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C2881" w:rsidRPr="00C3795C" w:rsidRDefault="00D810C1" w:rsidP="00C3795C">
      <w:pPr>
        <w:pStyle w:val="AHPRADocumenttitle"/>
      </w:pPr>
      <w:r>
        <w:rPr>
          <w:noProof/>
          <w:lang w:eastAsia="en-AU"/>
        </w:rPr>
        <mc:AlternateContent>
          <mc:Choice Requires="wps">
            <w:drawing>
              <wp:anchor distT="0" distB="0" distL="114300" distR="114300" simplePos="0" relativeHeight="251657728" behindDoc="0" locked="0" layoutInCell="1" allowOverlap="1">
                <wp:simplePos x="0" y="0"/>
                <wp:positionH relativeFrom="column">
                  <wp:posOffset>-802005</wp:posOffset>
                </wp:positionH>
                <wp:positionV relativeFrom="paragraph">
                  <wp:posOffset>462915</wp:posOffset>
                </wp:positionV>
                <wp:extent cx="3220085" cy="0"/>
                <wp:effectExtent l="7620" t="5715" r="1079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B5795" id="_x0000_t32" coordsize="21600,21600" o:spt="32" o:oned="t" path="m,l21600,21600e" filled="f">
                <v:path arrowok="t" fillok="f" o:connecttype="none"/>
                <o:lock v:ext="edit" shapetype="t"/>
              </v:shapetype>
              <v:shape id="AutoShape 3" o:spid="_x0000_s1026" type="#_x0000_t32" style="position:absolute;margin-left:-63.15pt;margin-top:36.45pt;width:253.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wg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"/>
            </w:pict>
          </mc:Fallback>
        </mc:AlternateContent>
      </w:r>
      <w:r w:rsidR="009B007F">
        <w:t xml:space="preserve">Template – Supervised practice </w:t>
      </w:r>
      <w:r w:rsidR="00C96E51">
        <w:t>report</w:t>
      </w:r>
    </w:p>
    <w:p w:rsidR="00C3795C" w:rsidRDefault="00C3795C" w:rsidP="00FF2AD9">
      <w:pPr>
        <w:pStyle w:val="BodyText"/>
      </w:pPr>
    </w:p>
    <w:p w:rsidR="00C96E51" w:rsidRDefault="00C96E51" w:rsidP="00C96E51">
      <w:pPr>
        <w:pStyle w:val="BodyText"/>
      </w:pPr>
      <w:r>
        <w:t>September 2018</w:t>
      </w:r>
    </w:p>
    <w:p w:rsidR="00C96E51" w:rsidRDefault="00C96E51" w:rsidP="00C96E51">
      <w:pPr>
        <w:pStyle w:val="Subtitle"/>
      </w:pPr>
      <w:r>
        <w:t>Paramedic</w:t>
      </w:r>
    </w:p>
    <w:p w:rsidR="00C96E51" w:rsidRPr="00CB3336" w:rsidRDefault="00C96E51" w:rsidP="00C96E51">
      <w:pPr>
        <w:pStyle w:val="BodyText"/>
      </w:pPr>
      <w:r>
        <w:t>The supervised practice report</w:t>
      </w:r>
      <w:r w:rsidRPr="00F125E3">
        <w:t xml:space="preserve"> </w:t>
      </w:r>
      <w:r>
        <w:t>is a tool to</w:t>
      </w:r>
      <w:r w:rsidRPr="00CB3336">
        <w:t xml:space="preserve"> provide progress updates to the </w:t>
      </w:r>
      <w:r>
        <w:t>Paramedicine</w:t>
      </w:r>
      <w:r w:rsidRPr="00CB3336">
        <w:t xml:space="preserve"> Board </w:t>
      </w:r>
      <w:r w:rsidR="008616BC">
        <w:br/>
      </w:r>
      <w:r w:rsidRPr="00CB3336">
        <w:t>of Australia (</w:t>
      </w:r>
      <w:r>
        <w:t xml:space="preserve">Board) both </w:t>
      </w:r>
      <w:r w:rsidRPr="00CB3336">
        <w:t>at intervals agreed in the supervised practice plan and supervision guidelines</w:t>
      </w:r>
      <w:r>
        <w:t xml:space="preserve"> and as a final summative report</w:t>
      </w:r>
      <w:r w:rsidR="00EF6926">
        <w:t>.</w:t>
      </w:r>
    </w:p>
    <w:p w:rsidR="00C96E51" w:rsidRPr="00CB3336" w:rsidRDefault="00C96E51" w:rsidP="00C96E51">
      <w:pPr>
        <w:pStyle w:val="BodyText"/>
      </w:pPr>
      <w:r w:rsidRPr="00CB3336">
        <w:t>It</w:t>
      </w:r>
      <w:r>
        <w:t xml:space="preserve"> is essential that you read the </w:t>
      </w:r>
      <w:r w:rsidR="008011F9">
        <w:rPr>
          <w:b/>
          <w:i/>
        </w:rPr>
        <w:t>P</w:t>
      </w:r>
      <w:r w:rsidRPr="00EF32AE">
        <w:rPr>
          <w:b/>
          <w:i/>
        </w:rPr>
        <w:t>rofessional capabilities for registered paramedics</w:t>
      </w:r>
      <w:r w:rsidR="008011F9">
        <w:rPr>
          <w:b/>
          <w:i/>
        </w:rPr>
        <w:t xml:space="preserve"> (interim)</w:t>
      </w:r>
      <w:r w:rsidDel="00241F26">
        <w:t xml:space="preserve"> </w:t>
      </w:r>
      <w:r>
        <w:t xml:space="preserve">with this document. </w:t>
      </w:r>
      <w:r w:rsidRPr="00CB3336">
        <w:t xml:space="preserve">When completing this document, the standards </w:t>
      </w:r>
      <w:r>
        <w:t>and criteria</w:t>
      </w:r>
      <w:r w:rsidRPr="00CB3336">
        <w:t xml:space="preserve"> </w:t>
      </w:r>
      <w:r>
        <w:t xml:space="preserve">that specify how the standard is demonstrated </w:t>
      </w:r>
      <w:r w:rsidRPr="00CB3336">
        <w:t xml:space="preserve">are to be considered.  </w:t>
      </w:r>
    </w:p>
    <w:p w:rsidR="005E20D3" w:rsidRDefault="00C96E51" w:rsidP="00D60BC8">
      <w:pPr>
        <w:pStyle w:val="BodyText"/>
      </w:pPr>
      <w:r w:rsidRPr="00D60BC8">
        <w:t>The standards and framework are available on the Board</w:t>
      </w:r>
      <w:r w:rsidR="008011F9">
        <w:t>’</w:t>
      </w:r>
      <w:r w:rsidRPr="00D60BC8">
        <w:t>s website.</w:t>
      </w:r>
    </w:p>
    <w:p w:rsidR="00607B67" w:rsidRDefault="00607B67" w:rsidP="00607B67">
      <w:pPr>
        <w:pStyle w:val="Heading1"/>
        <w:tabs>
          <w:tab w:val="center" w:pos="4703"/>
        </w:tabs>
      </w:pPr>
      <w:r>
        <w:t>Supervised practice report template</w:t>
      </w:r>
      <w:r>
        <w:tab/>
      </w:r>
    </w:p>
    <w:p w:rsidR="00607B67" w:rsidRDefault="00607B67" w:rsidP="00607B67">
      <w:pPr>
        <w:pStyle w:val="BodyText"/>
      </w:pPr>
      <w:r>
        <w:t xml:space="preserve">Supervised practice </w:t>
      </w:r>
      <w:r w:rsidRPr="00B642E2">
        <w:t xml:space="preserve">reports, completed by the supervisor in consultation with the supervisee, are to be submitted to the Australian Health Practitioner Regulation Agency (AHPRA) for the </w:t>
      </w:r>
      <w:r>
        <w:t>Board’s</w:t>
      </w:r>
      <w:r w:rsidRPr="00B642E2">
        <w:t xml:space="preserve"> consideration</w:t>
      </w:r>
      <w:r>
        <w:t xml:space="preserve"> </w:t>
      </w:r>
      <w:r w:rsidR="008011F9">
        <w:t xml:space="preserve">at </w:t>
      </w:r>
      <w:r>
        <w:t xml:space="preserve">a frequency as set out in the approved Supervised </w:t>
      </w:r>
      <w:r w:rsidR="008011F9">
        <w:t>p</w:t>
      </w:r>
      <w:r>
        <w:t xml:space="preserve">ractice </w:t>
      </w:r>
      <w:r w:rsidR="008011F9">
        <w:t>p</w:t>
      </w:r>
      <w:r>
        <w:t>lan.</w:t>
      </w:r>
    </w:p>
    <w:p w:rsidR="00607B67" w:rsidRPr="00D60BC8" w:rsidRDefault="00607B67" w:rsidP="00D60BC8">
      <w:pPr>
        <w:pStyle w:val="BodyText"/>
      </w:pPr>
    </w:p>
    <w:p w:rsidR="004E67DC" w:rsidRPr="00D60BC8" w:rsidRDefault="004E67DC" w:rsidP="00D60BC8">
      <w:pPr>
        <w:pStyle w:val="BodyText"/>
      </w:pPr>
    </w:p>
    <w:p w:rsidR="009F36EF" w:rsidRDefault="009F36EF" w:rsidP="00F9722A">
      <w:pPr>
        <w:spacing w:after="0"/>
        <w:sectPr w:rsidR="009F36EF" w:rsidSect="00C96E51">
          <w:headerReference w:type="default" r:id="rId8"/>
          <w:footerReference w:type="even" r:id="rId9"/>
          <w:footerReference w:type="default" r:id="rId10"/>
          <w:headerReference w:type="first" r:id="rId11"/>
          <w:footerReference w:type="first" r:id="rId12"/>
          <w:pgSz w:w="11900" w:h="16840"/>
          <w:pgMar w:top="1389" w:right="1247" w:bottom="992" w:left="1247" w:header="686" w:footer="686" w:gutter="0"/>
          <w:cols w:space="708"/>
          <w:titlePg/>
          <w:docGrid w:linePitch="326"/>
        </w:sectPr>
      </w:pPr>
      <w:r>
        <w:br w:type="page"/>
      </w:r>
    </w:p>
    <w:p w:rsidR="00F9722A" w:rsidRPr="00F9722A" w:rsidRDefault="007E28E0" w:rsidP="00F9722A">
      <w:pPr>
        <w:pStyle w:val="BodyText"/>
      </w:pPr>
      <w:r>
        <w:rPr>
          <w:noProof/>
          <w:lang w:eastAsia="en-AU"/>
        </w:rPr>
        <w:lastRenderedPageBreak/>
        <mc:AlternateContent>
          <mc:Choice Requires="wps">
            <w:drawing>
              <wp:anchor distT="0" distB="0" distL="114300" distR="114300" simplePos="0" relativeHeight="251664896" behindDoc="1" locked="0" layoutInCell="1" allowOverlap="1">
                <wp:simplePos x="0" y="0"/>
                <wp:positionH relativeFrom="column">
                  <wp:posOffset>-532130</wp:posOffset>
                </wp:positionH>
                <wp:positionV relativeFrom="paragraph">
                  <wp:posOffset>954878</wp:posOffset>
                </wp:positionV>
                <wp:extent cx="7560310" cy="179705"/>
                <wp:effectExtent l="0" t="0" r="2540" b="0"/>
                <wp:wrapNone/>
                <wp:docPr id="4" name="Rectangle 4" descr="Horizontal grey bar separating form heading from form 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65559" id="Rectangle 4" o:spid="_x0000_s1026" alt="Horizontal grey bar separating form heading from form content." style="position:absolute;margin-left:-41.9pt;margin-top:75.2pt;width:595.3pt;height:1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" fillcolor="#a5a5a5 [2092]" stroked="f"/>
            </w:pict>
          </mc:Fallback>
        </mc:AlternateContent>
      </w:r>
      <w:r w:rsidR="00F9722A">
        <w:rPr>
          <w:noProof/>
          <w:lang w:eastAsia="en-AU"/>
        </w:rPr>
        <mc:AlternateContent>
          <mc:Choice Requires="wps">
            <w:drawing>
              <wp:anchor distT="45720" distB="45720" distL="114300" distR="114300" simplePos="0" relativeHeight="251660800" behindDoc="1" locked="0" layoutInCell="1" allowOverlap="1" wp14:anchorId="7E9F58C6" wp14:editId="421DA5EE">
                <wp:simplePos x="0" y="0"/>
                <wp:positionH relativeFrom="column">
                  <wp:posOffset>1574165</wp:posOffset>
                </wp:positionH>
                <wp:positionV relativeFrom="paragraph">
                  <wp:posOffset>0</wp:posOffset>
                </wp:positionV>
                <wp:extent cx="5248275" cy="720000"/>
                <wp:effectExtent l="0" t="0" r="9525" b="4445"/>
                <wp:wrapTight wrapText="bothSides">
                  <wp:wrapPolygon edited="0">
                    <wp:start x="0" y="0"/>
                    <wp:lineTo x="0" y="21162"/>
                    <wp:lineTo x="21561" y="21162"/>
                    <wp:lineTo x="21561"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20000"/>
                        </a:xfrm>
                        <a:prstGeom prst="rect">
                          <a:avLst/>
                        </a:prstGeom>
                        <a:solidFill>
                          <a:srgbClr val="FFFFFF"/>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E73680" w:rsidRPr="00B5649A" w:rsidRDefault="00E73680" w:rsidP="007E28E0">
                            <w:pPr>
                              <w:pStyle w:val="Title"/>
                              <w:spacing w:before="120"/>
                            </w:pPr>
                            <w:r>
                              <w:t>Supervised practice report</w:t>
                            </w:r>
                          </w:p>
                          <w:p w:rsidR="00E73680" w:rsidRPr="00080538" w:rsidRDefault="00E73680" w:rsidP="00F9722A">
                            <w:pPr>
                              <w:spacing w:after="0"/>
                              <w:rPr>
                                <w:sz w:val="28"/>
                                <w:szCs w:val="28"/>
                              </w:rPr>
                            </w:pPr>
                            <w:r w:rsidRPr="00080538">
                              <w:rPr>
                                <w:color w:val="7F7F7F" w:themeColor="text1" w:themeTint="80"/>
                                <w:sz w:val="28"/>
                                <w:szCs w:val="28"/>
                              </w:rPr>
                              <w:t>Profession:</w:t>
                            </w:r>
                            <w:r w:rsidRPr="00080538">
                              <w:rPr>
                                <w:sz w:val="28"/>
                                <w:szCs w:val="28"/>
                              </w:rPr>
                              <w:t xml:space="preserve"> </w:t>
                            </w:r>
                            <w:r w:rsidRPr="00080538">
                              <w:rPr>
                                <w:b/>
                                <w:sz w:val="28"/>
                                <w:szCs w:val="28"/>
                              </w:rPr>
                              <w:t>Paramedicine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9F58C6" id="_x0000_t202" coordsize="21600,21600" o:spt="202" path="m,l,21600r21600,l21600,xe">
                <v:stroke joinstyle="miter"/>
                <v:path gradientshapeok="t" o:connecttype="rect"/>
              </v:shapetype>
              <v:shape id="Text Box 2" o:spid="_x0000_s1026" type="#_x0000_t202" style="position:absolute;margin-left:123.95pt;margin-top:0;width:413.25pt;height:56.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" stroked="f" strokecolor="#d8d8d8 [2732]">
                <v:textbox inset="0,0,0,0">
                  <w:txbxContent>
                    <w:p w:rsidR="00E73680" w:rsidRPr="00B5649A" w:rsidRDefault="00E73680" w:rsidP="007E28E0">
                      <w:pPr>
                        <w:pStyle w:val="Title"/>
                        <w:spacing w:before="120"/>
                      </w:pPr>
                      <w:r>
                        <w:t>Supervised practice report</w:t>
                      </w:r>
                    </w:p>
                    <w:p w:rsidR="00E73680" w:rsidRPr="00080538" w:rsidRDefault="00E73680" w:rsidP="00F9722A">
                      <w:pPr>
                        <w:spacing w:after="0"/>
                        <w:rPr>
                          <w:sz w:val="28"/>
                          <w:szCs w:val="28"/>
                        </w:rPr>
                      </w:pPr>
                      <w:r w:rsidRPr="00080538">
                        <w:rPr>
                          <w:color w:val="7F7F7F" w:themeColor="text1" w:themeTint="80"/>
                          <w:sz w:val="28"/>
                          <w:szCs w:val="28"/>
                        </w:rPr>
                        <w:t>Profession:</w:t>
                      </w:r>
                      <w:r w:rsidRPr="00080538">
                        <w:rPr>
                          <w:sz w:val="28"/>
                          <w:szCs w:val="28"/>
                        </w:rPr>
                        <w:t xml:space="preserve"> </w:t>
                      </w:r>
                      <w:r w:rsidRPr="00080538">
                        <w:rPr>
                          <w:b/>
                          <w:sz w:val="28"/>
                          <w:szCs w:val="28"/>
                        </w:rPr>
                        <w:t>Paramedicine</w:t>
                      </w:r>
                    </w:p>
                  </w:txbxContent>
                </v:textbox>
                <w10:wrap type="tight"/>
              </v:shape>
            </w:pict>
          </mc:Fallback>
        </mc:AlternateContent>
      </w:r>
      <w:r w:rsidR="00F9722A" w:rsidRPr="00C21C53">
        <w:rPr>
          <w:noProof/>
          <w:lang w:eastAsia="en-AU"/>
        </w:rPr>
        <w:drawing>
          <wp:anchor distT="0" distB="0" distL="114300" distR="114300" simplePos="0" relativeHeight="251663872" behindDoc="1" locked="0" layoutInCell="1" allowOverlap="1">
            <wp:simplePos x="0" y="0"/>
            <wp:positionH relativeFrom="column">
              <wp:posOffset>2540</wp:posOffset>
            </wp:positionH>
            <wp:positionV relativeFrom="paragraph">
              <wp:posOffset>3810</wp:posOffset>
            </wp:positionV>
            <wp:extent cx="1295400" cy="807720"/>
            <wp:effectExtent l="0" t="0" r="0" b="0"/>
            <wp:wrapTight wrapText="bothSides">
              <wp:wrapPolygon edited="0">
                <wp:start x="0" y="0"/>
                <wp:lineTo x="0" y="20887"/>
                <wp:lineTo x="21282" y="20887"/>
                <wp:lineTo x="21282" y="0"/>
                <wp:lineTo x="0" y="0"/>
              </wp:wrapPolygon>
            </wp:wrapTight>
            <wp:docPr id="31" name="Picture 0" descr="AHPRA Paramedicine Board of Australia logo" title="AHPRA Paramedicine Board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3 AHPRA_CombinedBoards_14.jpg"/>
                    <pic:cNvPicPr/>
                  </pic:nvPicPr>
                  <pic:blipFill>
                    <a:blip r:embed="rId13">
                      <a:extLst>
                        <a:ext uri="{28A0092B-C50C-407E-A947-70E740481C1C}">
                          <a14:useLocalDpi xmlns:a14="http://schemas.microsoft.com/office/drawing/2010/main" val="0"/>
                        </a:ext>
                      </a:extLst>
                    </a:blip>
                    <a:stretch>
                      <a:fillRect/>
                    </a:stretch>
                  </pic:blipFill>
                  <pic:spPr>
                    <a:xfrm>
                      <a:off x="0" y="0"/>
                      <a:ext cx="1295400" cy="807720"/>
                    </a:xfrm>
                    <a:prstGeom prst="rect">
                      <a:avLst/>
                    </a:prstGeom>
                  </pic:spPr>
                </pic:pic>
              </a:graphicData>
            </a:graphic>
            <wp14:sizeRelH relativeFrom="page">
              <wp14:pctWidth>0</wp14:pctWidth>
            </wp14:sizeRelH>
            <wp14:sizeRelV relativeFrom="page">
              <wp14:pctHeight>0</wp14:pctHeight>
            </wp14:sizeRelV>
          </wp:anchor>
        </w:drawing>
      </w:r>
      <w:r w:rsidR="00F9722A">
        <w:rPr>
          <w:noProof/>
          <w:lang w:eastAsia="en-AU"/>
        </w:rPr>
        <mc:AlternateContent>
          <mc:Choice Requires="wps">
            <w:drawing>
              <wp:anchor distT="0" distB="0" distL="114300" distR="114300" simplePos="0" relativeHeight="251661824" behindDoc="0" locked="0" layoutInCell="1" allowOverlap="1" wp14:anchorId="06737B00" wp14:editId="174252D2">
                <wp:simplePos x="0" y="0"/>
                <wp:positionH relativeFrom="column">
                  <wp:posOffset>1427480</wp:posOffset>
                </wp:positionH>
                <wp:positionV relativeFrom="paragraph">
                  <wp:posOffset>-205105</wp:posOffset>
                </wp:positionV>
                <wp:extent cx="0" cy="935990"/>
                <wp:effectExtent l="0" t="0" r="19050" b="35560"/>
                <wp:wrapNone/>
                <wp:docPr id="15" name="AutoShape 3" descr="Thin vertical line separating Paramedicine Board of Australia Logo from form head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01DE6" id="AutoShape 3" o:spid="_x0000_s1026" type="#_x0000_t32" alt="Thin vertical line separating Paramedicine Board of Australia Logo from form heading" style="position:absolute;margin-left:112.4pt;margin-top:-16.15pt;width:0;height:7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" strokecolor="gray [1629]"/>
            </w:pict>
          </mc:Fallback>
        </mc:AlternateContent>
      </w:r>
      <w:r w:rsidR="00F9722A">
        <w:rPr>
          <w:noProof/>
          <w:lang w:eastAsia="en-AU"/>
        </w:rPr>
        <mc:AlternateContent>
          <mc:Choice Requires="wps">
            <w:drawing>
              <wp:anchor distT="0" distB="0" distL="114300" distR="114300" simplePos="0" relativeHeight="251659776" behindDoc="0" locked="0" layoutInCell="1" allowOverlap="1" wp14:anchorId="666FEF05" wp14:editId="6F317D83">
                <wp:simplePos x="0" y="0"/>
                <wp:positionH relativeFrom="column">
                  <wp:posOffset>1427480</wp:posOffset>
                </wp:positionH>
                <wp:positionV relativeFrom="paragraph">
                  <wp:posOffset>-873760</wp:posOffset>
                </wp:positionV>
                <wp:extent cx="5579745" cy="539750"/>
                <wp:effectExtent l="0" t="0" r="1905"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397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680" w:rsidRPr="00216AC1" w:rsidRDefault="00E73680" w:rsidP="00F9722A">
                            <w:pPr>
                              <w:spacing w:before="180" w:after="0"/>
                              <w:ind w:right="567"/>
                              <w:jc w:val="right"/>
                              <w:rPr>
                                <w:b/>
                                <w:color w:val="FFFFFF" w:themeColor="background1"/>
                                <w:sz w:val="52"/>
                                <w:szCs w:val="52"/>
                              </w:rPr>
                            </w:pPr>
                            <w:r>
                              <w:rPr>
                                <w:b/>
                                <w:color w:val="FFFFFF" w:themeColor="background1"/>
                                <w:sz w:val="52"/>
                                <w:szCs w:val="52"/>
                              </w:rPr>
                              <w:t>TSPR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FEF05" id="Rectangle 1" o:spid="_x0000_s1027" style="position:absolute;margin-left:112.4pt;margin-top:-68.8pt;width:439.35pt;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XviAIAAA4F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" fillcolor="#0070c0" stroked="f">
                <v:textbox>
                  <w:txbxContent>
                    <w:p w:rsidR="00E73680" w:rsidRPr="00216AC1" w:rsidRDefault="00E73680" w:rsidP="00F9722A">
                      <w:pPr>
                        <w:spacing w:before="180" w:after="0"/>
                        <w:ind w:right="567"/>
                        <w:jc w:val="right"/>
                        <w:rPr>
                          <w:b/>
                          <w:color w:val="FFFFFF" w:themeColor="background1"/>
                          <w:sz w:val="52"/>
                          <w:szCs w:val="52"/>
                        </w:rPr>
                      </w:pPr>
                      <w:r>
                        <w:rPr>
                          <w:b/>
                          <w:color w:val="FFFFFF" w:themeColor="background1"/>
                          <w:sz w:val="52"/>
                          <w:szCs w:val="52"/>
                        </w:rPr>
                        <w:t>TSPR</w:t>
                      </w:r>
                    </w:p>
                  </w:txbxContent>
                </v:textbox>
              </v:rect>
            </w:pict>
          </mc:Fallback>
        </mc:AlternateContent>
      </w:r>
      <w:r w:rsidR="00F9722A">
        <w:rPr>
          <w:noProof/>
          <w:lang w:eastAsia="en-AU"/>
        </w:rPr>
        <mc:AlternateContent>
          <mc:Choice Requires="wps">
            <w:drawing>
              <wp:anchor distT="0" distB="0" distL="114300" distR="114300" simplePos="0" relativeHeight="251662848" behindDoc="0" locked="0" layoutInCell="1" allowOverlap="1" wp14:anchorId="58A8FD9B" wp14:editId="6615F641">
                <wp:simplePos x="0" y="0"/>
                <wp:positionH relativeFrom="column">
                  <wp:posOffset>7165340</wp:posOffset>
                </wp:positionH>
                <wp:positionV relativeFrom="paragraph">
                  <wp:posOffset>851535</wp:posOffset>
                </wp:positionV>
                <wp:extent cx="7560310" cy="179705"/>
                <wp:effectExtent l="0" t="0" r="2540" b="0"/>
                <wp:wrapNone/>
                <wp:docPr id="18" name="Rectangle 18" descr="Horizontal grey bar separating form heading from form 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FDBEC" id="Rectangle 18" o:spid="_x0000_s1026" alt="Horizontal grey bar separating form heading from form content." style="position:absolute;margin-left:564.2pt;margin-top:67.05pt;width:595.3pt;height:1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" fillcolor="#a5a5a5 [2092]" stroked="f"/>
            </w:pict>
          </mc:Fallback>
        </mc:AlternateContent>
      </w:r>
    </w:p>
    <w:p w:rsidR="007E28E0" w:rsidRDefault="007E28E0" w:rsidP="000836BF">
      <w:pPr>
        <w:pStyle w:val="BodyText"/>
      </w:pPr>
    </w:p>
    <w:p w:rsidR="00D60BC8" w:rsidRDefault="00D60BC8" w:rsidP="00D60BC8">
      <w:pPr>
        <w:pStyle w:val="Heading1-Form"/>
      </w:pPr>
      <w:r>
        <w:tab/>
        <w:t xml:space="preserve">SECTION A: </w:t>
      </w:r>
      <w:r w:rsidR="004C4850">
        <w:t>Purpose and reason of report</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D60BC8" w:rsidRPr="004378A7" w:rsidTr="009459AF">
        <w:trPr>
          <w:trHeight w:val="283"/>
          <w:tblHeader/>
        </w:trPr>
        <w:tc>
          <w:tcPr>
            <w:tcW w:w="10205" w:type="dxa"/>
            <w:vAlign w:val="center"/>
          </w:tcPr>
          <w:p w:rsidR="00D60BC8" w:rsidRPr="00D60BC8" w:rsidRDefault="00D60BC8" w:rsidP="00D60BC8">
            <w:pPr>
              <w:pStyle w:val="ListNumber"/>
            </w:pPr>
            <w:r w:rsidRPr="00D60BC8">
              <w:t>What is this report’s purpose?</w:t>
            </w:r>
          </w:p>
        </w:tc>
      </w:tr>
      <w:tr w:rsidR="00D60BC8" w:rsidRPr="0041396A" w:rsidTr="009459AF">
        <w:trPr>
          <w:trHeight w:val="283"/>
        </w:trPr>
        <w:tc>
          <w:tcPr>
            <w:tcW w:w="10205" w:type="dxa"/>
            <w:vAlign w:val="center"/>
          </w:tcPr>
          <w:p w:rsidR="00D60BC8" w:rsidRDefault="006D29D4" w:rsidP="0000793E">
            <w:pPr>
              <w:pStyle w:val="Tablebody"/>
              <w:spacing w:before="0"/>
            </w:pPr>
            <w:sdt>
              <w:sdtPr>
                <w:alias w:val="Transition from Direct to Indirect (present) supervision"/>
                <w:tag w:val="Transition from Direct to Indirect (present) supervision"/>
                <w:id w:val="793859"/>
                <w14:checkbox>
                  <w14:checked w14:val="0"/>
                  <w14:checkedState w14:val="2612" w14:font="MS Gothic"/>
                  <w14:uncheckedState w14:val="2610" w14:font="MS Gothic"/>
                </w14:checkbox>
              </w:sdtPr>
              <w:sdtEndPr/>
              <w:sdtContent>
                <w:r w:rsidR="00D60BC8">
                  <w:rPr>
                    <w:rFonts w:ascii="MS Gothic" w:eastAsia="MS Gothic" w:hAnsi="MS Gothic" w:hint="eastAsia"/>
                  </w:rPr>
                  <w:t>☐</w:t>
                </w:r>
              </w:sdtContent>
            </w:sdt>
            <w:r w:rsidR="00D60BC8" w:rsidRPr="00C96E51">
              <w:t xml:space="preserve"> </w:t>
            </w:r>
            <w:r w:rsidR="00D60BC8">
              <w:t xml:space="preserve"> </w:t>
            </w:r>
            <w:r w:rsidR="00D60BC8" w:rsidRPr="00C96E51">
              <w:t xml:space="preserve">Transition from </w:t>
            </w:r>
            <w:r w:rsidR="00D60BC8">
              <w:t>direct to indirect (present) supervision.</w:t>
            </w:r>
          </w:p>
          <w:p w:rsidR="00D60BC8" w:rsidRPr="00C96E51" w:rsidRDefault="006D29D4" w:rsidP="0000793E">
            <w:pPr>
              <w:pStyle w:val="Tablebody"/>
              <w:spacing w:before="0"/>
            </w:pPr>
            <w:sdt>
              <w:sdtPr>
                <w:alias w:val="Transition from indirect (present) to indirect (accessible) supervision."/>
                <w:tag w:val="Transition from indirect (present) to indirect (accessible) supervision."/>
                <w:id w:val="1459304164"/>
                <w14:checkbox>
                  <w14:checked w14:val="0"/>
                  <w14:checkedState w14:val="2612" w14:font="MS Gothic"/>
                  <w14:uncheckedState w14:val="2610" w14:font="MS Gothic"/>
                </w14:checkbox>
              </w:sdtPr>
              <w:sdtEndPr/>
              <w:sdtContent>
                <w:r w:rsidR="00D60BC8">
                  <w:rPr>
                    <w:rFonts w:ascii="MS Gothic" w:eastAsia="MS Gothic" w:hAnsi="MS Gothic" w:hint="eastAsia"/>
                  </w:rPr>
                  <w:t>☐</w:t>
                </w:r>
              </w:sdtContent>
            </w:sdt>
            <w:r w:rsidR="00D60BC8">
              <w:t xml:space="preserve">  Transition from i</w:t>
            </w:r>
            <w:r w:rsidR="00D60BC8" w:rsidRPr="00C96E51">
              <w:t xml:space="preserve">ndirect (present) to </w:t>
            </w:r>
            <w:r w:rsidR="00D60BC8">
              <w:t>indirect (accessible) supervision.</w:t>
            </w:r>
          </w:p>
          <w:p w:rsidR="00D60BC8" w:rsidRDefault="006D29D4" w:rsidP="0000793E">
            <w:pPr>
              <w:pStyle w:val="Tablebody"/>
              <w:spacing w:before="0"/>
            </w:pPr>
            <w:sdt>
              <w:sdtPr>
                <w:alias w:val="Transition from indirect (accessible) to remote supervision."/>
                <w:tag w:val="Transition from indirect (accessible) to remote supervision."/>
                <w:id w:val="282387968"/>
                <w14:checkbox>
                  <w14:checked w14:val="0"/>
                  <w14:checkedState w14:val="2612" w14:font="MS Gothic"/>
                  <w14:uncheckedState w14:val="2610" w14:font="MS Gothic"/>
                </w14:checkbox>
              </w:sdtPr>
              <w:sdtEndPr/>
              <w:sdtContent>
                <w:r w:rsidR="00D60BC8">
                  <w:rPr>
                    <w:rFonts w:ascii="MS Gothic" w:eastAsia="MS Gothic" w:hAnsi="MS Gothic" w:hint="eastAsia"/>
                  </w:rPr>
                  <w:t>☐</w:t>
                </w:r>
              </w:sdtContent>
            </w:sdt>
            <w:r w:rsidR="00D60BC8">
              <w:t xml:space="preserve">  Transition from i</w:t>
            </w:r>
            <w:r w:rsidR="00D60BC8" w:rsidRPr="00C96E51">
              <w:t>ndirect (ac</w:t>
            </w:r>
            <w:r w:rsidR="00D60BC8">
              <w:t>cessible) to remote supervision.</w:t>
            </w:r>
          </w:p>
          <w:p w:rsidR="00D60BC8" w:rsidRPr="00C96E51" w:rsidRDefault="006D29D4" w:rsidP="0000793E">
            <w:pPr>
              <w:pStyle w:val="Tablebody"/>
              <w:spacing w:before="0"/>
            </w:pPr>
            <w:sdt>
              <w:sdtPr>
                <w:alias w:val="Scheduled report"/>
                <w:tag w:val="Scheduled report"/>
                <w:id w:val="-357742330"/>
                <w14:checkbox>
                  <w14:checked w14:val="0"/>
                  <w14:checkedState w14:val="2612" w14:font="MS Gothic"/>
                  <w14:uncheckedState w14:val="2610" w14:font="MS Gothic"/>
                </w14:checkbox>
              </w:sdtPr>
              <w:sdtEndPr/>
              <w:sdtContent>
                <w:r w:rsidR="00D60BC8">
                  <w:rPr>
                    <w:rFonts w:ascii="MS Gothic" w:eastAsia="MS Gothic" w:hAnsi="MS Gothic" w:hint="eastAsia"/>
                  </w:rPr>
                  <w:t>☐</w:t>
                </w:r>
              </w:sdtContent>
            </w:sdt>
            <w:r w:rsidR="00D60BC8">
              <w:t xml:space="preserve">  Scheduled report</w:t>
            </w:r>
            <w:r w:rsidR="008011F9">
              <w:t>.</w:t>
            </w:r>
          </w:p>
          <w:p w:rsidR="00D60BC8" w:rsidRPr="0041396A" w:rsidRDefault="006D29D4" w:rsidP="0000793E">
            <w:pPr>
              <w:pStyle w:val="Tablebody"/>
              <w:spacing w:before="0"/>
            </w:pPr>
            <w:sdt>
              <w:sdtPr>
                <w:alias w:val="Final report"/>
                <w:tag w:val="Final report"/>
                <w:id w:val="-1331984994"/>
                <w14:checkbox>
                  <w14:checked w14:val="0"/>
                  <w14:checkedState w14:val="2612" w14:font="MS Gothic"/>
                  <w14:uncheckedState w14:val="2610" w14:font="MS Gothic"/>
                </w14:checkbox>
              </w:sdtPr>
              <w:sdtEndPr/>
              <w:sdtContent>
                <w:r w:rsidR="00D60BC8">
                  <w:rPr>
                    <w:rFonts w:ascii="MS Gothic" w:eastAsia="MS Gothic" w:hAnsi="MS Gothic" w:hint="eastAsia"/>
                  </w:rPr>
                  <w:t>☐</w:t>
                </w:r>
              </w:sdtContent>
            </w:sdt>
            <w:r w:rsidR="00D60BC8" w:rsidRPr="00C96E51">
              <w:t xml:space="preserve"> </w:t>
            </w:r>
            <w:r w:rsidR="00D60BC8">
              <w:t xml:space="preserve"> Final report.</w:t>
            </w:r>
          </w:p>
        </w:tc>
      </w:tr>
    </w:tbl>
    <w:p w:rsidR="0000793E" w:rsidRDefault="0000793E" w:rsidP="0000793E">
      <w:pPr>
        <w:pStyle w:val="BodyText"/>
        <w:spacing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00793E" w:rsidRPr="004378A7" w:rsidTr="004D2F6F">
        <w:trPr>
          <w:trHeight w:val="283"/>
          <w:tblHeader/>
        </w:trPr>
        <w:tc>
          <w:tcPr>
            <w:tcW w:w="10205" w:type="dxa"/>
            <w:vAlign w:val="center"/>
          </w:tcPr>
          <w:p w:rsidR="0000793E" w:rsidRPr="00D60BC8" w:rsidRDefault="0000793E" w:rsidP="004D2F6F">
            <w:pPr>
              <w:pStyle w:val="ListNumber"/>
            </w:pPr>
            <w:r>
              <w:t>What is the reason for supervised practice</w:t>
            </w:r>
            <w:r w:rsidRPr="00D60BC8">
              <w:t>?</w:t>
            </w:r>
          </w:p>
        </w:tc>
      </w:tr>
      <w:tr w:rsidR="0000793E" w:rsidRPr="0041396A" w:rsidTr="004D2F6F">
        <w:trPr>
          <w:trHeight w:val="283"/>
        </w:trPr>
        <w:tc>
          <w:tcPr>
            <w:tcW w:w="10205" w:type="dxa"/>
            <w:tcBorders>
              <w:bottom w:val="single" w:sz="4" w:space="0" w:color="A6A6A6" w:themeColor="background1" w:themeShade="A6"/>
            </w:tcBorders>
            <w:vAlign w:val="center"/>
          </w:tcPr>
          <w:p w:rsidR="0000793E" w:rsidRPr="0045026F" w:rsidRDefault="006D29D4" w:rsidP="004D2F6F">
            <w:pPr>
              <w:pStyle w:val="BodyText"/>
              <w:spacing w:after="60"/>
            </w:pPr>
            <w:sdt>
              <w:sdtPr>
                <w:alias w:val="Transition from Direct to Indirect (present) supervision"/>
                <w:tag w:val="Transition from Direct to Indirect (present) supervision"/>
                <w:id w:val="1858924381"/>
                <w14:checkbox>
                  <w14:checked w14:val="0"/>
                  <w14:checkedState w14:val="2612" w14:font="MS Gothic"/>
                  <w14:uncheckedState w14:val="2610" w14:font="MS Gothic"/>
                </w14:checkbox>
              </w:sdtPr>
              <w:sdtEndPr/>
              <w:sdtContent>
                <w:r w:rsidR="0000793E" w:rsidRPr="0045026F">
                  <w:rPr>
                    <w:rFonts w:ascii="MS Gothic" w:eastAsia="MS Gothic" w:hAnsi="MS Gothic" w:hint="eastAsia"/>
                  </w:rPr>
                  <w:t>☐</w:t>
                </w:r>
              </w:sdtContent>
            </w:sdt>
            <w:r w:rsidR="0000793E" w:rsidRPr="0045026F">
              <w:t xml:space="preserve">  </w:t>
            </w:r>
            <w:r w:rsidR="004D2F6F" w:rsidRPr="0045026F">
              <w:t>General registration with conditions for supervised practice for the purposes of grandparenting</w:t>
            </w:r>
            <w:r w:rsidR="0000793E" w:rsidRPr="0045026F">
              <w:t>.</w:t>
            </w:r>
          </w:p>
          <w:p w:rsidR="0000793E" w:rsidRPr="0045026F" w:rsidRDefault="006D29D4" w:rsidP="004D2F6F">
            <w:pPr>
              <w:pStyle w:val="BodyText"/>
              <w:spacing w:after="60"/>
            </w:pPr>
            <w:sdt>
              <w:sdtPr>
                <w:alias w:val="Transition from indirect (present) to indirect (accessible) supervision."/>
                <w:tag w:val="Transition from indirect (present) to indirect (accessible) supervision."/>
                <w:id w:val="1027689157"/>
                <w14:checkbox>
                  <w14:checked w14:val="0"/>
                  <w14:checkedState w14:val="2612" w14:font="MS Gothic"/>
                  <w14:uncheckedState w14:val="2610" w14:font="MS Gothic"/>
                </w14:checkbox>
              </w:sdtPr>
              <w:sdtEndPr/>
              <w:sdtContent>
                <w:r w:rsidR="0000793E" w:rsidRPr="0045026F">
                  <w:rPr>
                    <w:rFonts w:ascii="MS Gothic" w:eastAsia="MS Gothic" w:hAnsi="MS Gothic" w:hint="eastAsia"/>
                  </w:rPr>
                  <w:t>☐</w:t>
                </w:r>
              </w:sdtContent>
            </w:sdt>
            <w:r w:rsidR="0000793E" w:rsidRPr="0045026F">
              <w:t xml:space="preserve">  </w:t>
            </w:r>
            <w:r w:rsidR="004D2F6F" w:rsidRPr="0045026F">
              <w:t>General registration with conditions for re-entry to practice</w:t>
            </w:r>
            <w:r w:rsidR="0000793E" w:rsidRPr="0045026F">
              <w:t>.</w:t>
            </w:r>
          </w:p>
          <w:p w:rsidR="0000793E" w:rsidRPr="0045026F" w:rsidRDefault="006D29D4" w:rsidP="004D2F6F">
            <w:pPr>
              <w:pStyle w:val="BodyText"/>
              <w:spacing w:after="60"/>
            </w:pPr>
            <w:sdt>
              <w:sdtPr>
                <w:alias w:val="Transition from indirect (accessible) to remote supervision."/>
                <w:tag w:val="Transition from indirect (accessible) to remote supervision."/>
                <w:id w:val="-823281791"/>
                <w14:checkbox>
                  <w14:checked w14:val="0"/>
                  <w14:checkedState w14:val="2612" w14:font="MS Gothic"/>
                  <w14:uncheckedState w14:val="2610" w14:font="MS Gothic"/>
                </w14:checkbox>
              </w:sdtPr>
              <w:sdtEndPr/>
              <w:sdtContent>
                <w:r w:rsidR="0000793E" w:rsidRPr="0045026F">
                  <w:rPr>
                    <w:rFonts w:ascii="MS Gothic" w:eastAsia="MS Gothic" w:hAnsi="MS Gothic" w:hint="eastAsia"/>
                  </w:rPr>
                  <w:t>☐</w:t>
                </w:r>
              </w:sdtContent>
            </w:sdt>
            <w:r w:rsidR="0000793E" w:rsidRPr="0045026F">
              <w:t xml:space="preserve">  </w:t>
            </w:r>
            <w:r w:rsidR="004D2F6F" w:rsidRPr="0045026F">
              <w:t>Condition or undertaking requiring supervision for a health, performance or conduct matter</w:t>
            </w:r>
            <w:r w:rsidR="0000793E" w:rsidRPr="0045026F">
              <w:t>.</w:t>
            </w:r>
          </w:p>
          <w:p w:rsidR="0000793E" w:rsidRPr="0045026F" w:rsidRDefault="006D29D4" w:rsidP="004D2F6F">
            <w:pPr>
              <w:pStyle w:val="BodyText"/>
              <w:spacing w:after="60"/>
            </w:pPr>
            <w:sdt>
              <w:sdtPr>
                <w:alias w:val="Scheduled report"/>
                <w:tag w:val="Scheduled report"/>
                <w:id w:val="1005170618"/>
                <w14:checkbox>
                  <w14:checked w14:val="0"/>
                  <w14:checkedState w14:val="2612" w14:font="MS Gothic"/>
                  <w14:uncheckedState w14:val="2610" w14:font="MS Gothic"/>
                </w14:checkbox>
              </w:sdtPr>
              <w:sdtEndPr/>
              <w:sdtContent>
                <w:r w:rsidR="0000793E" w:rsidRPr="0045026F">
                  <w:rPr>
                    <w:rFonts w:ascii="MS Gothic" w:eastAsia="MS Gothic" w:hAnsi="MS Gothic" w:hint="eastAsia"/>
                  </w:rPr>
                  <w:t>☐</w:t>
                </w:r>
              </w:sdtContent>
            </w:sdt>
            <w:r w:rsidR="0000793E" w:rsidRPr="0045026F">
              <w:t xml:space="preserve">  </w:t>
            </w:r>
            <w:r w:rsidR="004D2F6F" w:rsidRPr="0045026F">
              <w:t xml:space="preserve">Other – </w:t>
            </w:r>
            <w:r w:rsidR="004D2F6F" w:rsidRPr="0045026F">
              <w:rPr>
                <w:i/>
              </w:rPr>
              <w:t>Please list below</w:t>
            </w:r>
          </w:p>
        </w:tc>
      </w:tr>
      <w:tr w:rsidR="004D2F6F" w:rsidRPr="0041396A" w:rsidTr="004D2F6F">
        <w:trPr>
          <w:trHeight w:val="397"/>
        </w:trPr>
        <w:sdt>
          <w:sdtPr>
            <w:id w:val="234443039"/>
            <w:placeholder>
              <w:docPart w:val="4A63DD39DDC54FFBA201F4CCEB8E0040"/>
            </w:placeholder>
            <w:showingPlcHdr/>
            <w:text/>
          </w:sdtPr>
          <w:sdtEndPr/>
          <w:sdtContent>
            <w:tc>
              <w:tcPr>
                <w:tcW w:w="102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D2F6F" w:rsidRDefault="004D2F6F" w:rsidP="004D2F6F">
                <w:pPr>
                  <w:pStyle w:val="Tablebody"/>
                </w:pPr>
                <w:r>
                  <w:rPr>
                    <w:rStyle w:val="PlaceholderText"/>
                  </w:rPr>
                  <w:t>Enter your other reason for supervised practice</w:t>
                </w:r>
                <w:r w:rsidRPr="009F6058">
                  <w:rPr>
                    <w:rStyle w:val="PlaceholderText"/>
                  </w:rPr>
                  <w:t>.</w:t>
                </w:r>
              </w:p>
            </w:tc>
          </w:sdtContent>
        </w:sdt>
      </w:tr>
    </w:tbl>
    <w:p w:rsidR="0000793E" w:rsidRPr="0000793E" w:rsidRDefault="0000793E" w:rsidP="0000793E">
      <w:pPr>
        <w:pStyle w:val="Heading1-Form"/>
      </w:pPr>
      <w:r>
        <w:tab/>
        <w:t>S</w:t>
      </w:r>
      <w:r w:rsidR="004C4850">
        <w:t>ECTION B</w:t>
      </w:r>
      <w:r>
        <w:t>: Supervised practice report details</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0793E" w:rsidRPr="004378A7" w:rsidTr="004D2F6F">
        <w:trPr>
          <w:trHeight w:val="283"/>
          <w:tblHeader/>
        </w:trPr>
        <w:tc>
          <w:tcPr>
            <w:tcW w:w="10205" w:type="dxa"/>
            <w:gridSpan w:val="2"/>
            <w:vAlign w:val="center"/>
          </w:tcPr>
          <w:p w:rsidR="0000793E" w:rsidRPr="004378A7" w:rsidRDefault="0000793E" w:rsidP="004D2F6F">
            <w:pPr>
              <w:pStyle w:val="ListNumber"/>
            </w:pPr>
            <w:r>
              <w:t>What are the supervised practice report details?</w:t>
            </w:r>
          </w:p>
        </w:tc>
      </w:tr>
      <w:tr w:rsidR="0000793E" w:rsidTr="004D2F6F">
        <w:trPr>
          <w:trHeight w:val="283"/>
        </w:trPr>
        <w:tc>
          <w:tcPr>
            <w:tcW w:w="10205" w:type="dxa"/>
            <w:gridSpan w:val="2"/>
            <w:vAlign w:val="center"/>
          </w:tcPr>
          <w:p w:rsidR="0000793E" w:rsidRDefault="0000793E" w:rsidP="004D2F6F">
            <w:pPr>
              <w:pStyle w:val="Tablebody"/>
            </w:pPr>
            <w:r>
              <w:t>Date of report:</w:t>
            </w:r>
          </w:p>
        </w:tc>
      </w:tr>
      <w:tr w:rsidR="0000793E" w:rsidTr="004D2F6F">
        <w:trPr>
          <w:gridAfter w:val="1"/>
          <w:wAfter w:w="5103" w:type="dxa"/>
          <w:trHeight w:val="397"/>
        </w:trPr>
        <w:sdt>
          <w:sdtPr>
            <w:rPr>
              <w:rFonts w:cs="Arial"/>
              <w:szCs w:val="20"/>
            </w:rPr>
            <w:id w:val="676239449"/>
            <w:placeholder>
              <w:docPart w:val="C51025E4FF1546A498882AD01C03F222"/>
            </w:placeholder>
            <w:showingPlcHdr/>
            <w:date>
              <w:dateFormat w:val="d/MM/yyyy"/>
              <w:lid w:val="en-AU"/>
              <w:storeMappedDataAs w:val="dateTime"/>
              <w:calendar w:val="gregorian"/>
            </w:date>
          </w:sdtPr>
          <w:sdtEndPr/>
          <w:sdtContent>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4D2F6F" w:rsidP="004D2F6F">
                <w:pPr>
                  <w:pStyle w:val="Tablebody"/>
                </w:pPr>
                <w:r>
                  <w:rPr>
                    <w:rStyle w:val="PlaceholderText"/>
                  </w:rPr>
                  <w:t>Enter the date of this report</w:t>
                </w:r>
                <w:r w:rsidRPr="009F6058">
                  <w:rPr>
                    <w:rStyle w:val="PlaceholderText"/>
                  </w:rPr>
                  <w:t>.</w:t>
                </w:r>
              </w:p>
            </w:tc>
          </w:sdtContent>
        </w:sdt>
      </w:tr>
      <w:tr w:rsidR="0000793E" w:rsidRPr="00531A62" w:rsidTr="004D2F6F">
        <w:trPr>
          <w:trHeight w:val="283"/>
        </w:trPr>
        <w:tc>
          <w:tcPr>
            <w:tcW w:w="10205" w:type="dxa"/>
            <w:gridSpan w:val="2"/>
            <w:tcBorders>
              <w:bottom w:val="single" w:sz="4" w:space="0" w:color="A6A6A6" w:themeColor="background1" w:themeShade="A6"/>
            </w:tcBorders>
            <w:vAlign w:val="center"/>
          </w:tcPr>
          <w:p w:rsidR="0000793E" w:rsidRPr="00531A62" w:rsidRDefault="0000793E" w:rsidP="004D2F6F">
            <w:pPr>
              <w:pStyle w:val="Tablebody"/>
            </w:pPr>
            <w:r>
              <w:t>Name of supervisee:</w:t>
            </w:r>
          </w:p>
        </w:tc>
      </w:tr>
      <w:tr w:rsidR="0000793E" w:rsidTr="004D2F6F">
        <w:trPr>
          <w:trHeight w:val="397"/>
        </w:trPr>
        <w:sdt>
          <w:sdtPr>
            <w:id w:val="-604960076"/>
            <w:placeholder>
              <w:docPart w:val="AB9E0136A6094319B695645069445FA6"/>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00793E" w:rsidP="004D2F6F">
                <w:pPr>
                  <w:pStyle w:val="Tablebody"/>
                </w:pPr>
                <w:r>
                  <w:rPr>
                    <w:rStyle w:val="PlaceholderText"/>
                  </w:rPr>
                  <w:t xml:space="preserve">Enter the </w:t>
                </w:r>
                <w:r w:rsidR="004D2F6F">
                  <w:rPr>
                    <w:rStyle w:val="PlaceholderText"/>
                  </w:rPr>
                  <w:t>name of the supervisee</w:t>
                </w:r>
                <w:r w:rsidRPr="009F6058">
                  <w:rPr>
                    <w:rStyle w:val="PlaceholderText"/>
                  </w:rPr>
                  <w:t>.</w:t>
                </w:r>
              </w:p>
            </w:tc>
          </w:sdtContent>
        </w:sdt>
      </w:tr>
      <w:tr w:rsidR="004D2F6F" w:rsidTr="004D2F6F">
        <w:trPr>
          <w:trHeight w:val="283"/>
        </w:trPr>
        <w:tc>
          <w:tcPr>
            <w:tcW w:w="10205" w:type="dxa"/>
            <w:gridSpan w:val="2"/>
            <w:tcBorders>
              <w:top w:val="single" w:sz="4" w:space="0" w:color="A6A6A6" w:themeColor="background1" w:themeShade="A6"/>
            </w:tcBorders>
            <w:vAlign w:val="center"/>
          </w:tcPr>
          <w:p w:rsidR="004D2F6F" w:rsidRDefault="004D2F6F" w:rsidP="004D2F6F">
            <w:pPr>
              <w:pStyle w:val="Tablebody"/>
            </w:pPr>
            <w:r>
              <w:t>Signature of supervisee:</w:t>
            </w:r>
          </w:p>
        </w:tc>
      </w:tr>
      <w:tr w:rsidR="004D2F6F" w:rsidTr="004D2F6F">
        <w:trPr>
          <w:gridAfter w:val="1"/>
          <w:wAfter w:w="5103" w:type="dxa"/>
          <w:trHeight w:val="850"/>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4D2F6F" w:rsidRDefault="004D2F6F" w:rsidP="004D2F6F">
            <w:pPr>
              <w:pStyle w:val="Tablebody"/>
            </w:pPr>
          </w:p>
        </w:tc>
      </w:tr>
    </w:tbl>
    <w:p w:rsidR="00893278" w:rsidRDefault="00893278" w:rsidP="00F9165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0793E" w:rsidRPr="00531A62" w:rsidTr="004D2F6F">
        <w:trPr>
          <w:trHeight w:val="283"/>
        </w:trPr>
        <w:tc>
          <w:tcPr>
            <w:tcW w:w="10205" w:type="dxa"/>
            <w:gridSpan w:val="2"/>
            <w:vAlign w:val="center"/>
          </w:tcPr>
          <w:p w:rsidR="0000793E" w:rsidRPr="00531A62" w:rsidRDefault="0000793E" w:rsidP="004D2F6F">
            <w:pPr>
              <w:pStyle w:val="Tablebody"/>
            </w:pPr>
            <w:r>
              <w:t>Commencement date of supervised practice:</w:t>
            </w:r>
          </w:p>
        </w:tc>
      </w:tr>
      <w:tr w:rsidR="0000793E" w:rsidRPr="00531A62" w:rsidTr="004D2F6F">
        <w:trPr>
          <w:gridAfter w:val="1"/>
          <w:wAfter w:w="5103" w:type="dxa"/>
          <w:trHeight w:val="397"/>
        </w:trPr>
        <w:sdt>
          <w:sdtPr>
            <w:rPr>
              <w:rFonts w:cs="Arial"/>
              <w:szCs w:val="20"/>
            </w:rPr>
            <w:id w:val="195663261"/>
            <w:placeholder>
              <w:docPart w:val="33F1A1154A7044B899D85B47046A42FD"/>
            </w:placeholder>
            <w:showingPlcHdr/>
            <w:date>
              <w:dateFormat w:val="d/MM/yyyy"/>
              <w:lid w:val="en-AU"/>
              <w:storeMappedDataAs w:val="dateTime"/>
              <w:calendar w:val="gregorian"/>
            </w:date>
          </w:sdtPr>
          <w:sdtEndPr/>
          <w:sdtContent>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4D2F6F" w:rsidP="004D2F6F">
                <w:pPr>
                  <w:pStyle w:val="Tablebody"/>
                </w:pPr>
                <w:r>
                  <w:rPr>
                    <w:rStyle w:val="PlaceholderText"/>
                  </w:rPr>
                  <w:t>Enter the commencement date of supervised practice</w:t>
                </w:r>
                <w:r w:rsidRPr="009F6058">
                  <w:rPr>
                    <w:rStyle w:val="PlaceholderText"/>
                  </w:rPr>
                  <w:t>.</w:t>
                </w:r>
              </w:p>
            </w:tc>
          </w:sdtContent>
        </w:sdt>
      </w:tr>
      <w:tr w:rsidR="0000793E" w:rsidRPr="00531A62" w:rsidTr="004D2F6F">
        <w:trPr>
          <w:trHeight w:val="283"/>
        </w:trPr>
        <w:tc>
          <w:tcPr>
            <w:tcW w:w="10205" w:type="dxa"/>
            <w:gridSpan w:val="2"/>
            <w:tcBorders>
              <w:bottom w:val="single" w:sz="4" w:space="0" w:color="A6A6A6" w:themeColor="background1" w:themeShade="A6"/>
            </w:tcBorders>
            <w:vAlign w:val="center"/>
          </w:tcPr>
          <w:p w:rsidR="0000793E" w:rsidRDefault="0000793E" w:rsidP="004D2F6F">
            <w:pPr>
              <w:pStyle w:val="Tablebody"/>
            </w:pPr>
            <w:r>
              <w:t>Name of approved supervised practice location:</w:t>
            </w:r>
          </w:p>
        </w:tc>
      </w:tr>
      <w:tr w:rsidR="0000793E" w:rsidRPr="00531A62" w:rsidTr="004D2F6F">
        <w:trPr>
          <w:trHeight w:val="397"/>
        </w:trPr>
        <w:sdt>
          <w:sdtPr>
            <w:id w:val="1931001213"/>
            <w:placeholder>
              <w:docPart w:val="AEA190E7341E42CDA91ED50589E9A830"/>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Pr="004D2F6F" w:rsidRDefault="004D2F6F" w:rsidP="004D2F6F">
                <w:pPr>
                  <w:pStyle w:val="Tablebody"/>
                </w:pPr>
                <w:r>
                  <w:rPr>
                    <w:rStyle w:val="PlaceholderText"/>
                  </w:rPr>
                  <w:t>Enter the approved supervised practice locations</w:t>
                </w:r>
                <w:r w:rsidRPr="009F6058">
                  <w:rPr>
                    <w:rStyle w:val="PlaceholderText"/>
                  </w:rPr>
                  <w:t>.</w:t>
                </w:r>
              </w:p>
            </w:tc>
          </w:sdtContent>
        </w:sdt>
      </w:tr>
      <w:tr w:rsidR="0000793E" w:rsidRPr="00531A62" w:rsidTr="00893278">
        <w:trPr>
          <w:trHeight w:val="283"/>
        </w:trPr>
        <w:tc>
          <w:tcPr>
            <w:tcW w:w="10205" w:type="dxa"/>
            <w:gridSpan w:val="2"/>
            <w:tcBorders>
              <w:top w:val="single" w:sz="4" w:space="0" w:color="A6A6A6" w:themeColor="background1" w:themeShade="A6"/>
              <w:bottom w:val="single" w:sz="4" w:space="0" w:color="A6A6A6" w:themeColor="background1" w:themeShade="A6"/>
            </w:tcBorders>
            <w:vAlign w:val="center"/>
          </w:tcPr>
          <w:p w:rsidR="0000793E" w:rsidRDefault="0000793E" w:rsidP="004D2F6F">
            <w:pPr>
              <w:pStyle w:val="Tablebody"/>
            </w:pPr>
            <w:r>
              <w:t>Name of approved organisation</w:t>
            </w:r>
            <w:r w:rsidR="008011F9">
              <w:t xml:space="preserve"> (if applicable)</w:t>
            </w:r>
          </w:p>
        </w:tc>
      </w:tr>
      <w:tr w:rsidR="0000793E" w:rsidRPr="00531A62" w:rsidTr="00893278">
        <w:trPr>
          <w:trHeight w:val="397"/>
        </w:trPr>
        <w:sdt>
          <w:sdtPr>
            <w:id w:val="-1240092493"/>
            <w:placeholder>
              <w:docPart w:val="B034BEB876C04E28849433ADE4742680"/>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4D2F6F" w:rsidP="004D2F6F">
                <w:pPr>
                  <w:pStyle w:val="Tablebody"/>
                </w:pPr>
                <w:r>
                  <w:rPr>
                    <w:rStyle w:val="PlaceholderText"/>
                  </w:rPr>
                  <w:t>Enter the name of the approved organisation</w:t>
                </w:r>
                <w:r w:rsidRPr="009F6058">
                  <w:rPr>
                    <w:rStyle w:val="PlaceholderText"/>
                  </w:rPr>
                  <w:t>.</w:t>
                </w:r>
              </w:p>
            </w:tc>
          </w:sdtContent>
        </w:sdt>
      </w:tr>
    </w:tbl>
    <w:p w:rsidR="00893278" w:rsidRDefault="00893278" w:rsidP="00F9165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0793E" w:rsidRPr="00531A62" w:rsidTr="00893278">
        <w:trPr>
          <w:trHeight w:val="283"/>
        </w:trPr>
        <w:tc>
          <w:tcPr>
            <w:tcW w:w="10205" w:type="dxa"/>
            <w:gridSpan w:val="2"/>
            <w:tcBorders>
              <w:bottom w:val="single" w:sz="4" w:space="0" w:color="A6A6A6" w:themeColor="background1" w:themeShade="A6"/>
            </w:tcBorders>
            <w:vAlign w:val="center"/>
          </w:tcPr>
          <w:p w:rsidR="0000793E" w:rsidRDefault="0000793E" w:rsidP="00893278">
            <w:pPr>
              <w:pStyle w:val="Tablebody"/>
            </w:pPr>
            <w:r>
              <w:t>Name of principal supervisor</w:t>
            </w:r>
          </w:p>
        </w:tc>
      </w:tr>
      <w:tr w:rsidR="0000793E" w:rsidRPr="00531A62" w:rsidTr="00893278">
        <w:trPr>
          <w:trHeight w:val="283"/>
        </w:trPr>
        <w:sdt>
          <w:sdtPr>
            <w:id w:val="1254087709"/>
            <w:placeholder>
              <w:docPart w:val="9A4D25EF0D2F4B17850990B81E5C0DD4"/>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893278" w:rsidP="00893278">
                <w:pPr>
                  <w:pStyle w:val="Tablebody"/>
                </w:pPr>
                <w:r>
                  <w:rPr>
                    <w:rStyle w:val="PlaceholderText"/>
                  </w:rPr>
                  <w:t>Enter the name of the principal supervisor</w:t>
                </w:r>
                <w:r w:rsidRPr="009F6058">
                  <w:rPr>
                    <w:rStyle w:val="PlaceholderText"/>
                  </w:rPr>
                  <w:t>.</w:t>
                </w:r>
              </w:p>
            </w:tc>
          </w:sdtContent>
        </w:sdt>
      </w:tr>
      <w:tr w:rsidR="0000793E" w:rsidRPr="00531A62" w:rsidTr="00893278">
        <w:trPr>
          <w:trHeight w:val="283"/>
        </w:trPr>
        <w:tc>
          <w:tcPr>
            <w:tcW w:w="10205" w:type="dxa"/>
            <w:gridSpan w:val="2"/>
            <w:tcBorders>
              <w:top w:val="single" w:sz="4" w:space="0" w:color="A6A6A6" w:themeColor="background1" w:themeShade="A6"/>
            </w:tcBorders>
            <w:vAlign w:val="center"/>
          </w:tcPr>
          <w:p w:rsidR="0000793E" w:rsidRDefault="0000793E" w:rsidP="00893278">
            <w:pPr>
              <w:pStyle w:val="Tablebody"/>
            </w:pPr>
            <w:r>
              <w:t>Signature of principal supervisor</w:t>
            </w:r>
          </w:p>
        </w:tc>
      </w:tr>
      <w:tr w:rsidR="0000793E" w:rsidRPr="00531A62" w:rsidTr="00893278">
        <w:trPr>
          <w:gridAfter w:val="1"/>
          <w:wAfter w:w="5103" w:type="dxa"/>
          <w:trHeight w:val="850"/>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00793E" w:rsidP="00893278">
            <w:pPr>
              <w:pStyle w:val="Tablebody"/>
            </w:pPr>
          </w:p>
        </w:tc>
      </w:tr>
    </w:tbl>
    <w:p w:rsidR="00F9165D" w:rsidRDefault="00F9165D" w:rsidP="00F9165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0793E" w:rsidRPr="00531A62" w:rsidTr="00893278">
        <w:trPr>
          <w:trHeight w:val="283"/>
        </w:trPr>
        <w:tc>
          <w:tcPr>
            <w:tcW w:w="10205" w:type="dxa"/>
            <w:gridSpan w:val="2"/>
            <w:tcBorders>
              <w:bottom w:val="single" w:sz="4" w:space="0" w:color="A6A6A6" w:themeColor="background1" w:themeShade="A6"/>
            </w:tcBorders>
            <w:vAlign w:val="center"/>
          </w:tcPr>
          <w:p w:rsidR="0000793E" w:rsidRDefault="0000793E" w:rsidP="00893278">
            <w:pPr>
              <w:pStyle w:val="Tablebody"/>
            </w:pPr>
            <w:r>
              <w:t>Name of secondary supervisor 1</w:t>
            </w:r>
            <w:r w:rsidR="008011F9">
              <w:t xml:space="preserve"> (if applicable)</w:t>
            </w:r>
          </w:p>
        </w:tc>
      </w:tr>
      <w:tr w:rsidR="0000793E" w:rsidRPr="00531A62" w:rsidTr="00893278">
        <w:trPr>
          <w:trHeight w:val="283"/>
        </w:trPr>
        <w:sdt>
          <w:sdtPr>
            <w:id w:val="-1285488419"/>
            <w:placeholder>
              <w:docPart w:val="EB81DFAAFD134D5DA71A22CB581F4410"/>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893278" w:rsidP="00893278">
                <w:pPr>
                  <w:pStyle w:val="Tablebody"/>
                </w:pPr>
                <w:r>
                  <w:rPr>
                    <w:rStyle w:val="PlaceholderText"/>
                  </w:rPr>
                  <w:t>Enter the name of secondary supervisor 1</w:t>
                </w:r>
                <w:r w:rsidRPr="009F6058">
                  <w:rPr>
                    <w:rStyle w:val="PlaceholderText"/>
                  </w:rPr>
                  <w:t>.</w:t>
                </w:r>
              </w:p>
            </w:tc>
          </w:sdtContent>
        </w:sdt>
      </w:tr>
      <w:tr w:rsidR="0000793E" w:rsidRPr="00531A62" w:rsidTr="00893278">
        <w:trPr>
          <w:trHeight w:val="283"/>
        </w:trPr>
        <w:tc>
          <w:tcPr>
            <w:tcW w:w="10205" w:type="dxa"/>
            <w:gridSpan w:val="2"/>
            <w:tcBorders>
              <w:top w:val="single" w:sz="4" w:space="0" w:color="A6A6A6" w:themeColor="background1" w:themeShade="A6"/>
            </w:tcBorders>
            <w:vAlign w:val="center"/>
          </w:tcPr>
          <w:p w:rsidR="0000793E" w:rsidRDefault="0000793E" w:rsidP="00893278">
            <w:pPr>
              <w:pStyle w:val="Tablebody"/>
            </w:pPr>
            <w:r>
              <w:t>Signature of secondary supervisor 1</w:t>
            </w:r>
          </w:p>
        </w:tc>
      </w:tr>
      <w:tr w:rsidR="0000793E" w:rsidRPr="00531A62" w:rsidTr="00893278">
        <w:trPr>
          <w:gridAfter w:val="1"/>
          <w:wAfter w:w="5103" w:type="dxa"/>
          <w:trHeight w:val="850"/>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00793E" w:rsidP="00893278">
            <w:pPr>
              <w:pStyle w:val="Tablebody"/>
            </w:pPr>
          </w:p>
        </w:tc>
      </w:tr>
    </w:tbl>
    <w:p w:rsidR="00F9165D" w:rsidRDefault="00F9165D" w:rsidP="00F9165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00793E" w:rsidRPr="00531A62" w:rsidTr="00893278">
        <w:trPr>
          <w:trHeight w:val="283"/>
        </w:trPr>
        <w:tc>
          <w:tcPr>
            <w:tcW w:w="10205" w:type="dxa"/>
            <w:gridSpan w:val="2"/>
            <w:tcBorders>
              <w:bottom w:val="single" w:sz="4" w:space="0" w:color="A6A6A6" w:themeColor="background1" w:themeShade="A6"/>
            </w:tcBorders>
            <w:vAlign w:val="center"/>
          </w:tcPr>
          <w:p w:rsidR="0000793E" w:rsidRDefault="0000793E" w:rsidP="00893278">
            <w:pPr>
              <w:pStyle w:val="Tablebody"/>
            </w:pPr>
            <w:r>
              <w:t>Name of secondary supervisor 2</w:t>
            </w:r>
            <w:r w:rsidR="008011F9">
              <w:t xml:space="preserve"> (if applicable)</w:t>
            </w:r>
          </w:p>
        </w:tc>
      </w:tr>
      <w:tr w:rsidR="0000793E" w:rsidRPr="00531A62" w:rsidTr="00893278">
        <w:trPr>
          <w:trHeight w:val="283"/>
        </w:trPr>
        <w:sdt>
          <w:sdtPr>
            <w:id w:val="-1706469926"/>
            <w:placeholder>
              <w:docPart w:val="214C947FCBFF4F788D334D3BC6993132"/>
            </w:placeholder>
            <w:showingPlcHdr/>
            <w:text w:multiLine="1"/>
          </w:sdtPr>
          <w:sdtEndPr/>
          <w:sdtContent>
            <w:tc>
              <w:tcPr>
                <w:tcW w:w="102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893278" w:rsidP="00893278">
                <w:pPr>
                  <w:pStyle w:val="Tablebody"/>
                </w:pPr>
                <w:r>
                  <w:rPr>
                    <w:rStyle w:val="PlaceholderText"/>
                  </w:rPr>
                  <w:t>Enter the name of secondary supervisor 2</w:t>
                </w:r>
                <w:r w:rsidRPr="009F6058">
                  <w:rPr>
                    <w:rStyle w:val="PlaceholderText"/>
                  </w:rPr>
                  <w:t>.</w:t>
                </w:r>
              </w:p>
            </w:tc>
          </w:sdtContent>
        </w:sdt>
      </w:tr>
      <w:tr w:rsidR="0000793E" w:rsidRPr="00531A62" w:rsidTr="00893278">
        <w:trPr>
          <w:trHeight w:val="283"/>
        </w:trPr>
        <w:tc>
          <w:tcPr>
            <w:tcW w:w="10205" w:type="dxa"/>
            <w:gridSpan w:val="2"/>
            <w:tcBorders>
              <w:top w:val="single" w:sz="4" w:space="0" w:color="A6A6A6" w:themeColor="background1" w:themeShade="A6"/>
            </w:tcBorders>
            <w:vAlign w:val="center"/>
          </w:tcPr>
          <w:p w:rsidR="0000793E" w:rsidRDefault="0000793E" w:rsidP="00893278">
            <w:pPr>
              <w:pStyle w:val="Tablebody"/>
            </w:pPr>
            <w:r>
              <w:t>Signature of secondary supervisor 2</w:t>
            </w:r>
          </w:p>
        </w:tc>
      </w:tr>
      <w:tr w:rsidR="0000793E" w:rsidRPr="00531A62" w:rsidTr="00893278">
        <w:trPr>
          <w:gridAfter w:val="1"/>
          <w:wAfter w:w="5103" w:type="dxa"/>
          <w:trHeight w:val="850"/>
        </w:trPr>
        <w:tc>
          <w:tcPr>
            <w:tcW w:w="51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793E" w:rsidRDefault="0000793E" w:rsidP="00893278">
            <w:pPr>
              <w:pStyle w:val="Tablebody"/>
            </w:pPr>
          </w:p>
        </w:tc>
      </w:tr>
    </w:tbl>
    <w:p w:rsidR="004C4850" w:rsidRDefault="004C4850" w:rsidP="00F9165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4C4850" w:rsidRPr="004378A7" w:rsidTr="009459AF">
        <w:trPr>
          <w:trHeight w:val="283"/>
          <w:tblHeader/>
        </w:trPr>
        <w:tc>
          <w:tcPr>
            <w:tcW w:w="10205" w:type="dxa"/>
            <w:vAlign w:val="center"/>
          </w:tcPr>
          <w:p w:rsidR="004C4850" w:rsidRPr="004378A7" w:rsidRDefault="004C4850" w:rsidP="009459AF">
            <w:pPr>
              <w:pStyle w:val="ListNumber"/>
            </w:pPr>
            <w:r>
              <w:t>What is the supervision level at completion?</w:t>
            </w:r>
          </w:p>
        </w:tc>
      </w:tr>
      <w:tr w:rsidR="004C4850" w:rsidTr="009459AF">
        <w:trPr>
          <w:trHeight w:val="283"/>
        </w:trPr>
        <w:tc>
          <w:tcPr>
            <w:tcW w:w="10205" w:type="dxa"/>
            <w:vAlign w:val="center"/>
          </w:tcPr>
          <w:p w:rsidR="004C4850" w:rsidRDefault="006D29D4" w:rsidP="004C4850">
            <w:pPr>
              <w:pStyle w:val="Tablebody"/>
              <w:spacing w:before="0"/>
            </w:pPr>
            <w:sdt>
              <w:sdtPr>
                <w:alias w:val="Transition from Direct to Indirect (present) supervision"/>
                <w:tag w:val="Transition from Direct to Indirect (present) supervision"/>
                <w:id w:val="-499127540"/>
                <w14:checkbox>
                  <w14:checked w14:val="0"/>
                  <w14:checkedState w14:val="2612" w14:font="MS Gothic"/>
                  <w14:uncheckedState w14:val="2610" w14:font="MS Gothic"/>
                </w14:checkbox>
              </w:sdtPr>
              <w:sdtEndPr/>
              <w:sdtContent>
                <w:r w:rsidR="001D748E">
                  <w:rPr>
                    <w:rFonts w:ascii="MS Gothic" w:eastAsia="MS Gothic" w:hAnsi="MS Gothic" w:hint="eastAsia"/>
                  </w:rPr>
                  <w:t>☐</w:t>
                </w:r>
              </w:sdtContent>
            </w:sdt>
            <w:r w:rsidR="004C4850" w:rsidRPr="00C96E51">
              <w:t xml:space="preserve"> </w:t>
            </w:r>
            <w:r w:rsidR="004C4850">
              <w:t xml:space="preserve"> Level 1 (direct)</w:t>
            </w:r>
          </w:p>
          <w:p w:rsidR="004C4850" w:rsidRPr="00C96E51" w:rsidRDefault="006D29D4" w:rsidP="004C4850">
            <w:pPr>
              <w:pStyle w:val="Tablebody"/>
              <w:spacing w:before="0"/>
            </w:pPr>
            <w:sdt>
              <w:sdtPr>
                <w:alias w:val="Transition from indirect (present) to indirect (accessible) supervision."/>
                <w:tag w:val="Transition from indirect (present) to indirect (accessible) supervision."/>
                <w:id w:val="-1821654956"/>
                <w14:checkbox>
                  <w14:checked w14:val="0"/>
                  <w14:checkedState w14:val="2612" w14:font="MS Gothic"/>
                  <w14:uncheckedState w14:val="2610" w14:font="MS Gothic"/>
                </w14:checkbox>
              </w:sdtPr>
              <w:sdtEndPr/>
              <w:sdtContent>
                <w:r w:rsidR="004C4850">
                  <w:rPr>
                    <w:rFonts w:ascii="MS Gothic" w:eastAsia="MS Gothic" w:hAnsi="MS Gothic" w:hint="eastAsia"/>
                  </w:rPr>
                  <w:t>☐</w:t>
                </w:r>
              </w:sdtContent>
            </w:sdt>
            <w:r w:rsidR="004C4850">
              <w:t xml:space="preserve">  Level 2 (indirect – present)</w:t>
            </w:r>
          </w:p>
          <w:p w:rsidR="004C4850" w:rsidRDefault="006D29D4" w:rsidP="004C4850">
            <w:pPr>
              <w:pStyle w:val="Tablebody"/>
              <w:spacing w:before="0"/>
            </w:pPr>
            <w:sdt>
              <w:sdtPr>
                <w:alias w:val="Transition from indirect (accessible) to remote supervision."/>
                <w:tag w:val="Transition from indirect (accessible) to remote supervision."/>
                <w:id w:val="-1429726691"/>
                <w14:checkbox>
                  <w14:checked w14:val="0"/>
                  <w14:checkedState w14:val="2612" w14:font="MS Gothic"/>
                  <w14:uncheckedState w14:val="2610" w14:font="MS Gothic"/>
                </w14:checkbox>
              </w:sdtPr>
              <w:sdtEndPr/>
              <w:sdtContent>
                <w:r w:rsidR="004C4850">
                  <w:rPr>
                    <w:rFonts w:ascii="MS Gothic" w:eastAsia="MS Gothic" w:hAnsi="MS Gothic" w:hint="eastAsia"/>
                  </w:rPr>
                  <w:t>☐</w:t>
                </w:r>
              </w:sdtContent>
            </w:sdt>
            <w:r w:rsidR="004C4850">
              <w:t xml:space="preserve">  Level 3 (indirect – accessible)</w:t>
            </w:r>
          </w:p>
          <w:p w:rsidR="004C4850" w:rsidRDefault="006D29D4" w:rsidP="004C4850">
            <w:pPr>
              <w:pStyle w:val="Tablebody"/>
              <w:spacing w:before="0"/>
            </w:pPr>
            <w:sdt>
              <w:sdtPr>
                <w:alias w:val="Scheduled report"/>
                <w:tag w:val="Scheduled report"/>
                <w:id w:val="640923869"/>
                <w14:checkbox>
                  <w14:checked w14:val="0"/>
                  <w14:checkedState w14:val="2612" w14:font="MS Gothic"/>
                  <w14:uncheckedState w14:val="2610" w14:font="MS Gothic"/>
                </w14:checkbox>
              </w:sdtPr>
              <w:sdtEndPr/>
              <w:sdtContent>
                <w:r w:rsidR="004C4850">
                  <w:rPr>
                    <w:rFonts w:ascii="MS Gothic" w:eastAsia="MS Gothic" w:hAnsi="MS Gothic" w:hint="eastAsia"/>
                  </w:rPr>
                  <w:t>☐</w:t>
                </w:r>
              </w:sdtContent>
            </w:sdt>
            <w:r w:rsidR="004C4850">
              <w:t xml:space="preserve">  Level 4 (remote)</w:t>
            </w:r>
          </w:p>
        </w:tc>
      </w:tr>
    </w:tbl>
    <w:p w:rsidR="004C4850" w:rsidRPr="004C4850" w:rsidRDefault="004C4850" w:rsidP="00913FED">
      <w:pPr>
        <w:pStyle w:val="Tablebody"/>
        <w:spacing w:before="0" w:after="0"/>
      </w:pP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2438"/>
        <w:gridCol w:w="2438"/>
      </w:tblGrid>
      <w:tr w:rsidR="006F0E5B" w:rsidRPr="004378A7" w:rsidTr="006F0E5B">
        <w:trPr>
          <w:trHeight w:val="283"/>
          <w:tblHeader/>
        </w:trPr>
        <w:tc>
          <w:tcPr>
            <w:tcW w:w="10205" w:type="dxa"/>
            <w:gridSpan w:val="3"/>
          </w:tcPr>
          <w:p w:rsidR="006F0E5B" w:rsidRPr="00DB483A" w:rsidRDefault="006F0E5B" w:rsidP="006F0E5B">
            <w:pPr>
              <w:pStyle w:val="ListNumber"/>
            </w:pPr>
            <w:r w:rsidRPr="00DB483A">
              <w:t>What are the hours of supervision?</w:t>
            </w:r>
          </w:p>
        </w:tc>
      </w:tr>
      <w:tr w:rsidR="00362C71" w:rsidTr="00362C71">
        <w:trPr>
          <w:trHeight w:val="283"/>
        </w:trPr>
        <w:tc>
          <w:tcPr>
            <w:tcW w:w="5329" w:type="dxa"/>
            <w:tcBorders>
              <w:right w:val="single" w:sz="4" w:space="0" w:color="A6A6A6" w:themeColor="background1" w:themeShade="A6"/>
            </w:tcBorders>
            <w:vAlign w:val="center"/>
          </w:tcPr>
          <w:p w:rsidR="006F0E5B" w:rsidRDefault="006F0E5B" w:rsidP="006F0E5B">
            <w:pPr>
              <w:pStyle w:val="Tablebody"/>
            </w:pPr>
          </w:p>
        </w:tc>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rsidR="006F0E5B" w:rsidRPr="006F0E5B" w:rsidRDefault="006F0E5B" w:rsidP="00AD0BBA">
            <w:pPr>
              <w:pStyle w:val="Tablebody"/>
              <w:jc w:val="center"/>
              <w:rPr>
                <w:b/>
                <w:bCs/>
              </w:rPr>
            </w:pPr>
            <w:r w:rsidRPr="006F0E5B">
              <w:rPr>
                <w:b/>
                <w:bCs/>
              </w:rPr>
              <w:t>Hours since last report</w:t>
            </w:r>
          </w:p>
        </w:tc>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rsidR="006F0E5B" w:rsidRPr="006F0E5B" w:rsidRDefault="006F0E5B" w:rsidP="00AD0BBA">
            <w:pPr>
              <w:pStyle w:val="Tablebody"/>
              <w:jc w:val="center"/>
              <w:rPr>
                <w:b/>
                <w:bCs/>
              </w:rPr>
            </w:pPr>
            <w:r w:rsidRPr="006F0E5B">
              <w:rPr>
                <w:b/>
                <w:bCs/>
              </w:rPr>
              <w:t>Cumulative in total</w:t>
            </w:r>
          </w:p>
        </w:tc>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Total hours of supervised practice required</w:t>
            </w:r>
          </w:p>
        </w:tc>
        <w:sdt>
          <w:sdtPr>
            <w:id w:val="-946934614"/>
            <w:placeholder>
              <w:docPart w:val="5A77617D5FA6435E86199C4004DEF323"/>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AD0BBA">
                <w:pPr>
                  <w:pStyle w:val="Tablebody"/>
                  <w:jc w:val="center"/>
                </w:pPr>
                <w:r>
                  <w:rPr>
                    <w:rStyle w:val="PlaceholderText"/>
                  </w:rPr>
                  <w:t>Enter the total hours since the last report</w:t>
                </w:r>
                <w:r w:rsidRPr="009F6058">
                  <w:rPr>
                    <w:rStyle w:val="PlaceholderText"/>
                  </w:rPr>
                  <w:t>.</w:t>
                </w:r>
              </w:p>
            </w:tc>
          </w:sdtContent>
        </w:sdt>
        <w:sdt>
          <w:sdtPr>
            <w:id w:val="-1163623179"/>
            <w:placeholder>
              <w:docPart w:val="92A6A1E06370498693DD635FED5AC8DA"/>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704AE9">
                <w:pPr>
                  <w:pStyle w:val="Tablebody"/>
                  <w:jc w:val="center"/>
                </w:pPr>
                <w:r>
                  <w:t xml:space="preserve"> </w:t>
                </w:r>
                <w:r w:rsidRPr="00704AE9">
                  <w:rPr>
                    <w:rStyle w:val="PlaceholderText"/>
                  </w:rPr>
                  <w:t>Enter the total cumulative hours</w:t>
                </w:r>
                <w:r w:rsidR="00AD0BBA"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Total hours of supervised practice undertaken</w:t>
            </w:r>
          </w:p>
        </w:tc>
        <w:sdt>
          <w:sdtPr>
            <w:id w:val="-873233605"/>
            <w:placeholder>
              <w:docPart w:val="EF6646C9A48F40D9BFBF1B43AC72DEBD"/>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704AE9">
                <w:pPr>
                  <w:pStyle w:val="Tablebody"/>
                  <w:jc w:val="center"/>
                </w:pPr>
                <w:r>
                  <w:rPr>
                    <w:rStyle w:val="PlaceholderText"/>
                  </w:rPr>
                  <w:t xml:space="preserve">Enter the hours </w:t>
                </w:r>
                <w:r w:rsidR="00AD0BBA">
                  <w:rPr>
                    <w:rStyle w:val="PlaceholderText"/>
                  </w:rPr>
                  <w:t>since last report</w:t>
                </w:r>
                <w:r w:rsidR="00AD0BBA" w:rsidRPr="009F6058">
                  <w:rPr>
                    <w:rStyle w:val="PlaceholderText"/>
                  </w:rPr>
                  <w:t>.</w:t>
                </w:r>
              </w:p>
            </w:tc>
          </w:sdtContent>
        </w:sdt>
        <w:sdt>
          <w:sdtPr>
            <w:id w:val="-175343396"/>
            <w:placeholder>
              <w:docPart w:val="D985455B01BE4386A6A7D1E3851D94C8"/>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rPr>
                <w:b/>
                <w:szCs w:val="20"/>
              </w:rPr>
            </w:pPr>
            <w:r>
              <w:t>Hours of direct patient/client contact</w:t>
            </w:r>
            <w:r>
              <w:br/>
              <w:t>(e.g. assessment and/or treatment of individuals</w:t>
            </w:r>
            <w:r>
              <w:rPr>
                <w:i/>
              </w:rPr>
              <w:t>)</w:t>
            </w:r>
          </w:p>
        </w:tc>
        <w:sdt>
          <w:sdtPr>
            <w:id w:val="1503475769"/>
            <w:placeholder>
              <w:docPart w:val="4C6F3D4EDF8A4230B1B8496512D385A4"/>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906749526"/>
            <w:placeholder>
              <w:docPart w:val="1EB935C7476E41509E2108FAA2E78C32"/>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Hours of non-patient contact</w:t>
            </w:r>
            <w:r w:rsidR="00362C71">
              <w:t xml:space="preserve"> </w:t>
            </w:r>
            <w:r>
              <w:br/>
              <w:t xml:space="preserve">(outside of patient/client related activity) </w:t>
            </w:r>
          </w:p>
        </w:tc>
        <w:sdt>
          <w:sdtPr>
            <w:id w:val="1899399480"/>
            <w:placeholder>
              <w:docPart w:val="A13FF5A898694CF8A401E06A9F99B9A7"/>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229500207"/>
            <w:placeholder>
              <w:docPart w:val="9425EE74CE474B319A07D13B2D556A54"/>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rPr>
                <w:b/>
                <w:szCs w:val="20"/>
              </w:rPr>
            </w:pPr>
            <w:r>
              <w:t>Hours taken as personal leave or annual leave</w:t>
            </w:r>
          </w:p>
        </w:tc>
        <w:sdt>
          <w:sdtPr>
            <w:id w:val="-1534724277"/>
            <w:placeholder>
              <w:docPart w:val="FA7123F0515E41EEBD1271CBAFE4C5A0"/>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573231965"/>
            <w:placeholder>
              <w:docPart w:val="6F44CF6D18D742EA91EEB9FDC0679D76"/>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Hours of direct supervision</w:t>
            </w:r>
          </w:p>
        </w:tc>
        <w:sdt>
          <w:sdtPr>
            <w:id w:val="1918596331"/>
            <w:placeholder>
              <w:docPart w:val="DD8CC49BD7CA4121AD6CAA88923C3ABB"/>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570174664"/>
            <w:placeholder>
              <w:docPart w:val="7AB7B6BF6C504450A92C0AE7D4268786"/>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lastRenderedPageBreak/>
              <w:t>Hours of indirect (present) supervision</w:t>
            </w:r>
          </w:p>
        </w:tc>
        <w:sdt>
          <w:sdtPr>
            <w:id w:val="-954487761"/>
            <w:placeholder>
              <w:docPart w:val="2E9B5AB7A1E64A7FA8C478AD7619B03A"/>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489061491"/>
            <w:placeholder>
              <w:docPart w:val="06A257CD0AD54049B152E92FCD3E5F8C"/>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Hours of indirect (accessible) supervision</w:t>
            </w:r>
          </w:p>
        </w:tc>
        <w:sdt>
          <w:sdtPr>
            <w:id w:val="1446495234"/>
            <w:placeholder>
              <w:docPart w:val="5F6C661BCA6F4F21822EFDF28A230F7C"/>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522831978"/>
            <w:placeholder>
              <w:docPart w:val="B75B8823CE8C46479C3DC7A222205CAB"/>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r w:rsidR="006F0E5B" w:rsidTr="00AD0BBA">
        <w:trPr>
          <w:trHeight w:val="397"/>
        </w:trPr>
        <w:tc>
          <w:tcPr>
            <w:tcW w:w="5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6F0E5B" w:rsidP="006F0E5B">
            <w:pPr>
              <w:pStyle w:val="Tablebody"/>
            </w:pPr>
            <w:r>
              <w:t>Hours of remote supervision</w:t>
            </w:r>
          </w:p>
        </w:tc>
        <w:sdt>
          <w:sdtPr>
            <w:id w:val="1430785429"/>
            <w:placeholder>
              <w:docPart w:val="84B350C408A84A30B363C4C70F168509"/>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AD0BBA" w:rsidP="00704AE9">
                <w:pPr>
                  <w:pStyle w:val="Tablebody"/>
                  <w:jc w:val="center"/>
                </w:pPr>
                <w:r>
                  <w:rPr>
                    <w:rStyle w:val="PlaceholderText"/>
                  </w:rPr>
                  <w:t>Enter the hours since the last report</w:t>
                </w:r>
                <w:r w:rsidRPr="009F6058">
                  <w:rPr>
                    <w:rStyle w:val="PlaceholderText"/>
                  </w:rPr>
                  <w:t>.</w:t>
                </w:r>
              </w:p>
            </w:tc>
          </w:sdtContent>
        </w:sdt>
        <w:sdt>
          <w:sdtPr>
            <w:id w:val="-1535875138"/>
            <w:placeholder>
              <w:docPart w:val="8E36B7B591E04D73B301329EA0C28BA3"/>
            </w:placeholder>
            <w:showingPlcHdr/>
            <w:text w:multiLine="1"/>
          </w:sdtPr>
          <w:sdtEndPr/>
          <w:sdtContent>
            <w:tc>
              <w:tcPr>
                <w:tcW w:w="24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F0E5B" w:rsidRDefault="00704AE9" w:rsidP="00AD0BBA">
                <w:pPr>
                  <w:pStyle w:val="Tablebody"/>
                  <w:jc w:val="center"/>
                </w:pPr>
                <w:r>
                  <w:t xml:space="preserve"> </w:t>
                </w:r>
                <w:r w:rsidRPr="00704AE9">
                  <w:rPr>
                    <w:rStyle w:val="PlaceholderText"/>
                  </w:rPr>
                  <w:t>Enter the total cumulative hours</w:t>
                </w:r>
                <w:r w:rsidRPr="009F6058">
                  <w:rPr>
                    <w:rStyle w:val="PlaceholderText"/>
                  </w:rPr>
                  <w:t>.</w:t>
                </w:r>
              </w:p>
            </w:tc>
          </w:sdtContent>
        </w:sdt>
      </w:tr>
    </w:tbl>
    <w:p w:rsidR="009F36EF" w:rsidRDefault="004C4850" w:rsidP="006E35AC">
      <w:pPr>
        <w:pStyle w:val="Heading1-Form"/>
        <w:tabs>
          <w:tab w:val="clear" w:pos="284"/>
        </w:tabs>
      </w:pPr>
      <w:r>
        <w:tab/>
        <w:t>SECTION C</w:t>
      </w:r>
      <w:r w:rsidR="009F36EF" w:rsidRPr="004378A7">
        <w:t xml:space="preserve">: </w:t>
      </w:r>
      <w:r w:rsidR="00573DED">
        <w:t>Assessment summaries</w:t>
      </w:r>
    </w:p>
    <w:p w:rsidR="00573DED" w:rsidRDefault="00573DED" w:rsidP="00573DED">
      <w:pPr>
        <w:pStyle w:val="Heading2"/>
      </w:pPr>
      <w:r>
        <w:t>Supervisee self-assessment summary</w:t>
      </w:r>
    </w:p>
    <w:p w:rsidR="004C4850" w:rsidRDefault="00C96205" w:rsidP="004C4850">
      <w:pPr>
        <w:pStyle w:val="BodyText"/>
        <w:rPr>
          <w:i/>
        </w:rPr>
      </w:pPr>
      <w:r>
        <w:t>This s</w:t>
      </w:r>
      <w:r w:rsidR="004C4850">
        <w:t>elf-a</w:t>
      </w:r>
      <w:r w:rsidR="004C4850" w:rsidRPr="00223494">
        <w:t xml:space="preserve">ssessment </w:t>
      </w:r>
      <w:proofErr w:type="gramStart"/>
      <w:r>
        <w:t>assess</w:t>
      </w:r>
      <w:proofErr w:type="gramEnd"/>
      <w:r>
        <w:t xml:space="preserve"> the </w:t>
      </w:r>
      <w:r w:rsidR="004C4850" w:rsidRPr="00223494">
        <w:t xml:space="preserve">supervisee’s </w:t>
      </w:r>
      <w:r w:rsidR="004C4850">
        <w:t>competency d</w:t>
      </w:r>
      <w:r w:rsidR="004C4850" w:rsidRPr="00223494">
        <w:t>evelopment</w:t>
      </w:r>
      <w:r w:rsidR="004C4850">
        <w:t xml:space="preserve"> against the </w:t>
      </w:r>
      <w:r w:rsidR="008011F9">
        <w:rPr>
          <w:i/>
        </w:rPr>
        <w:t>P</w:t>
      </w:r>
      <w:r w:rsidR="004C4850" w:rsidRPr="00912B19">
        <w:rPr>
          <w:i/>
        </w:rPr>
        <w:t>rofession</w:t>
      </w:r>
      <w:r w:rsidR="008011F9">
        <w:rPr>
          <w:i/>
        </w:rPr>
        <w:t>al</w:t>
      </w:r>
      <w:r w:rsidR="004C4850" w:rsidRPr="00912B19">
        <w:rPr>
          <w:i/>
        </w:rPr>
        <w:t xml:space="preserve"> capabilities for registered paramedics</w:t>
      </w:r>
      <w:r w:rsidR="008011F9">
        <w:rPr>
          <w:i/>
        </w:rPr>
        <w:t xml:space="preserve"> (interim)</w:t>
      </w:r>
      <w:r w:rsidR="004C4850">
        <w:t xml:space="preserve">. </w:t>
      </w:r>
    </w:p>
    <w:p w:rsidR="00312465" w:rsidRDefault="004C4850" w:rsidP="004C4850">
      <w:pPr>
        <w:pStyle w:val="BodyText"/>
      </w:pPr>
      <w:r w:rsidRPr="009500FF">
        <w:t>Mark with a cross on the scale of 1 to 5</w:t>
      </w:r>
      <w:r w:rsidR="00C96205">
        <w:t xml:space="preserve">, </w:t>
      </w:r>
      <w:r w:rsidRPr="009500FF">
        <w:t>where</w:t>
      </w:r>
      <w:r>
        <w:t xml:space="preserve"> 1 is ‘capability is not met’ and</w:t>
      </w:r>
      <w:r w:rsidRPr="009500FF">
        <w:t xml:space="preserve"> 5 is </w:t>
      </w:r>
      <w:r>
        <w:t>‘</w:t>
      </w:r>
      <w:r w:rsidRPr="009500FF">
        <w:t xml:space="preserve">competency </w:t>
      </w:r>
      <w:r>
        <w:t>met’</w:t>
      </w:r>
      <w:r w:rsidRPr="009500FF">
        <w:t>.</w:t>
      </w:r>
    </w:p>
    <w:tbl>
      <w:tblPr>
        <w:tblStyle w:val="PlainTable4"/>
        <w:tblW w:w="0" w:type="auto"/>
        <w:tblLook w:val="04A0" w:firstRow="1" w:lastRow="0" w:firstColumn="1" w:lastColumn="0" w:noHBand="0" w:noVBand="1"/>
      </w:tblPr>
      <w:tblGrid>
        <w:gridCol w:w="4673"/>
        <w:gridCol w:w="1985"/>
        <w:gridCol w:w="3530"/>
      </w:tblGrid>
      <w:tr w:rsidR="00661ECB" w:rsidTr="00362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tcPr>
          <w:p w:rsidR="00661ECB" w:rsidRPr="009459AF" w:rsidRDefault="00661ECB" w:rsidP="009459AF">
            <w:pPr>
              <w:pStyle w:val="Tablebody"/>
            </w:pPr>
          </w:p>
        </w:tc>
        <w:tc>
          <w:tcPr>
            <w:tcW w:w="1985" w:type="dxa"/>
            <w:tcBorders>
              <w:left w:val="single" w:sz="4" w:space="0" w:color="A6A6A6" w:themeColor="background1" w:themeShade="A6"/>
              <w:right w:val="single" w:sz="4" w:space="0" w:color="A6A6A6" w:themeColor="background1" w:themeShade="A6"/>
            </w:tcBorders>
            <w:shd w:val="clear" w:color="auto" w:fill="DBE5F1" w:themeFill="accent1" w:themeFillTint="33"/>
            <w:vAlign w:val="center"/>
          </w:tcPr>
          <w:p w:rsidR="00661ECB" w:rsidRPr="009459AF" w:rsidRDefault="00556942" w:rsidP="00C96205">
            <w:pPr>
              <w:pStyle w:val="Tablebody"/>
              <w:cnfStyle w:val="100000000000" w:firstRow="1" w:lastRow="0" w:firstColumn="0" w:lastColumn="0" w:oddVBand="0" w:evenVBand="0" w:oddHBand="0" w:evenHBand="0" w:firstRowFirstColumn="0" w:firstRowLastColumn="0" w:lastRowFirstColumn="0" w:lastRowLastColumn="0"/>
            </w:pPr>
            <w:r w:rsidRPr="009459AF">
              <w:t>Addressed</w:t>
            </w:r>
          </w:p>
        </w:tc>
        <w:tc>
          <w:tcPr>
            <w:tcW w:w="3530" w:type="dxa"/>
            <w:tcBorders>
              <w:left w:val="single" w:sz="4" w:space="0" w:color="A6A6A6" w:themeColor="background1" w:themeShade="A6"/>
              <w:right w:val="single" w:sz="4" w:space="0" w:color="A6A6A6" w:themeColor="background1" w:themeShade="A6"/>
            </w:tcBorders>
            <w:shd w:val="clear" w:color="auto" w:fill="DBE5F1" w:themeFill="accent1" w:themeFillTint="33"/>
            <w:vAlign w:val="center"/>
          </w:tcPr>
          <w:p w:rsidR="00661ECB" w:rsidRPr="009459AF" w:rsidRDefault="00556942" w:rsidP="00C96205">
            <w:pPr>
              <w:pStyle w:val="Tablebody"/>
              <w:cnfStyle w:val="100000000000" w:firstRow="1" w:lastRow="0" w:firstColumn="0" w:lastColumn="0" w:oddVBand="0" w:evenVBand="0" w:oddHBand="0" w:evenHBand="0" w:firstRowFirstColumn="0" w:firstRowLastColumn="0" w:lastRowFirstColumn="0" w:lastRowLastColumn="0"/>
            </w:pPr>
            <w:r w:rsidRPr="009459AF">
              <w:t>Summative assessment</w:t>
            </w:r>
          </w:p>
        </w:tc>
      </w:tr>
      <w:tr w:rsidR="00556942" w:rsidTr="00C962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556942" w:rsidRPr="00C96205" w:rsidRDefault="00556942" w:rsidP="00C96205">
            <w:pPr>
              <w:pStyle w:val="Tablebody"/>
              <w:rPr>
                <w:b w:val="0"/>
              </w:rPr>
            </w:pPr>
            <w:r w:rsidRPr="00C96205">
              <w:rPr>
                <w:b w:val="0"/>
              </w:rPr>
              <w:t>Domain 1: Professional and ethical conduct.</w:t>
            </w:r>
          </w:p>
        </w:tc>
        <w:tc>
          <w:tcPr>
            <w:tcW w:w="1985"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this competency has been met"/>
                <w:tag w:val="Yes"/>
                <w:id w:val="-1064641839"/>
                <w14:checkbox>
                  <w14:checked w14:val="0"/>
                  <w14:checkedState w14:val="2612" w14:font="MS Gothic"/>
                  <w14:uncheckedState w14:val="2610" w14:font="MS Gothic"/>
                </w14:checkbox>
              </w:sdtPr>
              <w:sdtEndPr/>
              <w:sdtContent>
                <w:r w:rsidR="009459AF" w:rsidRPr="009459AF">
                  <w:rPr>
                    <w:rFonts w:ascii="Segoe UI Symbol" w:hAnsi="Segoe UI Symbol" w:cs="Segoe UI Symbol"/>
                  </w:rPr>
                  <w:t>☐</w:t>
                </w:r>
              </w:sdtContent>
            </w:sdt>
            <w:r w:rsidR="00556942" w:rsidRPr="009459AF">
              <w:t xml:space="preserve">  Yes</w:t>
            </w:r>
            <w:r w:rsidR="00556942" w:rsidRPr="009459AF">
              <w:tab/>
            </w:r>
            <w:sdt>
              <w:sdtPr>
                <w:alias w:val="No"/>
                <w:tag w:val="No"/>
                <w:id w:val="-216196190"/>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747"/>
                <w:tab w:val="left" w:pos="1456"/>
                <w:tab w:val="left" w:pos="2165"/>
                <w:tab w:val="left" w:pos="2873"/>
              </w:tabs>
              <w:cnfStyle w:val="000000100000" w:firstRow="0" w:lastRow="0" w:firstColumn="0" w:lastColumn="0" w:oddVBand="0" w:evenVBand="0" w:oddHBand="1" w:evenHBand="0" w:firstRowFirstColumn="0" w:firstRowLastColumn="0" w:lastRowFirstColumn="0" w:lastRowLastColumn="0"/>
            </w:pPr>
            <w:sdt>
              <w:sdtPr>
                <w:alias w:val="1"/>
                <w:tag w:val="1"/>
                <w:id w:val="-27711015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1</w:t>
            </w:r>
            <w:r w:rsidR="00556942" w:rsidRPr="009459AF">
              <w:tab/>
            </w:r>
            <w:sdt>
              <w:sdtPr>
                <w:alias w:val="2"/>
                <w:tag w:val="2"/>
                <w:id w:val="190679573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2</w:t>
            </w:r>
            <w:r w:rsidR="00556942" w:rsidRPr="009459AF">
              <w:tab/>
            </w:r>
            <w:sdt>
              <w:sdtPr>
                <w:alias w:val="3"/>
                <w:tag w:val="3"/>
                <w:id w:val="979503070"/>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3</w:t>
            </w:r>
            <w:r w:rsidR="00556942" w:rsidRPr="009459AF">
              <w:tab/>
            </w:r>
            <w:sdt>
              <w:sdtPr>
                <w:alias w:val="4"/>
                <w:tag w:val="4"/>
                <w:id w:val="25903595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4</w:t>
            </w:r>
            <w:r w:rsidR="00556942" w:rsidRPr="009459AF">
              <w:tab/>
            </w:r>
            <w:sdt>
              <w:sdtPr>
                <w:alias w:val="5"/>
                <w:tag w:val="5"/>
                <w:id w:val="-1421489594"/>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5</w:t>
            </w:r>
          </w:p>
        </w:tc>
      </w:tr>
      <w:tr w:rsidR="00556942" w:rsidTr="00C96205">
        <w:trPr>
          <w:trHeight w:val="397"/>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556942" w:rsidRPr="00C96205" w:rsidRDefault="00556942" w:rsidP="00C96205">
            <w:pPr>
              <w:pStyle w:val="Tablebody"/>
              <w:rPr>
                <w:b w:val="0"/>
              </w:rPr>
            </w:pPr>
            <w:r w:rsidRPr="00C96205">
              <w:rPr>
                <w:b w:val="0"/>
              </w:rPr>
              <w:t>Domain 2: Professional communication and collaboration.</w:t>
            </w:r>
          </w:p>
        </w:tc>
        <w:tc>
          <w:tcPr>
            <w:tcW w:w="1985"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889"/>
              </w:tabs>
              <w:cnfStyle w:val="000000000000" w:firstRow="0" w:lastRow="0" w:firstColumn="0" w:lastColumn="0" w:oddVBand="0" w:evenVBand="0" w:oddHBand="0" w:evenHBand="0" w:firstRowFirstColumn="0" w:firstRowLastColumn="0" w:lastRowFirstColumn="0" w:lastRowLastColumn="0"/>
            </w:pPr>
            <w:sdt>
              <w:sdtPr>
                <w:alias w:val="Yes"/>
                <w:tag w:val="Yes"/>
                <w:id w:val="1358618385"/>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Yes</w:t>
            </w:r>
            <w:r w:rsidR="00556942" w:rsidRPr="009459AF">
              <w:tab/>
            </w:r>
            <w:sdt>
              <w:sdtPr>
                <w:alias w:val="No"/>
                <w:tag w:val="No"/>
                <w:id w:val="-303390164"/>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747"/>
                <w:tab w:val="left" w:pos="1456"/>
                <w:tab w:val="left" w:pos="2165"/>
                <w:tab w:val="left" w:pos="2873"/>
              </w:tabs>
              <w:cnfStyle w:val="000000000000" w:firstRow="0" w:lastRow="0" w:firstColumn="0" w:lastColumn="0" w:oddVBand="0" w:evenVBand="0" w:oddHBand="0" w:evenHBand="0" w:firstRowFirstColumn="0" w:firstRowLastColumn="0" w:lastRowFirstColumn="0" w:lastRowLastColumn="0"/>
            </w:pPr>
            <w:sdt>
              <w:sdtPr>
                <w:alias w:val="1"/>
                <w:tag w:val="1"/>
                <w:id w:val="646251722"/>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1</w:t>
            </w:r>
            <w:r w:rsidR="00556942" w:rsidRPr="009459AF">
              <w:tab/>
            </w:r>
            <w:sdt>
              <w:sdtPr>
                <w:alias w:val="2"/>
                <w:tag w:val="2"/>
                <w:id w:val="-18322052"/>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2</w:t>
            </w:r>
            <w:r w:rsidR="00556942" w:rsidRPr="009459AF">
              <w:tab/>
            </w:r>
            <w:sdt>
              <w:sdtPr>
                <w:alias w:val="3"/>
                <w:tag w:val="3"/>
                <w:id w:val="-1831584449"/>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3</w:t>
            </w:r>
            <w:r w:rsidR="00556942" w:rsidRPr="009459AF">
              <w:tab/>
            </w:r>
            <w:sdt>
              <w:sdtPr>
                <w:alias w:val="4"/>
                <w:tag w:val="4"/>
                <w:id w:val="-125703934"/>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4</w:t>
            </w:r>
            <w:r w:rsidR="00556942" w:rsidRPr="009459AF">
              <w:tab/>
            </w:r>
            <w:sdt>
              <w:sdtPr>
                <w:alias w:val="5"/>
                <w:tag w:val="5"/>
                <w:id w:val="1666353456"/>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5</w:t>
            </w:r>
          </w:p>
        </w:tc>
      </w:tr>
      <w:tr w:rsidR="00556942" w:rsidTr="00C962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556942" w:rsidRPr="00C96205" w:rsidRDefault="00556942" w:rsidP="00C96205">
            <w:pPr>
              <w:pStyle w:val="Tablebody"/>
              <w:rPr>
                <w:b w:val="0"/>
              </w:rPr>
            </w:pPr>
            <w:r w:rsidRPr="00C96205">
              <w:rPr>
                <w:b w:val="0"/>
              </w:rPr>
              <w:t>Domain 3: Evidence based practice and professional learning</w:t>
            </w:r>
          </w:p>
        </w:tc>
        <w:tc>
          <w:tcPr>
            <w:tcW w:w="1985"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w:tag w:val="Yes"/>
                <w:id w:val="-686754940"/>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Yes</w:t>
            </w:r>
            <w:r w:rsidR="00556942" w:rsidRPr="009459AF">
              <w:tab/>
            </w:r>
            <w:sdt>
              <w:sdtPr>
                <w:alias w:val="No"/>
                <w:tag w:val="No"/>
                <w:id w:val="1917592646"/>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747"/>
                <w:tab w:val="left" w:pos="1456"/>
                <w:tab w:val="left" w:pos="2165"/>
                <w:tab w:val="left" w:pos="2873"/>
              </w:tabs>
              <w:cnfStyle w:val="000000100000" w:firstRow="0" w:lastRow="0" w:firstColumn="0" w:lastColumn="0" w:oddVBand="0" w:evenVBand="0" w:oddHBand="1" w:evenHBand="0" w:firstRowFirstColumn="0" w:firstRowLastColumn="0" w:lastRowFirstColumn="0" w:lastRowLastColumn="0"/>
            </w:pPr>
            <w:sdt>
              <w:sdtPr>
                <w:alias w:val="1"/>
                <w:tag w:val="1"/>
                <w:id w:val="-1661068102"/>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1</w:t>
            </w:r>
            <w:r w:rsidR="00556942" w:rsidRPr="009459AF">
              <w:tab/>
            </w:r>
            <w:sdt>
              <w:sdtPr>
                <w:alias w:val="2"/>
                <w:tag w:val="2"/>
                <w:id w:val="1237059798"/>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2</w:t>
            </w:r>
            <w:r w:rsidR="00556942" w:rsidRPr="009459AF">
              <w:tab/>
            </w:r>
            <w:sdt>
              <w:sdtPr>
                <w:alias w:val="3"/>
                <w:tag w:val="3"/>
                <w:id w:val="129626236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3</w:t>
            </w:r>
            <w:r w:rsidR="00556942" w:rsidRPr="009459AF">
              <w:tab/>
            </w:r>
            <w:sdt>
              <w:sdtPr>
                <w:alias w:val="4"/>
                <w:tag w:val="4"/>
                <w:id w:val="332883844"/>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4</w:t>
            </w:r>
            <w:r w:rsidR="00556942" w:rsidRPr="009459AF">
              <w:tab/>
            </w:r>
            <w:sdt>
              <w:sdtPr>
                <w:alias w:val="5"/>
                <w:tag w:val="5"/>
                <w:id w:val="-1745489082"/>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5</w:t>
            </w:r>
          </w:p>
        </w:tc>
      </w:tr>
      <w:tr w:rsidR="00556942" w:rsidTr="00C96205">
        <w:trPr>
          <w:trHeight w:val="397"/>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556942" w:rsidRPr="00C96205" w:rsidRDefault="00556942" w:rsidP="00C96205">
            <w:pPr>
              <w:pStyle w:val="Tablebody"/>
              <w:rPr>
                <w:b w:val="0"/>
              </w:rPr>
            </w:pPr>
            <w:r w:rsidRPr="00C96205">
              <w:rPr>
                <w:b w:val="0"/>
              </w:rPr>
              <w:t>Domain 4: Safety, risk management and quality assurance.</w:t>
            </w:r>
          </w:p>
        </w:tc>
        <w:tc>
          <w:tcPr>
            <w:tcW w:w="1985"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889"/>
              </w:tabs>
              <w:cnfStyle w:val="000000000000" w:firstRow="0" w:lastRow="0" w:firstColumn="0" w:lastColumn="0" w:oddVBand="0" w:evenVBand="0" w:oddHBand="0" w:evenHBand="0" w:firstRowFirstColumn="0" w:firstRowLastColumn="0" w:lastRowFirstColumn="0" w:lastRowLastColumn="0"/>
            </w:pPr>
            <w:sdt>
              <w:sdtPr>
                <w:alias w:val="Yes"/>
                <w:tag w:val="Yes"/>
                <w:id w:val="-76492234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Yes</w:t>
            </w:r>
            <w:r w:rsidR="00556942" w:rsidRPr="009459AF">
              <w:tab/>
            </w:r>
            <w:sdt>
              <w:sdtPr>
                <w:alias w:val="No"/>
                <w:tag w:val="No"/>
                <w:id w:val="445744156"/>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747"/>
                <w:tab w:val="left" w:pos="1456"/>
                <w:tab w:val="left" w:pos="2165"/>
                <w:tab w:val="left" w:pos="2873"/>
              </w:tabs>
              <w:cnfStyle w:val="000000000000" w:firstRow="0" w:lastRow="0" w:firstColumn="0" w:lastColumn="0" w:oddVBand="0" w:evenVBand="0" w:oddHBand="0" w:evenHBand="0" w:firstRowFirstColumn="0" w:firstRowLastColumn="0" w:lastRowFirstColumn="0" w:lastRowLastColumn="0"/>
            </w:pPr>
            <w:sdt>
              <w:sdtPr>
                <w:alias w:val="1"/>
                <w:tag w:val="1"/>
                <w:id w:val="1194426320"/>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1</w:t>
            </w:r>
            <w:r w:rsidR="00556942" w:rsidRPr="009459AF">
              <w:tab/>
            </w:r>
            <w:sdt>
              <w:sdtPr>
                <w:alias w:val="2"/>
                <w:tag w:val="2"/>
                <w:id w:val="-1140655903"/>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2</w:t>
            </w:r>
            <w:r w:rsidR="00556942" w:rsidRPr="009459AF">
              <w:tab/>
            </w:r>
            <w:sdt>
              <w:sdtPr>
                <w:alias w:val="3"/>
                <w:tag w:val="3"/>
                <w:id w:val="1180542571"/>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3</w:t>
            </w:r>
            <w:r w:rsidR="00556942" w:rsidRPr="009459AF">
              <w:tab/>
            </w:r>
            <w:sdt>
              <w:sdtPr>
                <w:alias w:val="4"/>
                <w:tag w:val="4"/>
                <w:id w:val="-1188909491"/>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4</w:t>
            </w:r>
            <w:r w:rsidR="00556942" w:rsidRPr="009459AF">
              <w:tab/>
            </w:r>
            <w:sdt>
              <w:sdtPr>
                <w:alias w:val="5"/>
                <w:tag w:val="5"/>
                <w:id w:val="587039763"/>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5</w:t>
            </w:r>
          </w:p>
        </w:tc>
      </w:tr>
      <w:tr w:rsidR="00556942" w:rsidTr="00C962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556942" w:rsidRPr="00C96205" w:rsidRDefault="00556942" w:rsidP="00C96205">
            <w:pPr>
              <w:pStyle w:val="Tablebody"/>
              <w:rPr>
                <w:b w:val="0"/>
              </w:rPr>
            </w:pPr>
            <w:r w:rsidRPr="00C96205">
              <w:rPr>
                <w:b w:val="0"/>
              </w:rPr>
              <w:t>Domain 5: Paramedic practice.</w:t>
            </w:r>
          </w:p>
        </w:tc>
        <w:tc>
          <w:tcPr>
            <w:tcW w:w="1985"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w:tag w:val="Yes"/>
                <w:id w:val="2036842692"/>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Yes</w:t>
            </w:r>
            <w:r w:rsidR="00556942" w:rsidRPr="009459AF">
              <w:tab/>
            </w:r>
            <w:sdt>
              <w:sdtPr>
                <w:alias w:val="No"/>
                <w:tag w:val="No"/>
                <w:id w:val="2079786553"/>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556942" w:rsidRPr="009459AF" w:rsidRDefault="006D29D4" w:rsidP="00C96205">
            <w:pPr>
              <w:pStyle w:val="Tablebody"/>
              <w:tabs>
                <w:tab w:val="left" w:pos="747"/>
                <w:tab w:val="left" w:pos="1456"/>
                <w:tab w:val="left" w:pos="2165"/>
                <w:tab w:val="left" w:pos="2873"/>
              </w:tabs>
              <w:cnfStyle w:val="000000100000" w:firstRow="0" w:lastRow="0" w:firstColumn="0" w:lastColumn="0" w:oddVBand="0" w:evenVBand="0" w:oddHBand="1" w:evenHBand="0" w:firstRowFirstColumn="0" w:firstRowLastColumn="0" w:lastRowFirstColumn="0" w:lastRowLastColumn="0"/>
            </w:pPr>
            <w:sdt>
              <w:sdtPr>
                <w:alias w:val="1"/>
                <w:tag w:val="1"/>
                <w:id w:val="1653946351"/>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1</w:t>
            </w:r>
            <w:r w:rsidR="00556942" w:rsidRPr="009459AF">
              <w:tab/>
            </w:r>
            <w:sdt>
              <w:sdtPr>
                <w:alias w:val="2"/>
                <w:tag w:val="2"/>
                <w:id w:val="799263090"/>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2</w:t>
            </w:r>
            <w:r w:rsidR="00556942" w:rsidRPr="009459AF">
              <w:tab/>
            </w:r>
            <w:sdt>
              <w:sdtPr>
                <w:alias w:val="3"/>
                <w:tag w:val="3"/>
                <w:id w:val="-2128159877"/>
                <w14:checkbox>
                  <w14:checked w14:val="0"/>
                  <w14:checkedState w14:val="2612" w14:font="MS Gothic"/>
                  <w14:uncheckedState w14:val="2610" w14:font="MS Gothic"/>
                </w14:checkbox>
              </w:sdtPr>
              <w:sdtEndPr/>
              <w:sdtContent>
                <w:r w:rsidR="00556942" w:rsidRPr="009459AF">
                  <w:rPr>
                    <w:rFonts w:ascii="Segoe UI Symbol" w:hAnsi="Segoe UI Symbol" w:cs="Segoe UI Symbol"/>
                  </w:rPr>
                  <w:t>☐</w:t>
                </w:r>
              </w:sdtContent>
            </w:sdt>
            <w:r w:rsidR="00556942" w:rsidRPr="009459AF">
              <w:t xml:space="preserve"> 3</w:t>
            </w:r>
            <w:r w:rsidR="00556942" w:rsidRPr="009459AF">
              <w:tab/>
            </w:r>
            <w:sdt>
              <w:sdtPr>
                <w:alias w:val="4"/>
                <w:tag w:val="4"/>
                <w:id w:val="1878120013"/>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4</w:t>
            </w:r>
            <w:r w:rsidR="00556942" w:rsidRPr="009459AF">
              <w:tab/>
            </w:r>
            <w:sdt>
              <w:sdtPr>
                <w:alias w:val="5"/>
                <w:tag w:val="5"/>
                <w:id w:val="-1372376579"/>
                <w14:checkbox>
                  <w14:checked w14:val="0"/>
                  <w14:checkedState w14:val="2612" w14:font="MS Gothic"/>
                  <w14:uncheckedState w14:val="2610" w14:font="MS Gothic"/>
                </w14:checkbox>
              </w:sdtPr>
              <w:sdtEndPr/>
              <w:sdtContent>
                <w:r w:rsidR="003D2CFC">
                  <w:rPr>
                    <w:rFonts w:ascii="MS Gothic" w:eastAsia="MS Gothic" w:hAnsi="MS Gothic" w:hint="eastAsia"/>
                  </w:rPr>
                  <w:t>☐</w:t>
                </w:r>
              </w:sdtContent>
            </w:sdt>
            <w:r w:rsidR="00556942" w:rsidRPr="009459AF">
              <w:t xml:space="preserve"> 5</w:t>
            </w:r>
          </w:p>
        </w:tc>
      </w:tr>
    </w:tbl>
    <w:p w:rsidR="00661ECB" w:rsidRDefault="00661ECB" w:rsidP="009459AF">
      <w:pPr>
        <w:pStyle w:val="BodyText"/>
      </w:pPr>
    </w:p>
    <w:p w:rsidR="009459AF" w:rsidRPr="00573DED" w:rsidRDefault="009459AF" w:rsidP="00573DED">
      <w:pPr>
        <w:pStyle w:val="Heading2"/>
      </w:pPr>
      <w:r w:rsidRPr="00573DED">
        <w:t>Supervisor assessment summary</w:t>
      </w:r>
    </w:p>
    <w:p w:rsidR="009459AF" w:rsidRDefault="009459AF" w:rsidP="009459AF">
      <w:pPr>
        <w:pStyle w:val="BodyText"/>
      </w:pPr>
      <w:r w:rsidRPr="00223494">
        <w:t>Li</w:t>
      </w:r>
      <w:r>
        <w:t>st details of the supervisee’s c</w:t>
      </w:r>
      <w:r w:rsidRPr="00223494">
        <w:t>ompetenc</w:t>
      </w:r>
      <w:r>
        <w:t xml:space="preserve">e against the </w:t>
      </w:r>
      <w:r w:rsidR="008011F9">
        <w:rPr>
          <w:i/>
        </w:rPr>
        <w:t>P</w:t>
      </w:r>
      <w:r w:rsidRPr="00C96205">
        <w:rPr>
          <w:i/>
        </w:rPr>
        <w:t>rofession</w:t>
      </w:r>
      <w:r w:rsidR="008011F9">
        <w:rPr>
          <w:i/>
        </w:rPr>
        <w:t>al</w:t>
      </w:r>
      <w:r w:rsidRPr="00C96205">
        <w:rPr>
          <w:i/>
        </w:rPr>
        <w:t xml:space="preserve"> capabilities for registered paramedics</w:t>
      </w:r>
      <w:r w:rsidR="008011F9">
        <w:rPr>
          <w:i/>
        </w:rPr>
        <w:t xml:space="preserve"> (interim)</w:t>
      </w:r>
      <w:r>
        <w:t>.</w:t>
      </w:r>
      <w:r w:rsidR="00C96205">
        <w:t xml:space="preserve"> This assessment is t</w:t>
      </w:r>
      <w:r w:rsidRPr="00223494">
        <w:t xml:space="preserve">o be completed by </w:t>
      </w:r>
      <w:r w:rsidR="00C96205">
        <w:t xml:space="preserve">the </w:t>
      </w:r>
      <w:r w:rsidR="008011F9">
        <w:t xml:space="preserve">principal </w:t>
      </w:r>
      <w:r w:rsidR="00C96205">
        <w:t>supervisor. I</w:t>
      </w:r>
      <w:r>
        <w:t>f further comment is required</w:t>
      </w:r>
      <w:r w:rsidR="00C96205">
        <w:t xml:space="preserve"> please elaborate within report.</w:t>
      </w:r>
    </w:p>
    <w:p w:rsidR="009459AF" w:rsidRPr="00223494" w:rsidRDefault="009459AF" w:rsidP="009459AF">
      <w:pPr>
        <w:pStyle w:val="BodyText"/>
      </w:pPr>
      <w:r w:rsidRPr="009500FF">
        <w:t xml:space="preserve">Mark with a cross on the scale of 1 to 5 where </w:t>
      </w:r>
      <w:r>
        <w:t>1 is capability is not met and</w:t>
      </w:r>
      <w:r w:rsidRPr="009500FF">
        <w:t xml:space="preserve"> 5 is </w:t>
      </w:r>
      <w:r w:rsidR="008011F9">
        <w:t>completely</w:t>
      </w:r>
      <w:r w:rsidR="008011F9" w:rsidRPr="009500FF">
        <w:t xml:space="preserve"> </w:t>
      </w:r>
      <w:r>
        <w:t>met</w:t>
      </w:r>
      <w:r w:rsidRPr="009500FF">
        <w:t>.</w:t>
      </w:r>
    </w:p>
    <w:tbl>
      <w:tblPr>
        <w:tblStyle w:val="PlainTable4"/>
        <w:tblW w:w="0" w:type="auto"/>
        <w:tblLook w:val="04A0" w:firstRow="1" w:lastRow="0" w:firstColumn="1" w:lastColumn="0" w:noHBand="0" w:noVBand="1"/>
      </w:tblPr>
      <w:tblGrid>
        <w:gridCol w:w="4673"/>
        <w:gridCol w:w="1985"/>
        <w:gridCol w:w="3530"/>
      </w:tblGrid>
      <w:tr w:rsidR="009459AF" w:rsidTr="00362C7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9459AF" w:rsidRPr="009459AF" w:rsidRDefault="009459AF" w:rsidP="006260CF">
            <w:pPr>
              <w:pStyle w:val="Tablebody"/>
            </w:pPr>
          </w:p>
        </w:tc>
        <w:tc>
          <w:tcPr>
            <w:tcW w:w="1985" w:type="dxa"/>
            <w:tcBorders>
              <w:left w:val="single" w:sz="4" w:space="0" w:color="A6A6A6" w:themeColor="background1" w:themeShade="A6"/>
              <w:right w:val="single" w:sz="4" w:space="0" w:color="A6A6A6" w:themeColor="background1" w:themeShade="A6"/>
            </w:tcBorders>
            <w:shd w:val="clear" w:color="auto" w:fill="DBE5F1" w:themeFill="accent1" w:themeFillTint="33"/>
            <w:vAlign w:val="center"/>
          </w:tcPr>
          <w:p w:rsidR="009459AF" w:rsidRPr="009459AF" w:rsidRDefault="009459AF" w:rsidP="006260CF">
            <w:pPr>
              <w:pStyle w:val="Tablebody"/>
              <w:cnfStyle w:val="100000000000" w:firstRow="1" w:lastRow="0" w:firstColumn="0" w:lastColumn="0" w:oddVBand="0" w:evenVBand="0" w:oddHBand="0" w:evenHBand="0" w:firstRowFirstColumn="0" w:firstRowLastColumn="0" w:lastRowFirstColumn="0" w:lastRowLastColumn="0"/>
            </w:pPr>
            <w:r w:rsidRPr="009459AF">
              <w:t>Addressed</w:t>
            </w:r>
          </w:p>
        </w:tc>
        <w:tc>
          <w:tcPr>
            <w:tcW w:w="3530" w:type="dxa"/>
            <w:tcBorders>
              <w:left w:val="single" w:sz="4" w:space="0" w:color="A6A6A6" w:themeColor="background1" w:themeShade="A6"/>
              <w:right w:val="single" w:sz="4" w:space="0" w:color="A6A6A6" w:themeColor="background1" w:themeShade="A6"/>
            </w:tcBorders>
            <w:shd w:val="clear" w:color="auto" w:fill="DBE5F1" w:themeFill="accent1" w:themeFillTint="33"/>
            <w:vAlign w:val="center"/>
          </w:tcPr>
          <w:p w:rsidR="009459AF" w:rsidRPr="009459AF" w:rsidRDefault="009459AF" w:rsidP="006260CF">
            <w:pPr>
              <w:pStyle w:val="Tablebody"/>
              <w:cnfStyle w:val="100000000000" w:firstRow="1" w:lastRow="0" w:firstColumn="0" w:lastColumn="0" w:oddVBand="0" w:evenVBand="0" w:oddHBand="0" w:evenHBand="0" w:firstRowFirstColumn="0" w:firstRowLastColumn="0" w:lastRowFirstColumn="0" w:lastRowLastColumn="0"/>
            </w:pPr>
            <w:r w:rsidRPr="009459AF">
              <w:t>Summative assessment</w:t>
            </w:r>
          </w:p>
        </w:tc>
      </w:tr>
      <w:tr w:rsidR="00C96205" w:rsidTr="006260C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C96205" w:rsidRPr="006F0E5B" w:rsidRDefault="00C96205" w:rsidP="006260CF">
            <w:pPr>
              <w:pStyle w:val="Tablebody"/>
              <w:rPr>
                <w:b w:val="0"/>
              </w:rPr>
            </w:pPr>
            <w:r w:rsidRPr="006F0E5B">
              <w:rPr>
                <w:b w:val="0"/>
              </w:rPr>
              <w:t>Domain 1: Professional and ethical conduct.</w:t>
            </w:r>
          </w:p>
        </w:tc>
        <w:tc>
          <w:tcPr>
            <w:tcW w:w="1985"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this competency has been met"/>
                <w:tag w:val="Yes"/>
                <w:id w:val="57617299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Yes</w:t>
            </w:r>
            <w:r w:rsidR="00C96205" w:rsidRPr="009459AF">
              <w:tab/>
            </w:r>
            <w:sdt>
              <w:sdtPr>
                <w:alias w:val="No"/>
                <w:tag w:val="No"/>
                <w:id w:val="405727087"/>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cnfStyle w:val="000000100000" w:firstRow="0" w:lastRow="0" w:firstColumn="0" w:lastColumn="0" w:oddVBand="0" w:evenVBand="0" w:oddHBand="1" w:evenHBand="0" w:firstRowFirstColumn="0" w:firstRowLastColumn="0" w:lastRowFirstColumn="0" w:lastRowLastColumn="0"/>
            </w:pPr>
            <w:sdt>
              <w:sdtPr>
                <w:alias w:val="1"/>
                <w:tag w:val="1"/>
                <w:id w:val="-10828313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1</w:t>
            </w:r>
            <w:r w:rsidR="00C96205" w:rsidRPr="009459AF">
              <w:tab/>
            </w:r>
            <w:sdt>
              <w:sdtPr>
                <w:alias w:val="2"/>
                <w:tag w:val="2"/>
                <w:id w:val="1209449223"/>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2</w:t>
            </w:r>
            <w:r w:rsidR="00C96205" w:rsidRPr="009459AF">
              <w:tab/>
            </w:r>
            <w:sdt>
              <w:sdtPr>
                <w:alias w:val="3"/>
                <w:tag w:val="3"/>
                <w:id w:val="176588154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3</w:t>
            </w:r>
            <w:r w:rsidR="00C96205" w:rsidRPr="009459AF">
              <w:tab/>
            </w:r>
            <w:sdt>
              <w:sdtPr>
                <w:alias w:val="4"/>
                <w:tag w:val="4"/>
                <w:id w:val="1137607743"/>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4</w:t>
            </w:r>
            <w:r w:rsidR="00C96205" w:rsidRPr="009459AF">
              <w:tab/>
            </w:r>
            <w:sdt>
              <w:sdtPr>
                <w:alias w:val="5"/>
                <w:tag w:val="5"/>
                <w:id w:val="-1245023687"/>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5</w:t>
            </w:r>
          </w:p>
        </w:tc>
      </w:tr>
      <w:tr w:rsidR="00C96205" w:rsidTr="006260CF">
        <w:trPr>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C96205" w:rsidRPr="006F0E5B" w:rsidRDefault="00C96205" w:rsidP="006260CF">
            <w:pPr>
              <w:pStyle w:val="Tablebody"/>
              <w:rPr>
                <w:b w:val="0"/>
              </w:rPr>
            </w:pPr>
            <w:r w:rsidRPr="006F0E5B">
              <w:rPr>
                <w:b w:val="0"/>
              </w:rPr>
              <w:t>Domain 2: Professional communication and collaboration.</w:t>
            </w:r>
          </w:p>
        </w:tc>
        <w:tc>
          <w:tcPr>
            <w:tcW w:w="1985"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tabs>
                <w:tab w:val="left" w:pos="889"/>
              </w:tabs>
              <w:cnfStyle w:val="000000000000" w:firstRow="0" w:lastRow="0" w:firstColumn="0" w:lastColumn="0" w:oddVBand="0" w:evenVBand="0" w:oddHBand="0" w:evenHBand="0" w:firstRowFirstColumn="0" w:firstRowLastColumn="0" w:lastRowFirstColumn="0" w:lastRowLastColumn="0"/>
            </w:pPr>
            <w:sdt>
              <w:sdtPr>
                <w:alias w:val="Yes"/>
                <w:tag w:val="Yes"/>
                <w:id w:val="132142837"/>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Yes</w:t>
            </w:r>
            <w:r w:rsidR="00C96205" w:rsidRPr="009459AF">
              <w:tab/>
            </w:r>
            <w:sdt>
              <w:sdtPr>
                <w:alias w:val="No"/>
                <w:tag w:val="No"/>
                <w:id w:val="1468548629"/>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cnfStyle w:val="000000000000" w:firstRow="0" w:lastRow="0" w:firstColumn="0" w:lastColumn="0" w:oddVBand="0" w:evenVBand="0" w:oddHBand="0" w:evenHBand="0" w:firstRowFirstColumn="0" w:firstRowLastColumn="0" w:lastRowFirstColumn="0" w:lastRowLastColumn="0"/>
            </w:pPr>
            <w:sdt>
              <w:sdtPr>
                <w:alias w:val="1"/>
                <w:tag w:val="1"/>
                <w:id w:val="-1437139223"/>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1</w:t>
            </w:r>
            <w:r w:rsidR="00C96205" w:rsidRPr="009459AF">
              <w:tab/>
            </w:r>
            <w:sdt>
              <w:sdtPr>
                <w:alias w:val="2"/>
                <w:tag w:val="2"/>
                <w:id w:val="-173947194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2</w:t>
            </w:r>
            <w:r w:rsidR="00C96205" w:rsidRPr="009459AF">
              <w:tab/>
            </w:r>
            <w:sdt>
              <w:sdtPr>
                <w:alias w:val="3"/>
                <w:tag w:val="3"/>
                <w:id w:val="648023149"/>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3</w:t>
            </w:r>
            <w:r w:rsidR="00C96205" w:rsidRPr="009459AF">
              <w:tab/>
            </w:r>
            <w:sdt>
              <w:sdtPr>
                <w:alias w:val="4"/>
                <w:tag w:val="4"/>
                <w:id w:val="10678308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4</w:t>
            </w:r>
            <w:r w:rsidR="00C96205" w:rsidRPr="009459AF">
              <w:tab/>
            </w:r>
            <w:sdt>
              <w:sdtPr>
                <w:alias w:val="5"/>
                <w:tag w:val="5"/>
                <w:id w:val="554443762"/>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5</w:t>
            </w:r>
          </w:p>
        </w:tc>
      </w:tr>
      <w:tr w:rsidR="00C96205" w:rsidTr="006260C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C96205" w:rsidRPr="006F0E5B" w:rsidRDefault="00C96205" w:rsidP="008011F9">
            <w:pPr>
              <w:pStyle w:val="Tablebody"/>
              <w:rPr>
                <w:b w:val="0"/>
              </w:rPr>
            </w:pPr>
            <w:r w:rsidRPr="006F0E5B">
              <w:rPr>
                <w:b w:val="0"/>
              </w:rPr>
              <w:t xml:space="preserve">Domain 3: </w:t>
            </w:r>
            <w:r w:rsidR="008011F9" w:rsidRPr="006F0E5B">
              <w:rPr>
                <w:b w:val="0"/>
              </w:rPr>
              <w:t>Evidence</w:t>
            </w:r>
            <w:r w:rsidR="008011F9">
              <w:rPr>
                <w:b w:val="0"/>
              </w:rPr>
              <w:t>-</w:t>
            </w:r>
            <w:r w:rsidRPr="006F0E5B">
              <w:rPr>
                <w:b w:val="0"/>
              </w:rPr>
              <w:t>based practice and professional learning</w:t>
            </w:r>
          </w:p>
        </w:tc>
        <w:tc>
          <w:tcPr>
            <w:tcW w:w="1985"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w:tag w:val="Yes"/>
                <w:id w:val="-36329221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Yes</w:t>
            </w:r>
            <w:r w:rsidR="00C96205" w:rsidRPr="009459AF">
              <w:tab/>
            </w:r>
            <w:sdt>
              <w:sdtPr>
                <w:alias w:val="No"/>
                <w:tag w:val="No"/>
                <w:id w:val="-1394039330"/>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cnfStyle w:val="000000100000" w:firstRow="0" w:lastRow="0" w:firstColumn="0" w:lastColumn="0" w:oddVBand="0" w:evenVBand="0" w:oddHBand="1" w:evenHBand="0" w:firstRowFirstColumn="0" w:firstRowLastColumn="0" w:lastRowFirstColumn="0" w:lastRowLastColumn="0"/>
            </w:pPr>
            <w:sdt>
              <w:sdtPr>
                <w:alias w:val="1"/>
                <w:tag w:val="1"/>
                <w:id w:val="-1829437810"/>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1</w:t>
            </w:r>
            <w:r w:rsidR="00C96205" w:rsidRPr="009459AF">
              <w:tab/>
            </w:r>
            <w:sdt>
              <w:sdtPr>
                <w:alias w:val="2"/>
                <w:tag w:val="2"/>
                <w:id w:val="233435951"/>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2</w:t>
            </w:r>
            <w:r w:rsidR="00C96205" w:rsidRPr="009459AF">
              <w:tab/>
            </w:r>
            <w:sdt>
              <w:sdtPr>
                <w:alias w:val="3"/>
                <w:tag w:val="3"/>
                <w:id w:val="-75882331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3</w:t>
            </w:r>
            <w:r w:rsidR="00C96205" w:rsidRPr="009459AF">
              <w:tab/>
            </w:r>
            <w:sdt>
              <w:sdtPr>
                <w:alias w:val="4"/>
                <w:tag w:val="4"/>
                <w:id w:val="-45602560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4</w:t>
            </w:r>
            <w:r w:rsidR="00C96205" w:rsidRPr="009459AF">
              <w:tab/>
            </w:r>
            <w:sdt>
              <w:sdtPr>
                <w:alias w:val="5"/>
                <w:tag w:val="5"/>
                <w:id w:val="372121082"/>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5</w:t>
            </w:r>
          </w:p>
        </w:tc>
      </w:tr>
      <w:tr w:rsidR="00C96205" w:rsidTr="006260CF">
        <w:trPr>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C96205" w:rsidRPr="006F0E5B" w:rsidRDefault="00C96205" w:rsidP="006260CF">
            <w:pPr>
              <w:pStyle w:val="Tablebody"/>
              <w:rPr>
                <w:b w:val="0"/>
              </w:rPr>
            </w:pPr>
            <w:r w:rsidRPr="006F0E5B">
              <w:rPr>
                <w:b w:val="0"/>
              </w:rPr>
              <w:t>Domain 4: Safety, risk management and quality assurance.</w:t>
            </w:r>
          </w:p>
        </w:tc>
        <w:tc>
          <w:tcPr>
            <w:tcW w:w="1985"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tabs>
                <w:tab w:val="left" w:pos="889"/>
              </w:tabs>
              <w:cnfStyle w:val="000000000000" w:firstRow="0" w:lastRow="0" w:firstColumn="0" w:lastColumn="0" w:oddVBand="0" w:evenVBand="0" w:oddHBand="0" w:evenHBand="0" w:firstRowFirstColumn="0" w:firstRowLastColumn="0" w:lastRowFirstColumn="0" w:lastRowLastColumn="0"/>
            </w:pPr>
            <w:sdt>
              <w:sdtPr>
                <w:alias w:val="Yes"/>
                <w:tag w:val="Yes"/>
                <w:id w:val="-173947230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Yes</w:t>
            </w:r>
            <w:r w:rsidR="00C96205" w:rsidRPr="009459AF">
              <w:tab/>
            </w:r>
            <w:sdt>
              <w:sdtPr>
                <w:alias w:val="No"/>
                <w:tag w:val="No"/>
                <w:id w:val="139315599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cnfStyle w:val="000000000000" w:firstRow="0" w:lastRow="0" w:firstColumn="0" w:lastColumn="0" w:oddVBand="0" w:evenVBand="0" w:oddHBand="0" w:evenHBand="0" w:firstRowFirstColumn="0" w:firstRowLastColumn="0" w:lastRowFirstColumn="0" w:lastRowLastColumn="0"/>
            </w:pPr>
            <w:sdt>
              <w:sdtPr>
                <w:alias w:val="1"/>
                <w:tag w:val="1"/>
                <w:id w:val="-836773165"/>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1</w:t>
            </w:r>
            <w:r w:rsidR="00C96205" w:rsidRPr="009459AF">
              <w:tab/>
            </w:r>
            <w:sdt>
              <w:sdtPr>
                <w:alias w:val="2"/>
                <w:tag w:val="2"/>
                <w:id w:val="107047223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2</w:t>
            </w:r>
            <w:r w:rsidR="00C96205" w:rsidRPr="009459AF">
              <w:tab/>
            </w:r>
            <w:sdt>
              <w:sdtPr>
                <w:alias w:val="3"/>
                <w:tag w:val="3"/>
                <w:id w:val="341673255"/>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3</w:t>
            </w:r>
            <w:r w:rsidR="00C96205" w:rsidRPr="009459AF">
              <w:tab/>
            </w:r>
            <w:sdt>
              <w:sdtPr>
                <w:alias w:val="4"/>
                <w:tag w:val="4"/>
                <w:id w:val="-1745106390"/>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4</w:t>
            </w:r>
            <w:r w:rsidR="00C96205" w:rsidRPr="009459AF">
              <w:tab/>
            </w:r>
            <w:sdt>
              <w:sdtPr>
                <w:alias w:val="5"/>
                <w:tag w:val="5"/>
                <w:id w:val="627285188"/>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5</w:t>
            </w:r>
          </w:p>
        </w:tc>
      </w:tr>
      <w:tr w:rsidR="00C96205" w:rsidTr="006260C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6A6A6" w:themeColor="background1" w:themeShade="A6"/>
            </w:tcBorders>
            <w:vAlign w:val="center"/>
          </w:tcPr>
          <w:p w:rsidR="00C96205" w:rsidRPr="006F0E5B" w:rsidRDefault="00C96205" w:rsidP="006260CF">
            <w:pPr>
              <w:pStyle w:val="Tablebody"/>
              <w:rPr>
                <w:b w:val="0"/>
              </w:rPr>
            </w:pPr>
            <w:r w:rsidRPr="006F0E5B">
              <w:rPr>
                <w:b w:val="0"/>
              </w:rPr>
              <w:t>Domain 5: Paramedic practice.</w:t>
            </w:r>
          </w:p>
        </w:tc>
        <w:tc>
          <w:tcPr>
            <w:tcW w:w="1985"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tabs>
                <w:tab w:val="left" w:pos="889"/>
              </w:tabs>
              <w:cnfStyle w:val="000000100000" w:firstRow="0" w:lastRow="0" w:firstColumn="0" w:lastColumn="0" w:oddVBand="0" w:evenVBand="0" w:oddHBand="1" w:evenHBand="0" w:firstRowFirstColumn="0" w:firstRowLastColumn="0" w:lastRowFirstColumn="0" w:lastRowLastColumn="0"/>
            </w:pPr>
            <w:sdt>
              <w:sdtPr>
                <w:alias w:val="Yes"/>
                <w:tag w:val="Yes"/>
                <w:id w:val="-904063545"/>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Yes</w:t>
            </w:r>
            <w:r w:rsidR="00C96205" w:rsidRPr="009459AF">
              <w:tab/>
            </w:r>
            <w:sdt>
              <w:sdtPr>
                <w:alias w:val="No"/>
                <w:tag w:val="No"/>
                <w:id w:val="-897505933"/>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No</w:t>
            </w:r>
          </w:p>
        </w:tc>
        <w:tc>
          <w:tcPr>
            <w:tcW w:w="3530" w:type="dxa"/>
            <w:tcBorders>
              <w:left w:val="single" w:sz="4" w:space="0" w:color="A6A6A6" w:themeColor="background1" w:themeShade="A6"/>
              <w:right w:val="single" w:sz="4" w:space="0" w:color="A6A6A6" w:themeColor="background1" w:themeShade="A6"/>
            </w:tcBorders>
            <w:vAlign w:val="center"/>
          </w:tcPr>
          <w:p w:rsidR="00C96205" w:rsidRPr="009459AF" w:rsidRDefault="006D29D4" w:rsidP="006260CF">
            <w:pPr>
              <w:pStyle w:val="Tablebody"/>
              <w:cnfStyle w:val="000000100000" w:firstRow="0" w:lastRow="0" w:firstColumn="0" w:lastColumn="0" w:oddVBand="0" w:evenVBand="0" w:oddHBand="1" w:evenHBand="0" w:firstRowFirstColumn="0" w:firstRowLastColumn="0" w:lastRowFirstColumn="0" w:lastRowLastColumn="0"/>
            </w:pPr>
            <w:sdt>
              <w:sdtPr>
                <w:alias w:val="1"/>
                <w:tag w:val="1"/>
                <w:id w:val="-1791051293"/>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1</w:t>
            </w:r>
            <w:r w:rsidR="00C96205" w:rsidRPr="009459AF">
              <w:tab/>
            </w:r>
            <w:sdt>
              <w:sdtPr>
                <w:alias w:val="2"/>
                <w:tag w:val="2"/>
                <w:id w:val="-1747250472"/>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2</w:t>
            </w:r>
            <w:r w:rsidR="00C96205" w:rsidRPr="009459AF">
              <w:tab/>
            </w:r>
            <w:sdt>
              <w:sdtPr>
                <w:alias w:val="3"/>
                <w:tag w:val="3"/>
                <w:id w:val="765278344"/>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3</w:t>
            </w:r>
            <w:r w:rsidR="00C96205" w:rsidRPr="009459AF">
              <w:tab/>
            </w:r>
            <w:sdt>
              <w:sdtPr>
                <w:alias w:val="4"/>
                <w:tag w:val="4"/>
                <w:id w:val="122513529"/>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4</w:t>
            </w:r>
            <w:r w:rsidR="00C96205" w:rsidRPr="009459AF">
              <w:tab/>
            </w:r>
            <w:sdt>
              <w:sdtPr>
                <w:alias w:val="5"/>
                <w:tag w:val="5"/>
                <w:id w:val="1255784896"/>
                <w14:checkbox>
                  <w14:checked w14:val="0"/>
                  <w14:checkedState w14:val="2612" w14:font="MS Gothic"/>
                  <w14:uncheckedState w14:val="2610" w14:font="MS Gothic"/>
                </w14:checkbox>
              </w:sdtPr>
              <w:sdtEndPr/>
              <w:sdtContent>
                <w:r w:rsidR="00C96205" w:rsidRPr="009459AF">
                  <w:rPr>
                    <w:rFonts w:ascii="Segoe UI Symbol" w:hAnsi="Segoe UI Symbol" w:cs="Segoe UI Symbol"/>
                  </w:rPr>
                  <w:t>☐</w:t>
                </w:r>
              </w:sdtContent>
            </w:sdt>
            <w:r w:rsidR="00C96205" w:rsidRPr="009459AF">
              <w:t xml:space="preserve"> 5</w:t>
            </w:r>
          </w:p>
        </w:tc>
      </w:tr>
    </w:tbl>
    <w:p w:rsidR="003D2CFC" w:rsidRDefault="003D2CFC" w:rsidP="003D2CFC">
      <w:pPr>
        <w:pStyle w:val="Tablebody"/>
        <w:spacing w:before="0" w:after="0"/>
        <w:rPr>
          <w:lang w:val="en-US"/>
        </w:rPr>
      </w:pPr>
    </w:p>
    <w:p w:rsidR="003D2CFC" w:rsidRDefault="003D2CFC">
      <w:pPr>
        <w:spacing w:after="0"/>
        <w:rPr>
          <w:sz w:val="20"/>
          <w:lang w:val="en-US"/>
        </w:rPr>
      </w:pPr>
      <w:r>
        <w:rPr>
          <w:lang w:val="en-US"/>
        </w:rPr>
        <w:br w:type="page"/>
      </w:r>
    </w:p>
    <w:p w:rsidR="00170D1C" w:rsidRDefault="00170D1C" w:rsidP="00170D1C">
      <w:pPr>
        <w:pStyle w:val="Heading1-Form"/>
        <w:tabs>
          <w:tab w:val="clear" w:pos="284"/>
        </w:tabs>
      </w:pPr>
      <w:r>
        <w:lastRenderedPageBreak/>
        <w:tab/>
        <w:t xml:space="preserve">SECTION </w:t>
      </w:r>
      <w:r w:rsidR="00CA4F74">
        <w:t>D</w:t>
      </w:r>
      <w:r w:rsidRPr="004378A7">
        <w:t xml:space="preserve">: </w:t>
      </w:r>
      <w:r>
        <w:t>Supervision report</w:t>
      </w:r>
    </w:p>
    <w:p w:rsidR="00170D1C" w:rsidRDefault="00170D1C" w:rsidP="003D2CFC">
      <w:pPr>
        <w:pStyle w:val="BodyText"/>
      </w:pPr>
      <w:r>
        <w:t>In the table below, list the learning objectives in the supervised practice plan</w:t>
      </w:r>
      <w:r w:rsidR="003D2CFC">
        <w:t xml:space="preserve"> and assess whether it has been </w:t>
      </w:r>
      <w:r>
        <w:t>met</w:t>
      </w:r>
      <w:r w:rsidR="003D2CFC">
        <w:t>, not yet met</w:t>
      </w:r>
      <w:r>
        <w:t xml:space="preserve"> but may be achievable, or</w:t>
      </w:r>
      <w:r w:rsidR="003D2CFC">
        <w:t xml:space="preserve"> </w:t>
      </w:r>
      <w:r>
        <w:t>not met and not achievable.</w:t>
      </w:r>
    </w:p>
    <w:p w:rsidR="00170D1C" w:rsidRDefault="00170D1C" w:rsidP="00170D1C">
      <w:pPr>
        <w:pStyle w:val="BodyText"/>
      </w:pPr>
      <w:r>
        <w:t>Where it has not been met but achievable, please explain why it has not been met and when it might be achievable. Where it has not been met and is not achievable, please explain why it is not achievable.</w:t>
      </w:r>
    </w:p>
    <w:p w:rsidR="00FB4188" w:rsidRDefault="00FB4188" w:rsidP="00FB4188">
      <w:pPr>
        <w:pStyle w:val="Heading2"/>
      </w:pPr>
      <w:r>
        <w:t>Learning objectives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91"/>
        <w:gridCol w:w="4097"/>
      </w:tblGrid>
      <w:tr w:rsidR="00170D1C" w:rsidTr="00362C71">
        <w:tc>
          <w:tcPr>
            <w:tcW w:w="6091" w:type="dxa"/>
            <w:shd w:val="clear" w:color="auto" w:fill="DBE5F1" w:themeFill="accent1" w:themeFillTint="33"/>
          </w:tcPr>
          <w:p w:rsidR="00170D1C" w:rsidRPr="00312465" w:rsidRDefault="00170D1C" w:rsidP="00170D1C">
            <w:pPr>
              <w:pStyle w:val="Tablebody"/>
              <w:rPr>
                <w:b/>
              </w:rPr>
            </w:pPr>
            <w:r w:rsidRPr="00312465">
              <w:rPr>
                <w:b/>
              </w:rPr>
              <w:t>Learning objectives listed in supervised practice plan</w:t>
            </w:r>
          </w:p>
        </w:tc>
        <w:tc>
          <w:tcPr>
            <w:tcW w:w="4097" w:type="dxa"/>
            <w:shd w:val="clear" w:color="auto" w:fill="DBE5F1" w:themeFill="accent1" w:themeFillTint="33"/>
          </w:tcPr>
          <w:p w:rsidR="00170D1C" w:rsidRDefault="00170D1C" w:rsidP="00170D1C">
            <w:pPr>
              <w:pStyle w:val="Tablebody"/>
              <w:rPr>
                <w:b/>
              </w:rPr>
            </w:pPr>
            <w:r w:rsidRPr="00312465">
              <w:rPr>
                <w:b/>
              </w:rPr>
              <w:t>Assessment (evaluation)</w:t>
            </w:r>
          </w:p>
          <w:p w:rsidR="00CA4F74" w:rsidRPr="00CA4F74" w:rsidRDefault="00CA4F74" w:rsidP="00CA4F74">
            <w:pPr>
              <w:pStyle w:val="AHPRANumberedlistlevel1"/>
            </w:pPr>
            <w:r w:rsidRPr="00CA4F74">
              <w:t>Met</w:t>
            </w:r>
          </w:p>
          <w:p w:rsidR="00CA4F74" w:rsidRPr="00CA4F74" w:rsidRDefault="00CA4F74" w:rsidP="00CA4F74">
            <w:pPr>
              <w:pStyle w:val="AHPRANumberedlistlevel1"/>
            </w:pPr>
            <w:r w:rsidRPr="00CA4F74">
              <w:t>Not yet met but may be achievable</w:t>
            </w:r>
          </w:p>
          <w:p w:rsidR="00CA4F74" w:rsidRPr="00312465" w:rsidRDefault="00CA4F74" w:rsidP="00D72772">
            <w:pPr>
              <w:pStyle w:val="AHPRANumberedlistlevel1"/>
              <w:spacing w:after="60"/>
            </w:pPr>
            <w:r w:rsidRPr="00CA4F74">
              <w:t>Not met and not achievable</w:t>
            </w:r>
          </w:p>
        </w:tc>
      </w:tr>
      <w:tr w:rsidR="00170D1C" w:rsidTr="00D72772">
        <w:trPr>
          <w:trHeight w:val="397"/>
        </w:trPr>
        <w:sdt>
          <w:sdtPr>
            <w:id w:val="-432202637"/>
            <w:placeholder>
              <w:docPart w:val="96F95AD2849A4A198C2D8254250045C2"/>
            </w:placeholder>
            <w:showingPlcHdr/>
            <w:text/>
          </w:sdtPr>
          <w:sdtEndPr/>
          <w:sdtContent>
            <w:tc>
              <w:tcPr>
                <w:tcW w:w="6091" w:type="dxa"/>
                <w:vAlign w:val="center"/>
              </w:tcPr>
              <w:p w:rsidR="00170D1C" w:rsidRDefault="00170D1C" w:rsidP="00D72772">
                <w:pPr>
                  <w:pStyle w:val="Tablebody"/>
                </w:pPr>
                <w:r>
                  <w:rPr>
                    <w:rStyle w:val="PlaceholderText"/>
                  </w:rPr>
                  <w:t>Enter a learning objective listed in the supervised practice plan</w:t>
                </w:r>
                <w:r w:rsidRPr="009F6058">
                  <w:rPr>
                    <w:rStyle w:val="PlaceholderText"/>
                  </w:rPr>
                  <w:t>.</w:t>
                </w:r>
              </w:p>
            </w:tc>
          </w:sdtContent>
        </w:sdt>
        <w:sdt>
          <w:sdtPr>
            <w:id w:val="1128667482"/>
            <w:placeholder>
              <w:docPart w:val="30EA23F9EB31408CBD9F06BAF1C9975C"/>
            </w:placeholder>
            <w:showingPlcHdr/>
            <w:text/>
          </w:sdtPr>
          <w:sdtEndPr/>
          <w:sdtContent>
            <w:tc>
              <w:tcPr>
                <w:tcW w:w="4097" w:type="dxa"/>
                <w:vAlign w:val="center"/>
              </w:tcPr>
              <w:p w:rsidR="00170D1C" w:rsidRDefault="00573DED" w:rsidP="00D72772">
                <w:pPr>
                  <w:pStyle w:val="Tablebody"/>
                </w:pPr>
                <w:r>
                  <w:rPr>
                    <w:rStyle w:val="PlaceholderText"/>
                  </w:rPr>
                  <w:t>Enter your assessment of this objective</w:t>
                </w:r>
                <w:r w:rsidR="00170D1C" w:rsidRPr="009F6058">
                  <w:rPr>
                    <w:rStyle w:val="PlaceholderText"/>
                  </w:rPr>
                  <w:t>.</w:t>
                </w:r>
              </w:p>
            </w:tc>
          </w:sdtContent>
        </w:sdt>
      </w:tr>
      <w:tr w:rsidR="00170D1C" w:rsidTr="00D72772">
        <w:trPr>
          <w:trHeight w:val="397"/>
        </w:trPr>
        <w:sdt>
          <w:sdtPr>
            <w:id w:val="-1450615052"/>
            <w:placeholder>
              <w:docPart w:val="5D83753C3AA6476994E0F665EDAF4451"/>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764533056"/>
            <w:placeholder>
              <w:docPart w:val="28FAC121037841A880C1ADB45D36741F"/>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r w:rsidR="00170D1C" w:rsidTr="00D72772">
        <w:trPr>
          <w:trHeight w:val="397"/>
        </w:trPr>
        <w:sdt>
          <w:sdtPr>
            <w:id w:val="-706182849"/>
            <w:placeholder>
              <w:docPart w:val="2BD56EF7E6A74776B58C8C02C52A5E15"/>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1552037274"/>
            <w:placeholder>
              <w:docPart w:val="F61EC370DE4C43C1BEF617E00F8B7647"/>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r w:rsidR="00170D1C" w:rsidTr="00D72772">
        <w:trPr>
          <w:trHeight w:val="397"/>
        </w:trPr>
        <w:sdt>
          <w:sdtPr>
            <w:id w:val="1362712780"/>
            <w:placeholder>
              <w:docPart w:val="18BE69E95F4146099112F9C9E66E72D6"/>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1746536559"/>
            <w:placeholder>
              <w:docPart w:val="451E0F8CA1204DB7881C4E1E012338BF"/>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r w:rsidR="00170D1C" w:rsidTr="00D72772">
        <w:trPr>
          <w:trHeight w:val="397"/>
        </w:trPr>
        <w:sdt>
          <w:sdtPr>
            <w:id w:val="581411521"/>
            <w:placeholder>
              <w:docPart w:val="828C2A8AAEE3448896FE8D1EC77B31D8"/>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1293477134"/>
            <w:placeholder>
              <w:docPart w:val="340B3EA76FFE4F04B0D32AA3DA34576D"/>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r w:rsidR="00170D1C" w:rsidTr="00D72772">
        <w:trPr>
          <w:trHeight w:val="397"/>
        </w:trPr>
        <w:sdt>
          <w:sdtPr>
            <w:id w:val="745383441"/>
            <w:placeholder>
              <w:docPart w:val="6C73D366631644A799500DD2F4F1C0C7"/>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1084041820"/>
            <w:placeholder>
              <w:docPart w:val="49B6CD5E1E8B4330B4EEE6599612528E"/>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r w:rsidR="00170D1C" w:rsidTr="00D72772">
        <w:trPr>
          <w:trHeight w:val="397"/>
        </w:trPr>
        <w:sdt>
          <w:sdtPr>
            <w:id w:val="-218592469"/>
            <w:placeholder>
              <w:docPart w:val="F48F2CC562A343F190E3F9C8CBA2C15E"/>
            </w:placeholder>
            <w:showingPlcHdr/>
            <w:text/>
          </w:sdtPr>
          <w:sdtEndPr/>
          <w:sdtContent>
            <w:tc>
              <w:tcPr>
                <w:tcW w:w="6091" w:type="dxa"/>
                <w:vAlign w:val="center"/>
              </w:tcPr>
              <w:p w:rsidR="00170D1C" w:rsidRDefault="00D72772" w:rsidP="00D72772">
                <w:pPr>
                  <w:pStyle w:val="Tablebody"/>
                </w:pPr>
                <w:r>
                  <w:rPr>
                    <w:rStyle w:val="PlaceholderText"/>
                  </w:rPr>
                  <w:t>Enter a learning objective listed in the supervised practice plan</w:t>
                </w:r>
                <w:r w:rsidRPr="009F6058">
                  <w:rPr>
                    <w:rStyle w:val="PlaceholderText"/>
                  </w:rPr>
                  <w:t>.</w:t>
                </w:r>
              </w:p>
            </w:tc>
          </w:sdtContent>
        </w:sdt>
        <w:sdt>
          <w:sdtPr>
            <w:id w:val="-864756231"/>
            <w:placeholder>
              <w:docPart w:val="6375F86D5EAB4B07ACEA80D7870FD327"/>
            </w:placeholder>
            <w:showingPlcHdr/>
            <w:text/>
          </w:sdtPr>
          <w:sdtEndPr/>
          <w:sdtContent>
            <w:tc>
              <w:tcPr>
                <w:tcW w:w="4097" w:type="dxa"/>
                <w:vAlign w:val="center"/>
              </w:tcPr>
              <w:p w:rsidR="00170D1C" w:rsidRDefault="00D72772" w:rsidP="00D72772">
                <w:pPr>
                  <w:pStyle w:val="Tablebody"/>
                </w:pPr>
                <w:r>
                  <w:rPr>
                    <w:rStyle w:val="PlaceholderText"/>
                  </w:rPr>
                  <w:t>Enter your assessment of this objective</w:t>
                </w:r>
                <w:r w:rsidRPr="009F6058">
                  <w:rPr>
                    <w:rStyle w:val="PlaceholderText"/>
                  </w:rPr>
                  <w:t>.</w:t>
                </w:r>
              </w:p>
            </w:tc>
          </w:sdtContent>
        </w:sdt>
      </w:tr>
    </w:tbl>
    <w:p w:rsidR="00FB4188" w:rsidRDefault="00FB4188" w:rsidP="00FB4188">
      <w:pPr>
        <w:pStyle w:val="Heading2"/>
      </w:pPr>
      <w:r>
        <w:t>Have issues or problems been noted? Have they been resolved?</w:t>
      </w:r>
    </w:p>
    <w:tbl>
      <w:tblPr>
        <w:tblStyle w:val="TableGrid"/>
        <w:tblW w:w="102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2"/>
        <w:gridCol w:w="5102"/>
      </w:tblGrid>
      <w:tr w:rsidR="00FB4188" w:rsidTr="00362C71">
        <w:tc>
          <w:tcPr>
            <w:tcW w:w="5102" w:type="dxa"/>
            <w:shd w:val="clear" w:color="auto" w:fill="DBE5F1" w:themeFill="accent1" w:themeFillTint="33"/>
          </w:tcPr>
          <w:p w:rsidR="00FB4188" w:rsidRPr="00312465" w:rsidRDefault="00FB4188" w:rsidP="00AE6707">
            <w:pPr>
              <w:pStyle w:val="Tablebody"/>
              <w:rPr>
                <w:b/>
              </w:rPr>
            </w:pPr>
            <w:r>
              <w:rPr>
                <w:b/>
              </w:rPr>
              <w:t>Issue or problem noted</w:t>
            </w:r>
          </w:p>
        </w:tc>
        <w:tc>
          <w:tcPr>
            <w:tcW w:w="5102" w:type="dxa"/>
            <w:shd w:val="clear" w:color="auto" w:fill="DBE5F1" w:themeFill="accent1" w:themeFillTint="33"/>
          </w:tcPr>
          <w:p w:rsidR="00FB4188" w:rsidRPr="00FB4188" w:rsidRDefault="00FB4188" w:rsidP="00FB4188">
            <w:pPr>
              <w:pStyle w:val="Tablebody"/>
              <w:rPr>
                <w:b/>
              </w:rPr>
            </w:pPr>
            <w:r>
              <w:rPr>
                <w:b/>
              </w:rPr>
              <w:t>Measures taken and outcome</w:t>
            </w:r>
          </w:p>
        </w:tc>
      </w:tr>
      <w:tr w:rsidR="00FB4188" w:rsidTr="00FC0B3D">
        <w:trPr>
          <w:trHeight w:val="397"/>
        </w:trPr>
        <w:sdt>
          <w:sdtPr>
            <w:id w:val="-744264463"/>
            <w:placeholder>
              <w:docPart w:val="D3F95BADAD9646CEA163F17CB0427DFC"/>
            </w:placeholder>
            <w:showingPlcHdr/>
            <w:text/>
          </w:sdtPr>
          <w:sdtEndPr/>
          <w:sdtContent>
            <w:tc>
              <w:tcPr>
                <w:tcW w:w="5102" w:type="dxa"/>
                <w:vAlign w:val="center"/>
              </w:tcPr>
              <w:p w:rsidR="00FB4188" w:rsidRDefault="00FB4188" w:rsidP="00FB4188">
                <w:pPr>
                  <w:pStyle w:val="Tablebody"/>
                </w:pPr>
                <w:r>
                  <w:rPr>
                    <w:rStyle w:val="PlaceholderText"/>
                  </w:rPr>
                  <w:t>Enter the issue or problem noted</w:t>
                </w:r>
                <w:r w:rsidRPr="009F6058">
                  <w:rPr>
                    <w:rStyle w:val="PlaceholderText"/>
                  </w:rPr>
                  <w:t>.</w:t>
                </w:r>
              </w:p>
            </w:tc>
          </w:sdtContent>
        </w:sdt>
        <w:sdt>
          <w:sdtPr>
            <w:id w:val="-1040594560"/>
            <w:placeholder>
              <w:docPart w:val="9C87DF0A0DE04600A837044709E7EFD9"/>
            </w:placeholder>
            <w:showingPlcHdr/>
            <w:text/>
          </w:sdtPr>
          <w:sdtEndPr/>
          <w:sdtContent>
            <w:tc>
              <w:tcPr>
                <w:tcW w:w="5102" w:type="dxa"/>
                <w:vAlign w:val="center"/>
              </w:tcPr>
              <w:p w:rsidR="00FB4188" w:rsidRDefault="00FB4188" w:rsidP="00FB4188">
                <w:pPr>
                  <w:pStyle w:val="Tablebody"/>
                </w:pPr>
                <w:r>
                  <w:rPr>
                    <w:rStyle w:val="PlaceholderText"/>
                  </w:rPr>
                  <w:t>Enter the measures taken to resolve the issue or problem, and the outcome</w:t>
                </w:r>
                <w:r w:rsidRPr="009F6058">
                  <w:rPr>
                    <w:rStyle w:val="PlaceholderText"/>
                  </w:rPr>
                  <w:t>.</w:t>
                </w:r>
              </w:p>
            </w:tc>
          </w:sdtContent>
        </w:sdt>
      </w:tr>
      <w:tr w:rsidR="00FC0B3D" w:rsidTr="00FC0B3D">
        <w:trPr>
          <w:trHeight w:val="397"/>
        </w:trPr>
        <w:sdt>
          <w:sdtPr>
            <w:id w:val="-738247419"/>
            <w:placeholder>
              <w:docPart w:val="FBCF3FEE950743449305713400D35BC9"/>
            </w:placeholder>
            <w:showingPlcHdr/>
            <w:text/>
          </w:sdtPr>
          <w:sdtEndPr/>
          <w:sdtContent>
            <w:tc>
              <w:tcPr>
                <w:tcW w:w="5102" w:type="dxa"/>
                <w:vAlign w:val="center"/>
              </w:tcPr>
              <w:p w:rsidR="00FC0B3D" w:rsidRDefault="00FC0B3D" w:rsidP="00FB4188">
                <w:pPr>
                  <w:pStyle w:val="Tablebody"/>
                </w:pPr>
                <w:r>
                  <w:rPr>
                    <w:rStyle w:val="PlaceholderText"/>
                  </w:rPr>
                  <w:t>Enter the issue or problem noted</w:t>
                </w:r>
                <w:r w:rsidRPr="009F6058">
                  <w:rPr>
                    <w:rStyle w:val="PlaceholderText"/>
                  </w:rPr>
                  <w:t>.</w:t>
                </w:r>
              </w:p>
            </w:tc>
          </w:sdtContent>
        </w:sdt>
        <w:sdt>
          <w:sdtPr>
            <w:id w:val="1018813644"/>
            <w:placeholder>
              <w:docPart w:val="8EB0B45AEE164B54A0FB763910786DB6"/>
            </w:placeholder>
            <w:showingPlcHdr/>
            <w:text/>
          </w:sdtPr>
          <w:sdtEndPr/>
          <w:sdtContent>
            <w:tc>
              <w:tcPr>
                <w:tcW w:w="5102" w:type="dxa"/>
                <w:vAlign w:val="center"/>
              </w:tcPr>
              <w:p w:rsidR="00FC0B3D" w:rsidRDefault="00FC0B3D" w:rsidP="00FB4188">
                <w:pPr>
                  <w:pStyle w:val="Tablebody"/>
                </w:pPr>
                <w:r>
                  <w:rPr>
                    <w:rStyle w:val="PlaceholderText"/>
                  </w:rPr>
                  <w:t>Enter the measures taken to resolve the issue or problem, and the outcome</w:t>
                </w:r>
                <w:r w:rsidRPr="009F6058">
                  <w:rPr>
                    <w:rStyle w:val="PlaceholderText"/>
                  </w:rPr>
                  <w:t>.</w:t>
                </w:r>
              </w:p>
            </w:tc>
          </w:sdtContent>
        </w:sdt>
      </w:tr>
      <w:tr w:rsidR="00FC0B3D" w:rsidTr="00FC0B3D">
        <w:trPr>
          <w:trHeight w:val="397"/>
        </w:trPr>
        <w:sdt>
          <w:sdtPr>
            <w:id w:val="1313760467"/>
            <w:placeholder>
              <w:docPart w:val="BA5E04F50EAD4AB7B26B053DD05F512F"/>
            </w:placeholder>
            <w:showingPlcHdr/>
            <w:text/>
          </w:sdtPr>
          <w:sdtEndPr/>
          <w:sdtContent>
            <w:tc>
              <w:tcPr>
                <w:tcW w:w="5102" w:type="dxa"/>
                <w:vAlign w:val="center"/>
              </w:tcPr>
              <w:p w:rsidR="00FC0B3D" w:rsidRDefault="00FC0B3D" w:rsidP="00FB4188">
                <w:pPr>
                  <w:pStyle w:val="Tablebody"/>
                </w:pPr>
                <w:r>
                  <w:rPr>
                    <w:rStyle w:val="PlaceholderText"/>
                  </w:rPr>
                  <w:t>Enter the issue or problem noted</w:t>
                </w:r>
                <w:r w:rsidRPr="009F6058">
                  <w:rPr>
                    <w:rStyle w:val="PlaceholderText"/>
                  </w:rPr>
                  <w:t>.</w:t>
                </w:r>
              </w:p>
            </w:tc>
          </w:sdtContent>
        </w:sdt>
        <w:sdt>
          <w:sdtPr>
            <w:id w:val="-1563326025"/>
            <w:placeholder>
              <w:docPart w:val="B5B5A68F025F4DD397FE7A8473260932"/>
            </w:placeholder>
            <w:showingPlcHdr/>
            <w:text/>
          </w:sdtPr>
          <w:sdtEndPr/>
          <w:sdtContent>
            <w:tc>
              <w:tcPr>
                <w:tcW w:w="5102" w:type="dxa"/>
                <w:vAlign w:val="center"/>
              </w:tcPr>
              <w:p w:rsidR="00FC0B3D" w:rsidRDefault="00FC0B3D" w:rsidP="00FB4188">
                <w:pPr>
                  <w:pStyle w:val="Tablebody"/>
                </w:pPr>
                <w:r>
                  <w:rPr>
                    <w:rStyle w:val="PlaceholderText"/>
                  </w:rPr>
                  <w:t>Enter the measures taken to resolve the issue or problem, and the outcome</w:t>
                </w:r>
                <w:r w:rsidRPr="009F6058">
                  <w:rPr>
                    <w:rStyle w:val="PlaceholderText"/>
                  </w:rPr>
                  <w:t>.</w:t>
                </w:r>
              </w:p>
            </w:tc>
          </w:sdtContent>
        </w:sdt>
      </w:tr>
      <w:tr w:rsidR="00FC0B3D" w:rsidTr="00FC0B3D">
        <w:trPr>
          <w:trHeight w:val="397"/>
        </w:trPr>
        <w:sdt>
          <w:sdtPr>
            <w:id w:val="1151878550"/>
            <w:placeholder>
              <w:docPart w:val="D835F04CF0134E8C86496452BE87E17D"/>
            </w:placeholder>
            <w:showingPlcHdr/>
            <w:text/>
          </w:sdtPr>
          <w:sdtEndPr/>
          <w:sdtContent>
            <w:tc>
              <w:tcPr>
                <w:tcW w:w="5102" w:type="dxa"/>
                <w:vAlign w:val="center"/>
              </w:tcPr>
              <w:p w:rsidR="00FC0B3D" w:rsidRDefault="00FC0B3D" w:rsidP="00FB4188">
                <w:pPr>
                  <w:pStyle w:val="Tablebody"/>
                </w:pPr>
                <w:r>
                  <w:rPr>
                    <w:rStyle w:val="PlaceholderText"/>
                  </w:rPr>
                  <w:t>Enter the issue or problem noted</w:t>
                </w:r>
                <w:r w:rsidRPr="009F6058">
                  <w:rPr>
                    <w:rStyle w:val="PlaceholderText"/>
                  </w:rPr>
                  <w:t>.</w:t>
                </w:r>
              </w:p>
            </w:tc>
          </w:sdtContent>
        </w:sdt>
        <w:sdt>
          <w:sdtPr>
            <w:id w:val="1341121376"/>
            <w:placeholder>
              <w:docPart w:val="70E876B96A2D44738B18C04A200FC9D9"/>
            </w:placeholder>
            <w:showingPlcHdr/>
            <w:text/>
          </w:sdtPr>
          <w:sdtEndPr/>
          <w:sdtContent>
            <w:tc>
              <w:tcPr>
                <w:tcW w:w="5102" w:type="dxa"/>
                <w:vAlign w:val="center"/>
              </w:tcPr>
              <w:p w:rsidR="00FC0B3D" w:rsidRDefault="00FC0B3D" w:rsidP="00FB4188">
                <w:pPr>
                  <w:pStyle w:val="Tablebody"/>
                </w:pPr>
                <w:r>
                  <w:rPr>
                    <w:rStyle w:val="PlaceholderText"/>
                  </w:rPr>
                  <w:t>Enter the measures taken to resolve the issue or problem, and the outcome</w:t>
                </w:r>
                <w:r w:rsidRPr="009F6058">
                  <w:rPr>
                    <w:rStyle w:val="PlaceholderText"/>
                  </w:rPr>
                  <w:t>.</w:t>
                </w:r>
              </w:p>
            </w:tc>
          </w:sdtContent>
        </w:sdt>
      </w:tr>
      <w:tr w:rsidR="00FC0B3D" w:rsidTr="00FC0B3D">
        <w:trPr>
          <w:trHeight w:val="397"/>
        </w:trPr>
        <w:sdt>
          <w:sdtPr>
            <w:id w:val="1465389016"/>
            <w:placeholder>
              <w:docPart w:val="F73021FE14AB4B22834CF028633DC738"/>
            </w:placeholder>
            <w:showingPlcHdr/>
            <w:text/>
          </w:sdtPr>
          <w:sdtEndPr/>
          <w:sdtContent>
            <w:tc>
              <w:tcPr>
                <w:tcW w:w="5102" w:type="dxa"/>
                <w:vAlign w:val="center"/>
              </w:tcPr>
              <w:p w:rsidR="00FC0B3D" w:rsidRDefault="00FC0B3D" w:rsidP="00FB4188">
                <w:pPr>
                  <w:pStyle w:val="Tablebody"/>
                </w:pPr>
                <w:r>
                  <w:rPr>
                    <w:rStyle w:val="PlaceholderText"/>
                  </w:rPr>
                  <w:t>Enter the issue or problem noted</w:t>
                </w:r>
                <w:r w:rsidRPr="009F6058">
                  <w:rPr>
                    <w:rStyle w:val="PlaceholderText"/>
                  </w:rPr>
                  <w:t>.</w:t>
                </w:r>
              </w:p>
            </w:tc>
          </w:sdtContent>
        </w:sdt>
        <w:sdt>
          <w:sdtPr>
            <w:id w:val="-1430035296"/>
            <w:placeholder>
              <w:docPart w:val="363932EE9C864B81841D20E6B4C91F92"/>
            </w:placeholder>
            <w:showingPlcHdr/>
            <w:text/>
          </w:sdtPr>
          <w:sdtEndPr/>
          <w:sdtContent>
            <w:tc>
              <w:tcPr>
                <w:tcW w:w="5102" w:type="dxa"/>
                <w:vAlign w:val="center"/>
              </w:tcPr>
              <w:p w:rsidR="00FC0B3D" w:rsidRDefault="00FC0B3D" w:rsidP="00FB4188">
                <w:pPr>
                  <w:pStyle w:val="Tablebody"/>
                </w:pPr>
                <w:r>
                  <w:rPr>
                    <w:rStyle w:val="PlaceholderText"/>
                  </w:rPr>
                  <w:t>Enter the measures taken to resolve the issue or problem, and the outcome</w:t>
                </w:r>
                <w:r w:rsidRPr="009F6058">
                  <w:rPr>
                    <w:rStyle w:val="PlaceholderText"/>
                  </w:rPr>
                  <w:t>.</w:t>
                </w:r>
              </w:p>
            </w:tc>
          </w:sdtContent>
        </w:sdt>
      </w:tr>
    </w:tbl>
    <w:p w:rsidR="00CA4F74" w:rsidRDefault="00CA4F74" w:rsidP="00CA4F74">
      <w:pPr>
        <w:pStyle w:val="Heading1-Form"/>
        <w:tabs>
          <w:tab w:val="clear" w:pos="284"/>
        </w:tabs>
      </w:pPr>
      <w:r>
        <w:tab/>
        <w:t>SECTION E</w:t>
      </w:r>
      <w:r w:rsidRPr="004378A7">
        <w:t xml:space="preserve">: </w:t>
      </w:r>
      <w:r>
        <w:t>Final assessment (for final reports only)</w:t>
      </w:r>
    </w:p>
    <w:p w:rsidR="00867906" w:rsidRPr="002640C7" w:rsidRDefault="00867906" w:rsidP="00867906">
      <w:pPr>
        <w:pStyle w:val="Heading2"/>
      </w:pPr>
      <w:r w:rsidRPr="002640C7">
        <w:t>Domain 1: Professional and ethical conduct</w:t>
      </w:r>
    </w:p>
    <w:p w:rsidR="00867906" w:rsidRPr="00867906" w:rsidRDefault="00867906" w:rsidP="00867906">
      <w:pPr>
        <w:pStyle w:val="BodyText"/>
      </w:pPr>
      <w:r w:rsidRPr="00867906">
        <w:t>A registered paramedic</w:t>
      </w:r>
      <w:r>
        <w:t xml:space="preserve"> should:</w:t>
      </w:r>
    </w:p>
    <w:p w:rsidR="00867906" w:rsidRPr="00867906" w:rsidRDefault="00867906" w:rsidP="00867906">
      <w:pPr>
        <w:pStyle w:val="AHPRANumberedlistlevel1"/>
        <w:numPr>
          <w:ilvl w:val="0"/>
          <w:numId w:val="18"/>
        </w:numPr>
      </w:pPr>
      <w:r>
        <w:t>p</w:t>
      </w:r>
      <w:r w:rsidRPr="00867906">
        <w:t>ractise in an ethical and professional manner, consistent with relevant legislation and regulatory requirements</w:t>
      </w:r>
    </w:p>
    <w:p w:rsidR="00867906" w:rsidRPr="00867906" w:rsidRDefault="00867906" w:rsidP="00867906">
      <w:pPr>
        <w:pStyle w:val="AHPRANumberedlistlevel1"/>
      </w:pPr>
      <w:r>
        <w:t>p</w:t>
      </w:r>
      <w:r w:rsidRPr="00867906">
        <w:t>rovide each patient/service user with an appropriate level of dignity and care</w:t>
      </w:r>
    </w:p>
    <w:p w:rsidR="00867906" w:rsidRPr="00867906" w:rsidRDefault="00867906" w:rsidP="00867906">
      <w:pPr>
        <w:pStyle w:val="AHPRANumberedlistlevel1"/>
      </w:pPr>
      <w:r>
        <w:t>a</w:t>
      </w:r>
      <w:r w:rsidRPr="00867906">
        <w:t>ssume responsibility, and accept accountability, for professional decisions</w:t>
      </w:r>
      <w:r>
        <w:t>, and</w:t>
      </w:r>
    </w:p>
    <w:p w:rsidR="00867906" w:rsidRDefault="00867906" w:rsidP="00867906">
      <w:pPr>
        <w:pStyle w:val="AHPRANumberedlistlevel1withspace"/>
      </w:pPr>
      <w:r>
        <w:t>a</w:t>
      </w:r>
      <w:r w:rsidRPr="00867906">
        <w:t>dvocate on behalf of the patient/service user, when appropriate within the context of the practitioner’s practice as a paramedic</w:t>
      </w:r>
      <w:r>
        <w:t>.</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C20E87" w:rsidRPr="004378A7" w:rsidTr="000F52D8">
        <w:trPr>
          <w:trHeight w:val="283"/>
          <w:tblHeader/>
        </w:trPr>
        <w:tc>
          <w:tcPr>
            <w:tcW w:w="10205" w:type="dxa"/>
            <w:vAlign w:val="center"/>
          </w:tcPr>
          <w:p w:rsidR="00C20E87" w:rsidRPr="004378A7" w:rsidRDefault="00C20E87" w:rsidP="000F52D8">
            <w:pPr>
              <w:pStyle w:val="ListNumber"/>
              <w:numPr>
                <w:ilvl w:val="0"/>
                <w:numId w:val="0"/>
              </w:numPr>
              <w:ind w:left="357" w:hanging="357"/>
            </w:pPr>
            <w:r>
              <w:lastRenderedPageBreak/>
              <w:t>Summative assessment</w:t>
            </w:r>
          </w:p>
        </w:tc>
      </w:tr>
      <w:tr w:rsidR="00C20E87" w:rsidTr="000F52D8">
        <w:trPr>
          <w:trHeight w:val="397"/>
        </w:trPr>
        <w:tc>
          <w:tcPr>
            <w:tcW w:w="10205" w:type="dxa"/>
            <w:vAlign w:val="center"/>
          </w:tcPr>
          <w:p w:rsidR="00C20E87" w:rsidRPr="000F52D8" w:rsidRDefault="006D29D4" w:rsidP="00D628B1">
            <w:pPr>
              <w:pStyle w:val="Tablebody"/>
              <w:tabs>
                <w:tab w:val="left" w:pos="1877"/>
              </w:tabs>
            </w:pPr>
            <w:sdt>
              <w:sdtPr>
                <w:alias w:val="Competent"/>
                <w:tag w:val="Competent"/>
                <w:id w:val="-1716499335"/>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C20E87" w:rsidRPr="000F52D8">
              <w:t xml:space="preserve">  Competent</w:t>
            </w:r>
            <w:r w:rsidR="000F52D8" w:rsidRPr="000F52D8">
              <w:tab/>
            </w:r>
            <w:sdt>
              <w:sdtPr>
                <w:alias w:val="Not competent"/>
                <w:tag w:val="Not competent"/>
                <w:id w:val="-327296234"/>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C20E87" w:rsidRPr="000F52D8">
              <w:t xml:space="preserve">  Not competent</w:t>
            </w:r>
          </w:p>
        </w:tc>
      </w:tr>
    </w:tbl>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867906" w:rsidRPr="00F125E3" w:rsidTr="00867906">
        <w:trPr>
          <w:cantSplit/>
          <w:trHeight w:val="283"/>
        </w:trPr>
        <w:tc>
          <w:tcPr>
            <w:tcW w:w="10205" w:type="dxa"/>
            <w:gridSpan w:val="2"/>
            <w:tcBorders>
              <w:top w:val="nil"/>
              <w:left w:val="nil"/>
              <w:right w:val="nil"/>
            </w:tcBorders>
            <w:noWrap/>
          </w:tcPr>
          <w:p w:rsidR="00867906" w:rsidRPr="00DD24FD" w:rsidRDefault="00867906" w:rsidP="00DD24FD">
            <w:pPr>
              <w:pStyle w:val="Tablebody"/>
              <w:rPr>
                <w:b/>
                <w:bCs/>
              </w:rPr>
            </w:pPr>
            <w:r w:rsidRPr="00DD24FD">
              <w:rPr>
                <w:b/>
                <w:bCs/>
              </w:rPr>
              <w:t>Supervisor’s comments:</w:t>
            </w:r>
          </w:p>
        </w:tc>
      </w:tr>
      <w:tr w:rsidR="00867906" w:rsidRPr="00F125E3" w:rsidTr="0037291A">
        <w:trPr>
          <w:cantSplit/>
          <w:trHeight w:val="1247"/>
        </w:trPr>
        <w:tc>
          <w:tcPr>
            <w:tcW w:w="10205" w:type="dxa"/>
            <w:gridSpan w:val="2"/>
            <w:tcBorders>
              <w:bottom w:val="single" w:sz="4" w:space="0" w:color="A6A6A6" w:themeColor="background1" w:themeShade="A6"/>
            </w:tcBorders>
            <w:noWrap/>
          </w:tcPr>
          <w:p w:rsidR="00867906" w:rsidRPr="00FA52AA" w:rsidRDefault="006D29D4" w:rsidP="0037291A">
            <w:pPr>
              <w:pStyle w:val="Tablebody"/>
              <w:tabs>
                <w:tab w:val="left" w:pos="3927"/>
                <w:tab w:val="center" w:pos="4994"/>
              </w:tabs>
              <w:rPr>
                <w:lang w:eastAsia="en-AU"/>
              </w:rPr>
            </w:pPr>
            <w:sdt>
              <w:sdtPr>
                <w:id w:val="-773389529"/>
                <w:placeholder>
                  <w:docPart w:val="53517FCE0E3E46AF97284D545F352730"/>
                </w:placeholder>
                <w:showingPlcHdr/>
                <w:text/>
              </w:sdtPr>
              <w:sdtEndPr/>
              <w:sdtContent>
                <w:r w:rsidR="00867906">
                  <w:rPr>
                    <w:rStyle w:val="PlaceholderText"/>
                  </w:rPr>
                  <w:t xml:space="preserve">Enter the </w:t>
                </w:r>
                <w:r w:rsidR="0072294D">
                  <w:rPr>
                    <w:rStyle w:val="PlaceholderText"/>
                  </w:rPr>
                  <w:t>supervisor’s comments</w:t>
                </w:r>
                <w:r w:rsidR="00867906">
                  <w:rPr>
                    <w:rStyle w:val="PlaceholderText"/>
                  </w:rPr>
                  <w:t>.</w:t>
                </w:r>
              </w:sdtContent>
            </w:sdt>
            <w:r w:rsidR="0037291A">
              <w:tab/>
            </w:r>
            <w:r w:rsidR="0037291A">
              <w:tab/>
            </w:r>
          </w:p>
        </w:tc>
      </w:tr>
      <w:tr w:rsidR="00DD24FD" w:rsidRPr="00F125E3" w:rsidTr="00DD24FD">
        <w:trPr>
          <w:cantSplit/>
          <w:trHeight w:val="283"/>
        </w:trPr>
        <w:tc>
          <w:tcPr>
            <w:tcW w:w="10205" w:type="dxa"/>
            <w:gridSpan w:val="2"/>
            <w:tcBorders>
              <w:left w:val="nil"/>
              <w:bottom w:val="nil"/>
              <w:right w:val="nil"/>
            </w:tcBorders>
            <w:noWrap/>
          </w:tcPr>
          <w:p w:rsidR="00DD24FD" w:rsidRDefault="00DD24FD" w:rsidP="00E73680">
            <w:pPr>
              <w:pStyle w:val="Tablebody"/>
            </w:pPr>
            <w:r w:rsidRPr="00DD24FD">
              <w:rPr>
                <w:b/>
                <w:bCs/>
              </w:rPr>
              <w:t>Signature of supervisor:</w:t>
            </w:r>
          </w:p>
        </w:tc>
      </w:tr>
      <w:tr w:rsidR="00DD24FD" w:rsidRPr="00F125E3" w:rsidTr="00DD24FD">
        <w:trPr>
          <w:gridAfter w:val="1"/>
          <w:wAfter w:w="5103" w:type="dxa"/>
          <w:cantSplit/>
          <w:trHeight w:val="850"/>
        </w:trPr>
        <w:tc>
          <w:tcPr>
            <w:tcW w:w="5102" w:type="dxa"/>
            <w:noWrap/>
          </w:tcPr>
          <w:p w:rsidR="00DD24FD" w:rsidRPr="00DD24FD" w:rsidRDefault="00DD24FD" w:rsidP="00DD24FD">
            <w:pPr>
              <w:tabs>
                <w:tab w:val="left" w:pos="1498"/>
              </w:tabs>
            </w:pPr>
          </w:p>
        </w:tc>
      </w:tr>
      <w:tr w:rsidR="00DD24FD" w:rsidRPr="00F125E3" w:rsidTr="00DD24FD">
        <w:trPr>
          <w:cantSplit/>
          <w:trHeight w:val="283"/>
        </w:trPr>
        <w:tc>
          <w:tcPr>
            <w:tcW w:w="10205" w:type="dxa"/>
            <w:gridSpan w:val="2"/>
            <w:tcBorders>
              <w:top w:val="nil"/>
              <w:left w:val="nil"/>
              <w:bottom w:val="nil"/>
              <w:right w:val="nil"/>
            </w:tcBorders>
            <w:noWrap/>
          </w:tcPr>
          <w:p w:rsidR="00DD24FD" w:rsidRPr="00DD24FD" w:rsidRDefault="00DD24FD" w:rsidP="00DD24FD">
            <w:pPr>
              <w:pStyle w:val="Tablebody"/>
              <w:rPr>
                <w:b/>
                <w:bCs/>
              </w:rPr>
            </w:pPr>
            <w:r w:rsidRPr="00DD24FD">
              <w:rPr>
                <w:b/>
                <w:bCs/>
              </w:rPr>
              <w:t>Date signed:</w:t>
            </w:r>
          </w:p>
        </w:tc>
      </w:tr>
      <w:tr w:rsidR="00DD24FD" w:rsidRPr="00F125E3" w:rsidTr="00DD24FD">
        <w:trPr>
          <w:gridAfter w:val="1"/>
          <w:wAfter w:w="5103" w:type="dxa"/>
          <w:cantSplit/>
          <w:trHeight w:val="397"/>
        </w:trPr>
        <w:sdt>
          <w:sdtPr>
            <w:rPr>
              <w:rFonts w:cs="Arial"/>
              <w:szCs w:val="20"/>
            </w:rPr>
            <w:id w:val="-2067555247"/>
            <w:placeholder>
              <w:docPart w:val="7A0A61E437E140FCB45CCDBFBCE0DEAD"/>
            </w:placeholder>
            <w:showingPlcHdr/>
            <w:date>
              <w:dateFormat w:val="d/MM/yyyy"/>
              <w:lid w:val="en-AU"/>
              <w:storeMappedDataAs w:val="dateTime"/>
              <w:calendar w:val="gregorian"/>
            </w:date>
          </w:sdtPr>
          <w:sdtEndPr/>
          <w:sdtContent>
            <w:tc>
              <w:tcPr>
                <w:tcW w:w="5102" w:type="dxa"/>
                <w:noWrap/>
              </w:tcPr>
              <w:p w:rsidR="00DD24FD" w:rsidRPr="00DD24FD" w:rsidRDefault="0037291A" w:rsidP="0037291A">
                <w:pPr>
                  <w:pStyle w:val="Tablebody"/>
                </w:pPr>
                <w:r>
                  <w:rPr>
                    <w:rStyle w:val="PlaceholderText"/>
                  </w:rPr>
                  <w:t>Enter the date this report was signed</w:t>
                </w:r>
                <w:r w:rsidRPr="009F6058">
                  <w:rPr>
                    <w:rStyle w:val="PlaceholderText"/>
                  </w:rPr>
                  <w:t>.</w:t>
                </w:r>
              </w:p>
            </w:tc>
          </w:sdtContent>
        </w:sdt>
      </w:tr>
    </w:tbl>
    <w:p w:rsidR="000F3398" w:rsidRPr="000F3398" w:rsidRDefault="000F3398" w:rsidP="000F3398">
      <w:pPr>
        <w:pStyle w:val="Heading2"/>
      </w:pPr>
      <w:r w:rsidRPr="000F3398">
        <w:t>Domain 2: Professional communication and collaboration</w:t>
      </w:r>
    </w:p>
    <w:p w:rsidR="000F3398" w:rsidRPr="00867906" w:rsidRDefault="000F3398" w:rsidP="000F3398">
      <w:pPr>
        <w:pStyle w:val="BodyText"/>
      </w:pPr>
      <w:r w:rsidRPr="00867906">
        <w:t>A registered paramedic</w:t>
      </w:r>
      <w:r>
        <w:t xml:space="preserve"> should:</w:t>
      </w:r>
    </w:p>
    <w:p w:rsidR="000F3398" w:rsidRPr="000F2178" w:rsidRDefault="00CA43BD" w:rsidP="000F3398">
      <w:pPr>
        <w:pStyle w:val="AHPRANumberedlistlevel1"/>
        <w:numPr>
          <w:ilvl w:val="0"/>
          <w:numId w:val="21"/>
        </w:numPr>
      </w:pPr>
      <w:r>
        <w:t>c</w:t>
      </w:r>
      <w:r w:rsidR="000F3398" w:rsidRPr="00E95CE4">
        <w:t>ommunicate clearly, sensitively and effectively with patient/service user and their family or carers</w:t>
      </w:r>
      <w:r>
        <w:t>, and</w:t>
      </w:r>
    </w:p>
    <w:p w:rsidR="000F3398" w:rsidRDefault="00CA43BD" w:rsidP="000F3398">
      <w:pPr>
        <w:pStyle w:val="AHPRANumberedlistlevel1withspace"/>
      </w:pPr>
      <w:r>
        <w:t>c</w:t>
      </w:r>
      <w:r w:rsidR="000F3398" w:rsidRPr="00E95CE4">
        <w:t>ollaborate with other health practitioners</w:t>
      </w:r>
      <w:r w:rsidR="000F3398">
        <w:t>.</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0F3398" w:rsidRPr="004378A7" w:rsidTr="00E73680">
        <w:trPr>
          <w:trHeight w:val="283"/>
          <w:tblHeader/>
        </w:trPr>
        <w:tc>
          <w:tcPr>
            <w:tcW w:w="10205" w:type="dxa"/>
            <w:vAlign w:val="center"/>
          </w:tcPr>
          <w:p w:rsidR="000F3398" w:rsidRPr="004378A7" w:rsidRDefault="000F3398" w:rsidP="00E73680">
            <w:pPr>
              <w:pStyle w:val="ListNumber"/>
              <w:numPr>
                <w:ilvl w:val="0"/>
                <w:numId w:val="0"/>
              </w:numPr>
              <w:ind w:left="357" w:hanging="357"/>
            </w:pPr>
            <w:r>
              <w:t>Summative assessment</w:t>
            </w:r>
          </w:p>
        </w:tc>
      </w:tr>
      <w:tr w:rsidR="0037291A" w:rsidTr="00E73680">
        <w:trPr>
          <w:trHeight w:val="397"/>
        </w:trPr>
        <w:tc>
          <w:tcPr>
            <w:tcW w:w="10205" w:type="dxa"/>
            <w:vAlign w:val="center"/>
          </w:tcPr>
          <w:p w:rsidR="0037291A" w:rsidRPr="000F52D8" w:rsidRDefault="006D29D4" w:rsidP="0037291A">
            <w:pPr>
              <w:pStyle w:val="Tablebody"/>
              <w:tabs>
                <w:tab w:val="left" w:pos="1877"/>
              </w:tabs>
            </w:pPr>
            <w:sdt>
              <w:sdtPr>
                <w:alias w:val="Competent"/>
                <w:tag w:val="Competent"/>
                <w:id w:val="1688403355"/>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Competent</w:t>
            </w:r>
            <w:r w:rsidR="0037291A" w:rsidRPr="000F52D8">
              <w:tab/>
            </w:r>
            <w:sdt>
              <w:sdtPr>
                <w:alias w:val="Not competent"/>
                <w:tag w:val="Not competent"/>
                <w:id w:val="-1699157915"/>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Not competent</w:t>
            </w:r>
          </w:p>
        </w:tc>
      </w:tr>
    </w:tbl>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0F3398" w:rsidRPr="00F125E3" w:rsidTr="00E73680">
        <w:trPr>
          <w:cantSplit/>
          <w:trHeight w:val="283"/>
        </w:trPr>
        <w:tc>
          <w:tcPr>
            <w:tcW w:w="10205" w:type="dxa"/>
            <w:gridSpan w:val="2"/>
            <w:tcBorders>
              <w:top w:val="nil"/>
              <w:left w:val="nil"/>
              <w:right w:val="nil"/>
            </w:tcBorders>
            <w:noWrap/>
          </w:tcPr>
          <w:p w:rsidR="000F3398" w:rsidRPr="00DD24FD" w:rsidRDefault="000F3398" w:rsidP="00E73680">
            <w:pPr>
              <w:pStyle w:val="Tablebody"/>
              <w:rPr>
                <w:b/>
                <w:bCs/>
              </w:rPr>
            </w:pPr>
            <w:r w:rsidRPr="00DD24FD">
              <w:rPr>
                <w:b/>
                <w:bCs/>
              </w:rPr>
              <w:t>Supervisor’s comments:</w:t>
            </w:r>
          </w:p>
        </w:tc>
      </w:tr>
      <w:tr w:rsidR="000F3398" w:rsidRPr="00F125E3" w:rsidTr="0037291A">
        <w:trPr>
          <w:cantSplit/>
          <w:trHeight w:val="1247"/>
        </w:trPr>
        <w:tc>
          <w:tcPr>
            <w:tcW w:w="10205" w:type="dxa"/>
            <w:gridSpan w:val="2"/>
            <w:tcBorders>
              <w:bottom w:val="single" w:sz="4" w:space="0" w:color="A6A6A6" w:themeColor="background1" w:themeShade="A6"/>
            </w:tcBorders>
            <w:noWrap/>
          </w:tcPr>
          <w:p w:rsidR="0037291A" w:rsidRDefault="006D29D4" w:rsidP="0037291A">
            <w:pPr>
              <w:pStyle w:val="Tablebody"/>
              <w:tabs>
                <w:tab w:val="left" w:pos="5876"/>
              </w:tabs>
              <w:rPr>
                <w:lang w:eastAsia="en-AU"/>
              </w:rPr>
            </w:pPr>
            <w:sdt>
              <w:sdtPr>
                <w:id w:val="902019195"/>
                <w:placeholder>
                  <w:docPart w:val="7454205EEFE84448BC6135365724C56C"/>
                </w:placeholder>
                <w:showingPlcHdr/>
                <w:text/>
              </w:sdtPr>
              <w:sdtEndPr/>
              <w:sdtContent>
                <w:r w:rsidR="000F3398">
                  <w:rPr>
                    <w:rStyle w:val="PlaceholderText"/>
                  </w:rPr>
                  <w:t xml:space="preserve">Enter the </w:t>
                </w:r>
                <w:r w:rsidR="0083530B">
                  <w:rPr>
                    <w:rStyle w:val="PlaceholderText"/>
                  </w:rPr>
                  <w:t>supervisor’s comments</w:t>
                </w:r>
                <w:r w:rsidR="000F3398">
                  <w:rPr>
                    <w:rStyle w:val="PlaceholderText"/>
                  </w:rPr>
                  <w:t>.</w:t>
                </w:r>
              </w:sdtContent>
            </w:sdt>
            <w:r w:rsidR="0037291A">
              <w:tab/>
            </w:r>
          </w:p>
          <w:p w:rsidR="000F3398" w:rsidRPr="0037291A" w:rsidRDefault="0037291A" w:rsidP="0037291A">
            <w:pPr>
              <w:tabs>
                <w:tab w:val="left" w:pos="5876"/>
              </w:tabs>
              <w:rPr>
                <w:lang w:eastAsia="en-AU"/>
              </w:rPr>
            </w:pPr>
            <w:r>
              <w:rPr>
                <w:lang w:eastAsia="en-AU"/>
              </w:rPr>
              <w:tab/>
            </w:r>
          </w:p>
        </w:tc>
      </w:tr>
      <w:tr w:rsidR="000F3398" w:rsidRPr="00F125E3" w:rsidTr="00E73680">
        <w:trPr>
          <w:cantSplit/>
          <w:trHeight w:val="283"/>
        </w:trPr>
        <w:tc>
          <w:tcPr>
            <w:tcW w:w="10205" w:type="dxa"/>
            <w:gridSpan w:val="2"/>
            <w:tcBorders>
              <w:left w:val="nil"/>
              <w:bottom w:val="nil"/>
              <w:right w:val="nil"/>
            </w:tcBorders>
            <w:noWrap/>
          </w:tcPr>
          <w:p w:rsidR="000F3398" w:rsidRDefault="000F3398" w:rsidP="00E73680">
            <w:pPr>
              <w:pStyle w:val="Tablebody"/>
            </w:pPr>
            <w:r w:rsidRPr="00DD24FD">
              <w:rPr>
                <w:b/>
                <w:bCs/>
              </w:rPr>
              <w:t>Signature of supervisor:</w:t>
            </w:r>
          </w:p>
        </w:tc>
      </w:tr>
      <w:tr w:rsidR="000F3398" w:rsidRPr="00F125E3" w:rsidTr="00E73680">
        <w:trPr>
          <w:gridAfter w:val="1"/>
          <w:wAfter w:w="5103" w:type="dxa"/>
          <w:cantSplit/>
          <w:trHeight w:val="850"/>
        </w:trPr>
        <w:tc>
          <w:tcPr>
            <w:tcW w:w="5102" w:type="dxa"/>
            <w:noWrap/>
          </w:tcPr>
          <w:p w:rsidR="000F3398" w:rsidRPr="00DD24FD" w:rsidRDefault="000F3398" w:rsidP="00E73680">
            <w:pPr>
              <w:tabs>
                <w:tab w:val="left" w:pos="1498"/>
              </w:tabs>
            </w:pPr>
          </w:p>
        </w:tc>
      </w:tr>
      <w:tr w:rsidR="000F3398" w:rsidRPr="00F125E3" w:rsidTr="00E73680">
        <w:trPr>
          <w:cantSplit/>
          <w:trHeight w:val="283"/>
        </w:trPr>
        <w:tc>
          <w:tcPr>
            <w:tcW w:w="10205" w:type="dxa"/>
            <w:gridSpan w:val="2"/>
            <w:tcBorders>
              <w:top w:val="nil"/>
              <w:left w:val="nil"/>
              <w:bottom w:val="nil"/>
              <w:right w:val="nil"/>
            </w:tcBorders>
            <w:noWrap/>
          </w:tcPr>
          <w:p w:rsidR="000F3398" w:rsidRPr="00DD24FD" w:rsidRDefault="000F3398" w:rsidP="00E73680">
            <w:pPr>
              <w:pStyle w:val="Tablebody"/>
              <w:rPr>
                <w:b/>
                <w:bCs/>
              </w:rPr>
            </w:pPr>
            <w:r w:rsidRPr="00DD24FD">
              <w:rPr>
                <w:b/>
                <w:bCs/>
              </w:rPr>
              <w:t>Date signed:</w:t>
            </w:r>
          </w:p>
        </w:tc>
      </w:tr>
      <w:tr w:rsidR="000F3398" w:rsidRPr="00F125E3" w:rsidTr="00E73680">
        <w:trPr>
          <w:gridAfter w:val="1"/>
          <w:wAfter w:w="5103" w:type="dxa"/>
          <w:cantSplit/>
          <w:trHeight w:val="397"/>
        </w:trPr>
        <w:sdt>
          <w:sdtPr>
            <w:rPr>
              <w:rFonts w:cs="Arial"/>
              <w:szCs w:val="20"/>
            </w:rPr>
            <w:id w:val="-775252300"/>
            <w:placeholder>
              <w:docPart w:val="C8A48797430343029CA5170236C30100"/>
            </w:placeholder>
            <w:showingPlcHdr/>
            <w:date>
              <w:dateFormat w:val="d/MM/yyyy"/>
              <w:lid w:val="en-AU"/>
              <w:storeMappedDataAs w:val="dateTime"/>
              <w:calendar w:val="gregorian"/>
            </w:date>
          </w:sdtPr>
          <w:sdtEndPr/>
          <w:sdtContent>
            <w:tc>
              <w:tcPr>
                <w:tcW w:w="5102" w:type="dxa"/>
                <w:noWrap/>
              </w:tcPr>
              <w:p w:rsidR="000F3398" w:rsidRPr="00DD24FD" w:rsidRDefault="0037291A" w:rsidP="0037291A">
                <w:pPr>
                  <w:pStyle w:val="Tablebody"/>
                </w:pPr>
                <w:r>
                  <w:rPr>
                    <w:rStyle w:val="PlaceholderText"/>
                  </w:rPr>
                  <w:t>Enter the date this report was signed</w:t>
                </w:r>
                <w:r w:rsidRPr="009F6058">
                  <w:rPr>
                    <w:rStyle w:val="PlaceholderText"/>
                  </w:rPr>
                  <w:t>.</w:t>
                </w:r>
              </w:p>
            </w:tc>
          </w:sdtContent>
        </w:sdt>
      </w:tr>
    </w:tbl>
    <w:p w:rsidR="000F3398" w:rsidRPr="000F3398" w:rsidRDefault="000F3398" w:rsidP="000F3398">
      <w:pPr>
        <w:pStyle w:val="Heading2"/>
      </w:pPr>
      <w:r w:rsidRPr="000F3398">
        <w:t>Domain 3: Evidence-based practice and professional learning</w:t>
      </w:r>
    </w:p>
    <w:p w:rsidR="000F3398" w:rsidRPr="00867906" w:rsidRDefault="000F3398" w:rsidP="000F3398">
      <w:pPr>
        <w:pStyle w:val="BodyText"/>
      </w:pPr>
      <w:r w:rsidRPr="00867906">
        <w:t>A registered paramedic</w:t>
      </w:r>
      <w:r>
        <w:t>:</w:t>
      </w:r>
    </w:p>
    <w:p w:rsidR="000F3398" w:rsidRPr="000B13E6" w:rsidRDefault="000B13E6" w:rsidP="000B13E6">
      <w:pPr>
        <w:pStyle w:val="AHPRANumberedlistlevel1"/>
        <w:numPr>
          <w:ilvl w:val="0"/>
          <w:numId w:val="23"/>
        </w:numPr>
        <w:rPr>
          <w:lang w:val="en-US"/>
        </w:rPr>
      </w:pPr>
      <w:r>
        <w:rPr>
          <w:lang w:val="en-US"/>
        </w:rPr>
        <w:t>m</w:t>
      </w:r>
      <w:r w:rsidR="000F3398" w:rsidRPr="000B13E6">
        <w:rPr>
          <w:lang w:val="en-US"/>
        </w:rPr>
        <w:t>akes informed and reasonable decisions</w:t>
      </w:r>
    </w:p>
    <w:p w:rsidR="000F3398" w:rsidRPr="00E95CE4" w:rsidRDefault="000B13E6" w:rsidP="000B13E6">
      <w:pPr>
        <w:pStyle w:val="AHPRANumberedlistlevel1"/>
        <w:rPr>
          <w:lang w:val="en-US"/>
        </w:rPr>
      </w:pPr>
      <w:r>
        <w:rPr>
          <w:lang w:val="en-US"/>
        </w:rPr>
        <w:t>u</w:t>
      </w:r>
      <w:r w:rsidR="000F3398" w:rsidRPr="00E95CE4">
        <w:rPr>
          <w:lang w:val="en-US"/>
        </w:rPr>
        <w:t>ses clinical reasoning and problem-solving skills to determine clinical judgments and appropriate actions</w:t>
      </w:r>
    </w:p>
    <w:p w:rsidR="000F3398" w:rsidRPr="00E95CE4" w:rsidRDefault="000B13E6" w:rsidP="000B13E6">
      <w:pPr>
        <w:pStyle w:val="AHPRANumberedlistlevel1"/>
        <w:rPr>
          <w:lang w:val="en-US"/>
        </w:rPr>
      </w:pPr>
      <w:r>
        <w:rPr>
          <w:lang w:val="en-US"/>
        </w:rPr>
        <w:t>d</w:t>
      </w:r>
      <w:r w:rsidR="000F3398" w:rsidRPr="00E95CE4">
        <w:rPr>
          <w:lang w:val="en-US"/>
        </w:rPr>
        <w:t>raws on appropriate knowledge and skills in order to make professional judgments</w:t>
      </w:r>
      <w:r>
        <w:rPr>
          <w:lang w:val="en-US"/>
        </w:rPr>
        <w:t>, and</w:t>
      </w:r>
    </w:p>
    <w:p w:rsidR="000F3398" w:rsidRPr="00510648" w:rsidRDefault="000B13E6" w:rsidP="00510648">
      <w:pPr>
        <w:pStyle w:val="AHPRANumberedlistlevel1withspace"/>
      </w:pPr>
      <w:r w:rsidRPr="00510648">
        <w:t>identifies</w:t>
      </w:r>
      <w:r w:rsidR="000F3398" w:rsidRPr="00510648">
        <w:t xml:space="preserve"> ongoing professional learning and development needs and opportunities</w:t>
      </w:r>
      <w:r w:rsidRPr="00510648">
        <w:t>.</w:t>
      </w:r>
      <w:r w:rsidR="000F3398" w:rsidRPr="00510648">
        <w:t xml:space="preserve"> </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0F3398" w:rsidRPr="004378A7" w:rsidTr="00E73680">
        <w:trPr>
          <w:trHeight w:val="283"/>
          <w:tblHeader/>
        </w:trPr>
        <w:tc>
          <w:tcPr>
            <w:tcW w:w="10205" w:type="dxa"/>
            <w:vAlign w:val="center"/>
          </w:tcPr>
          <w:p w:rsidR="000F3398" w:rsidRPr="004378A7" w:rsidRDefault="000F3398" w:rsidP="00E73680">
            <w:pPr>
              <w:pStyle w:val="ListNumber"/>
              <w:numPr>
                <w:ilvl w:val="0"/>
                <w:numId w:val="0"/>
              </w:numPr>
              <w:ind w:left="357" w:hanging="357"/>
            </w:pPr>
            <w:r>
              <w:t>Summative assessment</w:t>
            </w:r>
          </w:p>
        </w:tc>
      </w:tr>
      <w:tr w:rsidR="000F3398" w:rsidTr="00E73680">
        <w:trPr>
          <w:trHeight w:val="397"/>
        </w:trPr>
        <w:tc>
          <w:tcPr>
            <w:tcW w:w="10205" w:type="dxa"/>
            <w:vAlign w:val="center"/>
          </w:tcPr>
          <w:p w:rsidR="000F3398" w:rsidRPr="000F52D8" w:rsidRDefault="006D29D4" w:rsidP="00E73680">
            <w:pPr>
              <w:pStyle w:val="Tablebody"/>
              <w:tabs>
                <w:tab w:val="left" w:pos="1877"/>
              </w:tabs>
            </w:pPr>
            <w:sdt>
              <w:sdtPr>
                <w:alias w:val="Transition from Direct to Indirect (present) supervision"/>
                <w:tag w:val="Transition from Direct to Indirect (present) supervision"/>
                <w:id w:val="1970316806"/>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0F3398" w:rsidRPr="000F52D8">
              <w:t xml:space="preserve">  Competent</w:t>
            </w:r>
            <w:r w:rsidR="000F3398" w:rsidRPr="000F52D8">
              <w:tab/>
            </w:r>
            <w:sdt>
              <w:sdtPr>
                <w:alias w:val="Scheduled report"/>
                <w:tag w:val="Scheduled report"/>
                <w:id w:val="-1871530241"/>
                <w14:checkbox>
                  <w14:checked w14:val="0"/>
                  <w14:checkedState w14:val="2612" w14:font="MS Gothic"/>
                  <w14:uncheckedState w14:val="2610" w14:font="MS Gothic"/>
                </w14:checkbox>
              </w:sdtPr>
              <w:sdtEndPr/>
              <w:sdtContent>
                <w:r w:rsidR="000F3398" w:rsidRPr="000F52D8">
                  <w:rPr>
                    <w:rFonts w:ascii="Segoe UI Symbol" w:hAnsi="Segoe UI Symbol" w:cs="Segoe UI Symbol"/>
                  </w:rPr>
                  <w:t>☐</w:t>
                </w:r>
              </w:sdtContent>
            </w:sdt>
            <w:r w:rsidR="000F3398" w:rsidRPr="000F52D8">
              <w:t xml:space="preserve">  Not competent</w:t>
            </w:r>
          </w:p>
        </w:tc>
      </w:tr>
    </w:tbl>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0F3398" w:rsidRPr="00F125E3" w:rsidTr="00E73680">
        <w:trPr>
          <w:cantSplit/>
          <w:trHeight w:val="283"/>
        </w:trPr>
        <w:tc>
          <w:tcPr>
            <w:tcW w:w="10205" w:type="dxa"/>
            <w:gridSpan w:val="2"/>
            <w:tcBorders>
              <w:top w:val="nil"/>
              <w:left w:val="nil"/>
              <w:right w:val="nil"/>
            </w:tcBorders>
            <w:noWrap/>
          </w:tcPr>
          <w:p w:rsidR="000F3398" w:rsidRPr="00DD24FD" w:rsidRDefault="000F3398" w:rsidP="00E73680">
            <w:pPr>
              <w:pStyle w:val="Tablebody"/>
              <w:rPr>
                <w:b/>
                <w:bCs/>
              </w:rPr>
            </w:pPr>
            <w:r w:rsidRPr="00DD24FD">
              <w:rPr>
                <w:b/>
                <w:bCs/>
              </w:rPr>
              <w:lastRenderedPageBreak/>
              <w:t>Supervisor’s comments:</w:t>
            </w:r>
          </w:p>
        </w:tc>
      </w:tr>
      <w:tr w:rsidR="000F3398" w:rsidRPr="00F125E3" w:rsidTr="00C030AB">
        <w:trPr>
          <w:cantSplit/>
          <w:trHeight w:val="1134"/>
        </w:trPr>
        <w:tc>
          <w:tcPr>
            <w:tcW w:w="10205" w:type="dxa"/>
            <w:gridSpan w:val="2"/>
            <w:tcBorders>
              <w:bottom w:val="single" w:sz="4" w:space="0" w:color="A6A6A6" w:themeColor="background1" w:themeShade="A6"/>
            </w:tcBorders>
            <w:noWrap/>
          </w:tcPr>
          <w:p w:rsidR="002779BF" w:rsidRDefault="006D29D4" w:rsidP="00C030AB">
            <w:pPr>
              <w:pStyle w:val="Tablebody"/>
              <w:tabs>
                <w:tab w:val="center" w:pos="4994"/>
              </w:tabs>
              <w:rPr>
                <w:lang w:eastAsia="en-AU"/>
              </w:rPr>
            </w:pPr>
            <w:sdt>
              <w:sdtPr>
                <w:id w:val="-992330997"/>
                <w:placeholder>
                  <w:docPart w:val="3824F401F1F3414ABDC03ED4DD381075"/>
                </w:placeholder>
                <w:showingPlcHdr/>
                <w:text/>
              </w:sdtPr>
              <w:sdtEndPr/>
              <w:sdtContent>
                <w:r w:rsidR="000F3398">
                  <w:rPr>
                    <w:rStyle w:val="PlaceholderText"/>
                  </w:rPr>
                  <w:t xml:space="preserve">Enter the </w:t>
                </w:r>
                <w:r w:rsidR="0083530B">
                  <w:rPr>
                    <w:rStyle w:val="PlaceholderText"/>
                  </w:rPr>
                  <w:t>supervisor’s comments</w:t>
                </w:r>
                <w:r w:rsidR="000F3398">
                  <w:rPr>
                    <w:rStyle w:val="PlaceholderText"/>
                  </w:rPr>
                  <w:t>.</w:t>
                </w:r>
              </w:sdtContent>
            </w:sdt>
            <w:r w:rsidR="00C030AB">
              <w:tab/>
            </w:r>
          </w:p>
          <w:p w:rsidR="000F3398" w:rsidRPr="002779BF" w:rsidRDefault="002779BF" w:rsidP="002779BF">
            <w:pPr>
              <w:tabs>
                <w:tab w:val="left" w:pos="7301"/>
              </w:tabs>
              <w:rPr>
                <w:lang w:eastAsia="en-AU"/>
              </w:rPr>
            </w:pPr>
            <w:r>
              <w:rPr>
                <w:lang w:eastAsia="en-AU"/>
              </w:rPr>
              <w:tab/>
            </w:r>
          </w:p>
        </w:tc>
      </w:tr>
      <w:tr w:rsidR="000F3398" w:rsidRPr="00F125E3" w:rsidTr="00E73680">
        <w:trPr>
          <w:cantSplit/>
          <w:trHeight w:val="283"/>
        </w:trPr>
        <w:tc>
          <w:tcPr>
            <w:tcW w:w="10205" w:type="dxa"/>
            <w:gridSpan w:val="2"/>
            <w:tcBorders>
              <w:left w:val="nil"/>
              <w:bottom w:val="nil"/>
              <w:right w:val="nil"/>
            </w:tcBorders>
            <w:noWrap/>
          </w:tcPr>
          <w:p w:rsidR="000F3398" w:rsidRDefault="000F3398" w:rsidP="00E73680">
            <w:pPr>
              <w:pStyle w:val="Tablebody"/>
            </w:pPr>
            <w:r w:rsidRPr="00DD24FD">
              <w:rPr>
                <w:b/>
                <w:bCs/>
              </w:rPr>
              <w:t>Signature of supervisor:</w:t>
            </w:r>
          </w:p>
        </w:tc>
      </w:tr>
      <w:tr w:rsidR="000F3398" w:rsidRPr="00F125E3" w:rsidTr="00E73680">
        <w:trPr>
          <w:gridAfter w:val="1"/>
          <w:wAfter w:w="5103" w:type="dxa"/>
          <w:cantSplit/>
          <w:trHeight w:val="850"/>
        </w:trPr>
        <w:tc>
          <w:tcPr>
            <w:tcW w:w="5102" w:type="dxa"/>
            <w:noWrap/>
          </w:tcPr>
          <w:p w:rsidR="000F3398" w:rsidRPr="00DD24FD" w:rsidRDefault="000F3398" w:rsidP="00E73680">
            <w:pPr>
              <w:tabs>
                <w:tab w:val="left" w:pos="1498"/>
              </w:tabs>
            </w:pPr>
          </w:p>
        </w:tc>
      </w:tr>
      <w:tr w:rsidR="000F3398" w:rsidRPr="00F125E3" w:rsidTr="00E73680">
        <w:trPr>
          <w:cantSplit/>
          <w:trHeight w:val="283"/>
        </w:trPr>
        <w:tc>
          <w:tcPr>
            <w:tcW w:w="10205" w:type="dxa"/>
            <w:gridSpan w:val="2"/>
            <w:tcBorders>
              <w:top w:val="nil"/>
              <w:left w:val="nil"/>
              <w:bottom w:val="nil"/>
              <w:right w:val="nil"/>
            </w:tcBorders>
            <w:noWrap/>
          </w:tcPr>
          <w:p w:rsidR="000F3398" w:rsidRPr="00DD24FD" w:rsidRDefault="000F3398" w:rsidP="00E73680">
            <w:pPr>
              <w:pStyle w:val="Tablebody"/>
              <w:rPr>
                <w:b/>
                <w:bCs/>
              </w:rPr>
            </w:pPr>
            <w:r w:rsidRPr="00DD24FD">
              <w:rPr>
                <w:b/>
                <w:bCs/>
              </w:rPr>
              <w:t>Date signed:</w:t>
            </w:r>
          </w:p>
        </w:tc>
      </w:tr>
      <w:tr w:rsidR="000F3398" w:rsidRPr="00F125E3" w:rsidTr="00E73680">
        <w:trPr>
          <w:gridAfter w:val="1"/>
          <w:wAfter w:w="5103" w:type="dxa"/>
          <w:cantSplit/>
          <w:trHeight w:val="397"/>
        </w:trPr>
        <w:tc>
          <w:tcPr>
            <w:tcW w:w="5102" w:type="dxa"/>
            <w:noWrap/>
          </w:tcPr>
          <w:p w:rsidR="000F3398" w:rsidRPr="00DD24FD" w:rsidRDefault="006D29D4" w:rsidP="0037291A">
            <w:pPr>
              <w:pStyle w:val="Tablebody"/>
              <w:tabs>
                <w:tab w:val="left" w:pos="3564"/>
              </w:tabs>
            </w:pPr>
            <w:sdt>
              <w:sdtPr>
                <w:rPr>
                  <w:rFonts w:cs="Arial"/>
                  <w:szCs w:val="20"/>
                </w:rPr>
                <w:id w:val="1344828915"/>
                <w:placeholder>
                  <w:docPart w:val="90639C1EF501427496156D6817D6F9E4"/>
                </w:placeholder>
                <w:showingPlcHdr/>
                <w:date>
                  <w:dateFormat w:val="d/MM/yyyy"/>
                  <w:lid w:val="en-AU"/>
                  <w:storeMappedDataAs w:val="dateTime"/>
                  <w:calendar w:val="gregorian"/>
                </w:date>
              </w:sdtPr>
              <w:sdtEndPr/>
              <w:sdtContent>
                <w:r w:rsidR="0037291A">
                  <w:rPr>
                    <w:rStyle w:val="PlaceholderText"/>
                  </w:rPr>
                  <w:t>Enter the date this report was signed</w:t>
                </w:r>
                <w:r w:rsidR="0037291A" w:rsidRPr="009F6058">
                  <w:rPr>
                    <w:rStyle w:val="PlaceholderText"/>
                  </w:rPr>
                  <w:t>.</w:t>
                </w:r>
              </w:sdtContent>
            </w:sdt>
            <w:r w:rsidR="0037291A">
              <w:rPr>
                <w:rFonts w:cs="Arial"/>
                <w:szCs w:val="20"/>
              </w:rPr>
              <w:tab/>
            </w:r>
          </w:p>
        </w:tc>
      </w:tr>
    </w:tbl>
    <w:p w:rsidR="000B13E6" w:rsidRPr="000B13E6" w:rsidRDefault="000B13E6" w:rsidP="000B13E6">
      <w:pPr>
        <w:pStyle w:val="Heading2"/>
      </w:pPr>
      <w:r w:rsidRPr="000B13E6">
        <w:t>Domain 4: Safety, risk management and quality assurance</w:t>
      </w:r>
    </w:p>
    <w:p w:rsidR="000B13E6" w:rsidRPr="00867906" w:rsidRDefault="000B13E6" w:rsidP="000B13E6">
      <w:pPr>
        <w:pStyle w:val="BodyText"/>
      </w:pPr>
      <w:r w:rsidRPr="00867906">
        <w:t>A registered paramedic</w:t>
      </w:r>
      <w:r>
        <w:t xml:space="preserve"> should:</w:t>
      </w:r>
    </w:p>
    <w:p w:rsidR="000B13E6" w:rsidRPr="000B13E6" w:rsidRDefault="000B13E6" w:rsidP="000B13E6">
      <w:pPr>
        <w:pStyle w:val="AHPRANumberedlistlevel1"/>
        <w:numPr>
          <w:ilvl w:val="0"/>
          <w:numId w:val="25"/>
        </w:numPr>
        <w:rPr>
          <w:lang w:val="en-US"/>
        </w:rPr>
      </w:pPr>
      <w:r>
        <w:rPr>
          <w:lang w:val="en-US"/>
        </w:rPr>
        <w:t>p</w:t>
      </w:r>
      <w:r w:rsidRPr="000B13E6">
        <w:rPr>
          <w:lang w:val="en-US"/>
        </w:rPr>
        <w:t>rotect and enhance patient/service user safety</w:t>
      </w:r>
    </w:p>
    <w:p w:rsidR="000B13E6" w:rsidRPr="00815FF4" w:rsidRDefault="000B13E6" w:rsidP="000B13E6">
      <w:pPr>
        <w:pStyle w:val="AHPRANumberedlistlevel1"/>
        <w:rPr>
          <w:lang w:val="en-US"/>
        </w:rPr>
      </w:pPr>
      <w:r w:rsidRPr="00815FF4">
        <w:rPr>
          <w:lang w:val="en-US"/>
        </w:rPr>
        <w:t>maintain safety of self and others in the work environment</w:t>
      </w:r>
    </w:p>
    <w:p w:rsidR="000B13E6" w:rsidRPr="00815FF4" w:rsidRDefault="000B13E6" w:rsidP="000B13E6">
      <w:pPr>
        <w:pStyle w:val="AHPRANumberedlistlevel1"/>
        <w:rPr>
          <w:lang w:val="en-US"/>
        </w:rPr>
      </w:pPr>
      <w:r>
        <w:rPr>
          <w:lang w:val="en-US"/>
        </w:rPr>
        <w:t>operate</w:t>
      </w:r>
      <w:r w:rsidRPr="00815FF4">
        <w:rPr>
          <w:lang w:val="en-US"/>
        </w:rPr>
        <w:t xml:space="preserve"> effectively within a mobile environment</w:t>
      </w:r>
    </w:p>
    <w:p w:rsidR="000B13E6" w:rsidRPr="00815FF4" w:rsidRDefault="000B13E6" w:rsidP="000B13E6">
      <w:pPr>
        <w:pStyle w:val="AHPRANumberedlistlevel1"/>
        <w:rPr>
          <w:lang w:val="en-US"/>
        </w:rPr>
      </w:pPr>
      <w:r>
        <w:rPr>
          <w:lang w:val="en-US"/>
        </w:rPr>
        <w:t>maintain</w:t>
      </w:r>
      <w:r w:rsidRPr="00815FF4">
        <w:rPr>
          <w:lang w:val="en-US"/>
        </w:rPr>
        <w:t xml:space="preserve"> records appropriately</w:t>
      </w:r>
    </w:p>
    <w:p w:rsidR="000B13E6" w:rsidRPr="00815FF4" w:rsidRDefault="000B13E6" w:rsidP="000B13E6">
      <w:pPr>
        <w:pStyle w:val="AHPRANumberedlistlevel1"/>
        <w:rPr>
          <w:lang w:val="en-US"/>
        </w:rPr>
      </w:pPr>
      <w:r>
        <w:rPr>
          <w:lang w:val="en-US"/>
        </w:rPr>
        <w:t>monitor and review</w:t>
      </w:r>
      <w:r w:rsidRPr="00815FF4">
        <w:rPr>
          <w:lang w:val="en-US"/>
        </w:rPr>
        <w:t xml:space="preserve"> the ongoing effectiveness of their practice and modifies it accordingly</w:t>
      </w:r>
    </w:p>
    <w:p w:rsidR="000B13E6" w:rsidRPr="00815FF4" w:rsidRDefault="004732EC" w:rsidP="000B13E6">
      <w:pPr>
        <w:pStyle w:val="AHPRANumberedlistlevel1"/>
        <w:rPr>
          <w:lang w:val="en-US"/>
        </w:rPr>
      </w:pPr>
      <w:r>
        <w:rPr>
          <w:lang w:val="en-US"/>
        </w:rPr>
        <w:t xml:space="preserve">audit, </w:t>
      </w:r>
      <w:r w:rsidR="000B13E6">
        <w:rPr>
          <w:lang w:val="en-US"/>
        </w:rPr>
        <w:t>reflect</w:t>
      </w:r>
      <w:r w:rsidR="000B13E6" w:rsidRPr="00815FF4">
        <w:rPr>
          <w:lang w:val="en-US"/>
        </w:rPr>
        <w:t xml:space="preserve"> on and review practice</w:t>
      </w:r>
      <w:r w:rsidR="000B13E6">
        <w:rPr>
          <w:lang w:val="en-US"/>
        </w:rPr>
        <w:t>, and</w:t>
      </w:r>
    </w:p>
    <w:p w:rsidR="000B13E6" w:rsidRPr="00510648" w:rsidRDefault="000B13E6" w:rsidP="00510648">
      <w:pPr>
        <w:pStyle w:val="AHPRANumberedlistlevel1withspace"/>
      </w:pPr>
      <w:r w:rsidRPr="00510648">
        <w:t>participate in the mentoring, teaching and development of others.</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0B13E6" w:rsidRPr="004378A7" w:rsidTr="00E73680">
        <w:trPr>
          <w:trHeight w:val="283"/>
          <w:tblHeader/>
        </w:trPr>
        <w:tc>
          <w:tcPr>
            <w:tcW w:w="10205" w:type="dxa"/>
            <w:vAlign w:val="center"/>
          </w:tcPr>
          <w:p w:rsidR="000B13E6" w:rsidRPr="004378A7" w:rsidRDefault="000B13E6" w:rsidP="00E73680">
            <w:pPr>
              <w:pStyle w:val="ListNumber"/>
              <w:numPr>
                <w:ilvl w:val="0"/>
                <w:numId w:val="0"/>
              </w:numPr>
              <w:ind w:left="357" w:hanging="357"/>
            </w:pPr>
            <w:r>
              <w:t>Summative assessment</w:t>
            </w:r>
          </w:p>
        </w:tc>
      </w:tr>
      <w:tr w:rsidR="0037291A" w:rsidTr="00E73680">
        <w:trPr>
          <w:trHeight w:val="397"/>
        </w:trPr>
        <w:tc>
          <w:tcPr>
            <w:tcW w:w="10205" w:type="dxa"/>
            <w:vAlign w:val="center"/>
          </w:tcPr>
          <w:p w:rsidR="0037291A" w:rsidRPr="000F52D8" w:rsidRDefault="006D29D4" w:rsidP="0037291A">
            <w:pPr>
              <w:pStyle w:val="Tablebody"/>
              <w:tabs>
                <w:tab w:val="left" w:pos="1877"/>
              </w:tabs>
            </w:pPr>
            <w:sdt>
              <w:sdtPr>
                <w:alias w:val="Competent"/>
                <w:tag w:val="Competent"/>
                <w:id w:val="873583283"/>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Competent</w:t>
            </w:r>
            <w:r w:rsidR="0037291A" w:rsidRPr="000F52D8">
              <w:tab/>
            </w:r>
            <w:sdt>
              <w:sdtPr>
                <w:alias w:val="Not competent"/>
                <w:tag w:val="Not competent"/>
                <w:id w:val="2002772093"/>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Not competent</w:t>
            </w:r>
          </w:p>
        </w:tc>
      </w:tr>
    </w:tbl>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0B13E6" w:rsidRPr="00F125E3" w:rsidTr="00E73680">
        <w:trPr>
          <w:cantSplit/>
          <w:trHeight w:val="283"/>
        </w:trPr>
        <w:tc>
          <w:tcPr>
            <w:tcW w:w="10205" w:type="dxa"/>
            <w:gridSpan w:val="2"/>
            <w:tcBorders>
              <w:top w:val="nil"/>
              <w:left w:val="nil"/>
              <w:right w:val="nil"/>
            </w:tcBorders>
            <w:noWrap/>
          </w:tcPr>
          <w:p w:rsidR="000B13E6" w:rsidRPr="00DD24FD" w:rsidRDefault="000B13E6" w:rsidP="00E73680">
            <w:pPr>
              <w:pStyle w:val="Tablebody"/>
              <w:rPr>
                <w:b/>
                <w:bCs/>
              </w:rPr>
            </w:pPr>
            <w:r w:rsidRPr="00DD24FD">
              <w:rPr>
                <w:b/>
                <w:bCs/>
              </w:rPr>
              <w:t>Supervisor’s comments:</w:t>
            </w:r>
          </w:p>
        </w:tc>
      </w:tr>
      <w:tr w:rsidR="000B13E6" w:rsidRPr="00F125E3" w:rsidTr="00C030AB">
        <w:trPr>
          <w:cantSplit/>
          <w:trHeight w:val="1134"/>
        </w:trPr>
        <w:tc>
          <w:tcPr>
            <w:tcW w:w="10205" w:type="dxa"/>
            <w:gridSpan w:val="2"/>
            <w:tcBorders>
              <w:bottom w:val="single" w:sz="4" w:space="0" w:color="A6A6A6" w:themeColor="background1" w:themeShade="A6"/>
            </w:tcBorders>
            <w:noWrap/>
          </w:tcPr>
          <w:p w:rsidR="000B13E6" w:rsidRPr="00FA52AA" w:rsidRDefault="006D29D4" w:rsidP="00C030AB">
            <w:pPr>
              <w:pStyle w:val="Tablebody"/>
              <w:tabs>
                <w:tab w:val="left" w:pos="5556"/>
              </w:tabs>
              <w:rPr>
                <w:lang w:eastAsia="en-AU"/>
              </w:rPr>
            </w:pPr>
            <w:sdt>
              <w:sdtPr>
                <w:id w:val="-1821029879"/>
                <w:placeholder>
                  <w:docPart w:val="8C58F98F88D745E9A9029CEDB3F67882"/>
                </w:placeholder>
                <w:showingPlcHdr/>
                <w:text/>
              </w:sdtPr>
              <w:sdtEndPr/>
              <w:sdtContent>
                <w:r w:rsidR="00C030AB">
                  <w:rPr>
                    <w:rStyle w:val="PlaceholderText"/>
                  </w:rPr>
                  <w:t>Enter the supervisor’s comments.</w:t>
                </w:r>
              </w:sdtContent>
            </w:sdt>
            <w:r w:rsidR="00C030AB">
              <w:tab/>
            </w:r>
          </w:p>
        </w:tc>
      </w:tr>
      <w:tr w:rsidR="000B13E6" w:rsidRPr="00F125E3" w:rsidTr="00E73680">
        <w:trPr>
          <w:cantSplit/>
          <w:trHeight w:val="283"/>
        </w:trPr>
        <w:tc>
          <w:tcPr>
            <w:tcW w:w="10205" w:type="dxa"/>
            <w:gridSpan w:val="2"/>
            <w:tcBorders>
              <w:left w:val="nil"/>
              <w:bottom w:val="nil"/>
              <w:right w:val="nil"/>
            </w:tcBorders>
            <w:noWrap/>
          </w:tcPr>
          <w:p w:rsidR="000B13E6" w:rsidRDefault="000B13E6" w:rsidP="00E73680">
            <w:pPr>
              <w:pStyle w:val="Tablebody"/>
            </w:pPr>
            <w:r w:rsidRPr="00DD24FD">
              <w:rPr>
                <w:b/>
                <w:bCs/>
              </w:rPr>
              <w:t>Signature of supervisor:</w:t>
            </w:r>
          </w:p>
        </w:tc>
      </w:tr>
      <w:tr w:rsidR="000B13E6" w:rsidRPr="00F125E3" w:rsidTr="00E73680">
        <w:trPr>
          <w:gridAfter w:val="1"/>
          <w:wAfter w:w="5103" w:type="dxa"/>
          <w:cantSplit/>
          <w:trHeight w:val="850"/>
        </w:trPr>
        <w:tc>
          <w:tcPr>
            <w:tcW w:w="5102" w:type="dxa"/>
            <w:noWrap/>
          </w:tcPr>
          <w:p w:rsidR="000B13E6" w:rsidRPr="00DD24FD" w:rsidRDefault="000B13E6" w:rsidP="00E73680">
            <w:pPr>
              <w:tabs>
                <w:tab w:val="left" w:pos="1498"/>
              </w:tabs>
            </w:pPr>
          </w:p>
        </w:tc>
      </w:tr>
      <w:tr w:rsidR="000B13E6" w:rsidRPr="00F125E3" w:rsidTr="00E73680">
        <w:trPr>
          <w:cantSplit/>
          <w:trHeight w:val="283"/>
        </w:trPr>
        <w:tc>
          <w:tcPr>
            <w:tcW w:w="10205" w:type="dxa"/>
            <w:gridSpan w:val="2"/>
            <w:tcBorders>
              <w:top w:val="nil"/>
              <w:left w:val="nil"/>
              <w:bottom w:val="nil"/>
              <w:right w:val="nil"/>
            </w:tcBorders>
            <w:noWrap/>
          </w:tcPr>
          <w:p w:rsidR="000B13E6" w:rsidRPr="00DD24FD" w:rsidRDefault="000B13E6" w:rsidP="00E73680">
            <w:pPr>
              <w:pStyle w:val="Tablebody"/>
              <w:rPr>
                <w:b/>
                <w:bCs/>
              </w:rPr>
            </w:pPr>
            <w:r w:rsidRPr="00DD24FD">
              <w:rPr>
                <w:b/>
                <w:bCs/>
              </w:rPr>
              <w:t>Date signed:</w:t>
            </w:r>
          </w:p>
        </w:tc>
      </w:tr>
      <w:tr w:rsidR="000B13E6" w:rsidRPr="00F125E3" w:rsidTr="00E73680">
        <w:trPr>
          <w:gridAfter w:val="1"/>
          <w:wAfter w:w="5103" w:type="dxa"/>
          <w:cantSplit/>
          <w:trHeight w:val="397"/>
        </w:trPr>
        <w:sdt>
          <w:sdtPr>
            <w:rPr>
              <w:rFonts w:cs="Arial"/>
              <w:szCs w:val="20"/>
            </w:rPr>
            <w:id w:val="77329103"/>
            <w:placeholder>
              <w:docPart w:val="96B90783164341A499E0A285A31D8720"/>
            </w:placeholder>
            <w:showingPlcHdr/>
            <w:date>
              <w:dateFormat w:val="d/MM/yyyy"/>
              <w:lid w:val="en-AU"/>
              <w:storeMappedDataAs w:val="dateTime"/>
              <w:calendar w:val="gregorian"/>
            </w:date>
          </w:sdtPr>
          <w:sdtEndPr/>
          <w:sdtContent>
            <w:tc>
              <w:tcPr>
                <w:tcW w:w="5102" w:type="dxa"/>
                <w:noWrap/>
              </w:tcPr>
              <w:p w:rsidR="000B13E6" w:rsidRPr="00DD24FD" w:rsidRDefault="0037291A" w:rsidP="0037291A">
                <w:pPr>
                  <w:pStyle w:val="Tablebody"/>
                </w:pPr>
                <w:r>
                  <w:rPr>
                    <w:rStyle w:val="PlaceholderText"/>
                  </w:rPr>
                  <w:t>Enter the date this report was signed</w:t>
                </w:r>
                <w:r w:rsidRPr="009F6058">
                  <w:rPr>
                    <w:rStyle w:val="PlaceholderText"/>
                  </w:rPr>
                  <w:t>.</w:t>
                </w:r>
              </w:p>
            </w:tc>
          </w:sdtContent>
        </w:sdt>
      </w:tr>
    </w:tbl>
    <w:p w:rsidR="00867906" w:rsidRDefault="00867906" w:rsidP="00510648">
      <w:pPr>
        <w:pStyle w:val="BodyText"/>
        <w:spacing w:after="0"/>
      </w:pPr>
    </w:p>
    <w:p w:rsidR="00510648" w:rsidRPr="000B13E6" w:rsidRDefault="00510648" w:rsidP="00510648">
      <w:pPr>
        <w:pStyle w:val="Heading2"/>
      </w:pPr>
      <w:r w:rsidRPr="000B13E6">
        <w:t xml:space="preserve">Domain </w:t>
      </w:r>
      <w:r>
        <w:t>5</w:t>
      </w:r>
      <w:r w:rsidRPr="000B13E6">
        <w:t xml:space="preserve">: </w:t>
      </w:r>
      <w:r>
        <w:t>Paramedic practice</w:t>
      </w:r>
    </w:p>
    <w:p w:rsidR="00510648" w:rsidRPr="00867906" w:rsidRDefault="00510648" w:rsidP="00510648">
      <w:pPr>
        <w:pStyle w:val="BodyText"/>
      </w:pPr>
      <w:r>
        <w:t>A registered paramedic should:</w:t>
      </w:r>
    </w:p>
    <w:p w:rsidR="00510648" w:rsidRPr="00510648" w:rsidRDefault="00510648" w:rsidP="00510648">
      <w:pPr>
        <w:pStyle w:val="AHPRANumberedlistlevel1"/>
        <w:numPr>
          <w:ilvl w:val="0"/>
          <w:numId w:val="27"/>
        </w:numPr>
      </w:pPr>
      <w:r w:rsidRPr="00510648">
        <w:t>use patient information management systems appropriately</w:t>
      </w:r>
    </w:p>
    <w:p w:rsidR="00510648" w:rsidRPr="00510648" w:rsidRDefault="00510648" w:rsidP="00510648">
      <w:pPr>
        <w:pStyle w:val="AHPRANumberedlistlevel1"/>
      </w:pPr>
      <w:r w:rsidRPr="00510648">
        <w:t>assess and monitor the patient/service user’s capacity to receive care</w:t>
      </w:r>
    </w:p>
    <w:p w:rsidR="00510648" w:rsidRPr="00510648" w:rsidRDefault="00510648" w:rsidP="00510648">
      <w:pPr>
        <w:pStyle w:val="AHPRANumberedlistlevel1"/>
      </w:pPr>
      <w:r w:rsidRPr="00510648">
        <w:t>understand the key concepts of the bodies of knowledge which are specifically relevant to paramedicine practice</w:t>
      </w:r>
    </w:p>
    <w:p w:rsidR="00510648" w:rsidRPr="00510648" w:rsidRDefault="00510648" w:rsidP="00510648">
      <w:pPr>
        <w:pStyle w:val="AHPRANumberedlistlevel1"/>
      </w:pPr>
      <w:r>
        <w:t>conduct</w:t>
      </w:r>
      <w:r w:rsidRPr="00510648">
        <w:t xml:space="preserve"> appropriate diagnostic or monitoring procedures, treatment, therapy or other actions safely</w:t>
      </w:r>
    </w:p>
    <w:p w:rsidR="00510648" w:rsidRPr="00510648" w:rsidRDefault="00510648" w:rsidP="00510648">
      <w:pPr>
        <w:pStyle w:val="AHPRANumberedlistlevel1"/>
      </w:pPr>
      <w:r>
        <w:t>demonstrate</w:t>
      </w:r>
      <w:r w:rsidRPr="00510648">
        <w:t xml:space="preserve"> the requisite knowledge and skills to participate in mass casualty or major incident situations</w:t>
      </w:r>
      <w:r>
        <w:t>, and</w:t>
      </w:r>
    </w:p>
    <w:p w:rsidR="00510648" w:rsidRPr="00510648" w:rsidRDefault="00510648" w:rsidP="00510648">
      <w:pPr>
        <w:pStyle w:val="AHPRANumberedlistlevel1withspace"/>
      </w:pPr>
      <w:r>
        <w:t>formulate</w:t>
      </w:r>
      <w:r w:rsidRPr="00510648">
        <w:t xml:space="preserve"> specific and appropriate patient/service user care and treatment actions</w:t>
      </w:r>
      <w:r>
        <w:t>.</w:t>
      </w:r>
    </w:p>
    <w:tbl>
      <w:tblPr>
        <w:tblStyle w:val="TableGrid"/>
        <w:tblpPr w:leftFromText="180" w:rightFromText="180" w:vertAnchor="text" w:tblpY="1"/>
        <w:tblOverlap w:val="nev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510648" w:rsidRPr="004378A7" w:rsidTr="00E73680">
        <w:trPr>
          <w:trHeight w:val="283"/>
          <w:tblHeader/>
        </w:trPr>
        <w:tc>
          <w:tcPr>
            <w:tcW w:w="10205" w:type="dxa"/>
            <w:vAlign w:val="center"/>
          </w:tcPr>
          <w:p w:rsidR="00510648" w:rsidRPr="004378A7" w:rsidRDefault="00510648" w:rsidP="00E73680">
            <w:pPr>
              <w:pStyle w:val="ListNumber"/>
              <w:numPr>
                <w:ilvl w:val="0"/>
                <w:numId w:val="0"/>
              </w:numPr>
              <w:ind w:left="357" w:hanging="357"/>
            </w:pPr>
            <w:r>
              <w:lastRenderedPageBreak/>
              <w:t>Summative assessment</w:t>
            </w:r>
          </w:p>
        </w:tc>
      </w:tr>
      <w:tr w:rsidR="0037291A" w:rsidTr="00E73680">
        <w:trPr>
          <w:trHeight w:val="397"/>
        </w:trPr>
        <w:tc>
          <w:tcPr>
            <w:tcW w:w="10205" w:type="dxa"/>
            <w:vAlign w:val="center"/>
          </w:tcPr>
          <w:p w:rsidR="0037291A" w:rsidRPr="000F52D8" w:rsidRDefault="006D29D4" w:rsidP="0037291A">
            <w:pPr>
              <w:pStyle w:val="Tablebody"/>
              <w:tabs>
                <w:tab w:val="left" w:pos="1877"/>
              </w:tabs>
            </w:pPr>
            <w:sdt>
              <w:sdtPr>
                <w:alias w:val="Competent"/>
                <w:tag w:val="Competent"/>
                <w:id w:val="1001089931"/>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Competent</w:t>
            </w:r>
            <w:r w:rsidR="0037291A" w:rsidRPr="000F52D8">
              <w:tab/>
            </w:r>
            <w:sdt>
              <w:sdtPr>
                <w:alias w:val="Not competent"/>
                <w:tag w:val="Not competent"/>
                <w:id w:val="266895387"/>
                <w14:checkbox>
                  <w14:checked w14:val="0"/>
                  <w14:checkedState w14:val="2612" w14:font="MS Gothic"/>
                  <w14:uncheckedState w14:val="2610" w14:font="MS Gothic"/>
                </w14:checkbox>
              </w:sdtPr>
              <w:sdtEndPr/>
              <w:sdtContent>
                <w:r w:rsidR="0037291A">
                  <w:rPr>
                    <w:rFonts w:ascii="MS Gothic" w:eastAsia="MS Gothic" w:hAnsi="MS Gothic" w:hint="eastAsia"/>
                  </w:rPr>
                  <w:t>☐</w:t>
                </w:r>
              </w:sdtContent>
            </w:sdt>
            <w:r w:rsidR="0037291A" w:rsidRPr="000F52D8">
              <w:t xml:space="preserve">  Not competent</w:t>
            </w:r>
          </w:p>
        </w:tc>
      </w:tr>
    </w:tbl>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510648" w:rsidRPr="00F125E3" w:rsidTr="00E73680">
        <w:trPr>
          <w:cantSplit/>
          <w:trHeight w:val="283"/>
        </w:trPr>
        <w:tc>
          <w:tcPr>
            <w:tcW w:w="10205" w:type="dxa"/>
            <w:gridSpan w:val="2"/>
            <w:tcBorders>
              <w:top w:val="nil"/>
              <w:left w:val="nil"/>
              <w:right w:val="nil"/>
            </w:tcBorders>
            <w:noWrap/>
          </w:tcPr>
          <w:p w:rsidR="00510648" w:rsidRPr="00DD24FD" w:rsidRDefault="00510648" w:rsidP="00E73680">
            <w:pPr>
              <w:pStyle w:val="Tablebody"/>
              <w:rPr>
                <w:b/>
                <w:bCs/>
              </w:rPr>
            </w:pPr>
            <w:r w:rsidRPr="00DD24FD">
              <w:rPr>
                <w:b/>
                <w:bCs/>
              </w:rPr>
              <w:t>Supervisor’s comments:</w:t>
            </w:r>
          </w:p>
        </w:tc>
      </w:tr>
      <w:tr w:rsidR="00510648" w:rsidRPr="00F125E3" w:rsidTr="003B1E51">
        <w:trPr>
          <w:cantSplit/>
          <w:trHeight w:val="1701"/>
        </w:trPr>
        <w:tc>
          <w:tcPr>
            <w:tcW w:w="10205" w:type="dxa"/>
            <w:gridSpan w:val="2"/>
            <w:tcBorders>
              <w:bottom w:val="single" w:sz="4" w:space="0" w:color="A6A6A6" w:themeColor="background1" w:themeShade="A6"/>
            </w:tcBorders>
            <w:noWrap/>
          </w:tcPr>
          <w:p w:rsidR="00510648" w:rsidRPr="00FA52AA" w:rsidRDefault="006D29D4" w:rsidP="00E73680">
            <w:pPr>
              <w:pStyle w:val="Tablebody"/>
              <w:rPr>
                <w:lang w:eastAsia="en-AU"/>
              </w:rPr>
            </w:pPr>
            <w:sdt>
              <w:sdtPr>
                <w:id w:val="1095595307"/>
                <w:placeholder>
                  <w:docPart w:val="F4444DB13EA94D2FA76DD9A1D0556424"/>
                </w:placeholder>
                <w:showingPlcHdr/>
                <w:text/>
              </w:sdtPr>
              <w:sdtEndPr/>
              <w:sdtContent>
                <w:r w:rsidR="00C030AB">
                  <w:rPr>
                    <w:rStyle w:val="PlaceholderText"/>
                  </w:rPr>
                  <w:t>Enter the supervisor’s comments.</w:t>
                </w:r>
              </w:sdtContent>
            </w:sdt>
          </w:p>
        </w:tc>
      </w:tr>
      <w:tr w:rsidR="00510648" w:rsidRPr="00F125E3" w:rsidTr="00E73680">
        <w:trPr>
          <w:cantSplit/>
          <w:trHeight w:val="283"/>
        </w:trPr>
        <w:tc>
          <w:tcPr>
            <w:tcW w:w="10205" w:type="dxa"/>
            <w:gridSpan w:val="2"/>
            <w:tcBorders>
              <w:left w:val="nil"/>
              <w:bottom w:val="nil"/>
              <w:right w:val="nil"/>
            </w:tcBorders>
            <w:noWrap/>
          </w:tcPr>
          <w:p w:rsidR="00510648" w:rsidRDefault="00510648" w:rsidP="00E73680">
            <w:pPr>
              <w:pStyle w:val="Tablebody"/>
            </w:pPr>
            <w:r w:rsidRPr="00DD24FD">
              <w:rPr>
                <w:b/>
                <w:bCs/>
              </w:rPr>
              <w:t>Signature of supervisor:</w:t>
            </w:r>
          </w:p>
        </w:tc>
      </w:tr>
      <w:tr w:rsidR="00510648" w:rsidRPr="00F125E3" w:rsidTr="00E73680">
        <w:trPr>
          <w:gridAfter w:val="1"/>
          <w:wAfter w:w="5103" w:type="dxa"/>
          <w:cantSplit/>
          <w:trHeight w:val="850"/>
        </w:trPr>
        <w:tc>
          <w:tcPr>
            <w:tcW w:w="5102" w:type="dxa"/>
            <w:noWrap/>
          </w:tcPr>
          <w:p w:rsidR="00510648" w:rsidRPr="00DD24FD" w:rsidRDefault="00510648" w:rsidP="00E73680">
            <w:pPr>
              <w:tabs>
                <w:tab w:val="left" w:pos="1498"/>
              </w:tabs>
            </w:pPr>
          </w:p>
        </w:tc>
      </w:tr>
      <w:tr w:rsidR="00510648" w:rsidRPr="00F125E3" w:rsidTr="00E73680">
        <w:trPr>
          <w:cantSplit/>
          <w:trHeight w:val="283"/>
        </w:trPr>
        <w:tc>
          <w:tcPr>
            <w:tcW w:w="10205" w:type="dxa"/>
            <w:gridSpan w:val="2"/>
            <w:tcBorders>
              <w:top w:val="nil"/>
              <w:left w:val="nil"/>
              <w:bottom w:val="nil"/>
              <w:right w:val="nil"/>
            </w:tcBorders>
            <w:noWrap/>
          </w:tcPr>
          <w:p w:rsidR="00510648" w:rsidRPr="00DD24FD" w:rsidRDefault="00510648" w:rsidP="00E73680">
            <w:pPr>
              <w:pStyle w:val="Tablebody"/>
              <w:rPr>
                <w:b/>
                <w:bCs/>
              </w:rPr>
            </w:pPr>
            <w:r w:rsidRPr="00DD24FD">
              <w:rPr>
                <w:b/>
                <w:bCs/>
              </w:rPr>
              <w:t>Date signed:</w:t>
            </w:r>
          </w:p>
        </w:tc>
      </w:tr>
      <w:tr w:rsidR="00510648" w:rsidRPr="00F125E3" w:rsidTr="00E73680">
        <w:trPr>
          <w:gridAfter w:val="1"/>
          <w:wAfter w:w="5103" w:type="dxa"/>
          <w:cantSplit/>
          <w:trHeight w:val="397"/>
        </w:trPr>
        <w:sdt>
          <w:sdtPr>
            <w:rPr>
              <w:rFonts w:cs="Arial"/>
              <w:szCs w:val="20"/>
            </w:rPr>
            <w:id w:val="-1989936169"/>
            <w:placeholder>
              <w:docPart w:val="546FF726541240A498CAA11A4CC9948B"/>
            </w:placeholder>
            <w:showingPlcHdr/>
            <w:date>
              <w:dateFormat w:val="d/MM/yyyy"/>
              <w:lid w:val="en-AU"/>
              <w:storeMappedDataAs w:val="dateTime"/>
              <w:calendar w:val="gregorian"/>
            </w:date>
          </w:sdtPr>
          <w:sdtEndPr/>
          <w:sdtContent>
            <w:tc>
              <w:tcPr>
                <w:tcW w:w="5102" w:type="dxa"/>
                <w:noWrap/>
              </w:tcPr>
              <w:p w:rsidR="00510648" w:rsidRPr="00DD24FD" w:rsidRDefault="0037291A" w:rsidP="0037291A">
                <w:pPr>
                  <w:pStyle w:val="Tablebody"/>
                </w:pPr>
                <w:r>
                  <w:rPr>
                    <w:rStyle w:val="PlaceholderText"/>
                  </w:rPr>
                  <w:t>Enter the date this report was signed</w:t>
                </w:r>
                <w:r w:rsidRPr="009F6058">
                  <w:rPr>
                    <w:rStyle w:val="PlaceholderText"/>
                  </w:rPr>
                  <w:t>.</w:t>
                </w:r>
              </w:p>
            </w:tc>
          </w:sdtContent>
        </w:sdt>
      </w:tr>
    </w:tbl>
    <w:p w:rsidR="00602D10" w:rsidRDefault="00602D10" w:rsidP="00602D10">
      <w:pPr>
        <w:pStyle w:val="Heading1-Form"/>
        <w:tabs>
          <w:tab w:val="clear" w:pos="284"/>
        </w:tabs>
      </w:pPr>
      <w:r>
        <w:tab/>
        <w:t>SECTION F</w:t>
      </w:r>
      <w:r w:rsidRPr="004378A7">
        <w:t xml:space="preserve">: </w:t>
      </w:r>
      <w:r>
        <w:t>Summary statements</w:t>
      </w:r>
    </w:p>
    <w:p w:rsidR="00D96552" w:rsidRDefault="00863BFC" w:rsidP="00863BFC">
      <w:pPr>
        <w:pStyle w:val="Heading2"/>
      </w:pPr>
      <w:r>
        <w:t>Principal supervisor’s s</w:t>
      </w:r>
      <w:r w:rsidR="00A3023F">
        <w:t>ummary statement/Overall statement</w:t>
      </w:r>
      <w:r>
        <w:t xml:space="preserve"> (for final reports only)</w:t>
      </w:r>
    </w:p>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863BFC" w:rsidRPr="00F125E3" w:rsidTr="003B1E51">
        <w:trPr>
          <w:cantSplit/>
          <w:trHeight w:val="1984"/>
        </w:trPr>
        <w:tc>
          <w:tcPr>
            <w:tcW w:w="10205" w:type="dxa"/>
            <w:gridSpan w:val="2"/>
            <w:tcBorders>
              <w:bottom w:val="single" w:sz="4" w:space="0" w:color="A6A6A6" w:themeColor="background1" w:themeShade="A6"/>
            </w:tcBorders>
            <w:noWrap/>
          </w:tcPr>
          <w:p w:rsidR="00863BFC" w:rsidRPr="00FA52AA" w:rsidRDefault="006D29D4" w:rsidP="00A526D7">
            <w:pPr>
              <w:pStyle w:val="Tablebody"/>
              <w:rPr>
                <w:lang w:eastAsia="en-AU"/>
              </w:rPr>
            </w:pPr>
            <w:sdt>
              <w:sdtPr>
                <w:id w:val="-1652594903"/>
                <w:placeholder>
                  <w:docPart w:val="5DBBBECABE5349A08A2F045A9023DCFB"/>
                </w:placeholder>
                <w:showingPlcHdr/>
                <w:text/>
              </w:sdtPr>
              <w:sdtEndPr/>
              <w:sdtContent>
                <w:r w:rsidR="00863BFC">
                  <w:rPr>
                    <w:rStyle w:val="PlaceholderText"/>
                  </w:rPr>
                  <w:t xml:space="preserve">Enter the </w:t>
                </w:r>
                <w:r w:rsidR="00A526D7">
                  <w:rPr>
                    <w:rStyle w:val="PlaceholderText"/>
                  </w:rPr>
                  <w:t>principal supervisor’s summary statement/overall statement</w:t>
                </w:r>
                <w:r w:rsidR="00863BFC">
                  <w:rPr>
                    <w:rStyle w:val="PlaceholderText"/>
                  </w:rPr>
                  <w:t>.</w:t>
                </w:r>
              </w:sdtContent>
            </w:sdt>
          </w:p>
        </w:tc>
      </w:tr>
      <w:tr w:rsidR="00863BFC" w:rsidRPr="00F125E3" w:rsidTr="00E73680">
        <w:trPr>
          <w:cantSplit/>
          <w:trHeight w:val="68"/>
        </w:trPr>
        <w:tc>
          <w:tcPr>
            <w:tcW w:w="10205" w:type="dxa"/>
            <w:gridSpan w:val="2"/>
            <w:tcBorders>
              <w:left w:val="nil"/>
              <w:bottom w:val="nil"/>
              <w:right w:val="nil"/>
            </w:tcBorders>
            <w:noWrap/>
          </w:tcPr>
          <w:p w:rsidR="00863BFC" w:rsidRPr="00863BFC" w:rsidRDefault="00863BFC" w:rsidP="008011F9">
            <w:pPr>
              <w:pStyle w:val="Tablebody"/>
              <w:rPr>
                <w:lang w:eastAsia="en-AU"/>
              </w:rPr>
            </w:pPr>
            <w:r w:rsidRPr="00863BFC">
              <w:t>I declare that the supervisee named in this document</w:t>
            </w:r>
            <w:r w:rsidR="008011F9">
              <w:t xml:space="preserve"> </w:t>
            </w:r>
            <w:r w:rsidR="008011F9" w:rsidRPr="00083659">
              <w:rPr>
                <w:b/>
              </w:rPr>
              <w:t>has / has not</w:t>
            </w:r>
            <w:r w:rsidRPr="00863BFC">
              <w:t xml:space="preserve"> completed the number of supervised practice hours required and</w:t>
            </w:r>
            <w:r w:rsidR="008011F9">
              <w:t xml:space="preserve"> </w:t>
            </w:r>
            <w:r w:rsidR="008011F9" w:rsidRPr="00083659">
              <w:rPr>
                <w:b/>
              </w:rPr>
              <w:t>has / has not</w:t>
            </w:r>
            <w:r w:rsidRPr="00863BFC">
              <w:t xml:space="preserve"> demonstrated competence against each standard as set out in the report.</w:t>
            </w:r>
          </w:p>
        </w:tc>
      </w:tr>
      <w:tr w:rsidR="00863BFC" w:rsidRPr="00F125E3" w:rsidTr="008B108E">
        <w:trPr>
          <w:cantSplit/>
          <w:trHeight w:val="283"/>
        </w:trPr>
        <w:tc>
          <w:tcPr>
            <w:tcW w:w="10205" w:type="dxa"/>
            <w:gridSpan w:val="2"/>
            <w:tcBorders>
              <w:top w:val="nil"/>
              <w:left w:val="nil"/>
              <w:bottom w:val="single" w:sz="4" w:space="0" w:color="A6A6A6" w:themeColor="background1" w:themeShade="A6"/>
              <w:right w:val="nil"/>
            </w:tcBorders>
            <w:noWrap/>
          </w:tcPr>
          <w:p w:rsidR="00863BFC" w:rsidRPr="007C01E6" w:rsidRDefault="00FD0E3A" w:rsidP="007C01E6">
            <w:pPr>
              <w:pStyle w:val="Tablebody"/>
              <w:rPr>
                <w:b/>
                <w:bCs/>
              </w:rPr>
            </w:pPr>
            <w:r w:rsidRPr="007C01E6">
              <w:rPr>
                <w:b/>
                <w:bCs/>
              </w:rPr>
              <w:t xml:space="preserve">Principal supervisor’s </w:t>
            </w:r>
            <w:r w:rsidR="00E73680" w:rsidRPr="007C01E6">
              <w:rPr>
                <w:b/>
                <w:bCs/>
              </w:rPr>
              <w:t>name</w:t>
            </w:r>
            <w:r w:rsidRPr="007C01E6">
              <w:rPr>
                <w:b/>
                <w:bCs/>
              </w:rPr>
              <w:t>:</w:t>
            </w:r>
          </w:p>
        </w:tc>
      </w:tr>
      <w:tr w:rsidR="00863BFC" w:rsidRPr="00F125E3" w:rsidTr="00E73680">
        <w:trPr>
          <w:cantSplit/>
          <w:trHeight w:val="397"/>
        </w:trPr>
        <w:tc>
          <w:tcPr>
            <w:tcW w:w="10205" w:type="dxa"/>
            <w:gridSpan w:val="2"/>
            <w:tcBorders>
              <w:top w:val="single" w:sz="4" w:space="0" w:color="A6A6A6" w:themeColor="background1" w:themeShade="A6"/>
              <w:bottom w:val="single" w:sz="4" w:space="0" w:color="A6A6A6" w:themeColor="background1" w:themeShade="A6"/>
            </w:tcBorders>
            <w:noWrap/>
          </w:tcPr>
          <w:p w:rsidR="00863BFC" w:rsidRDefault="006D29D4" w:rsidP="00B65099">
            <w:pPr>
              <w:pStyle w:val="Tablebody"/>
              <w:tabs>
                <w:tab w:val="left" w:pos="800"/>
                <w:tab w:val="left" w:pos="1164"/>
                <w:tab w:val="left" w:pos="2342"/>
                <w:tab w:val="left" w:pos="8087"/>
              </w:tabs>
            </w:pPr>
            <w:sdt>
              <w:sdtPr>
                <w:id w:val="2104600379"/>
                <w:placeholder>
                  <w:docPart w:val="07619CB207E14EC480B3CF9869AC756A"/>
                </w:placeholder>
                <w:showingPlcHdr/>
                <w:text/>
              </w:sdtPr>
              <w:sdtEndPr/>
              <w:sdtContent>
                <w:r w:rsidR="00B65099">
                  <w:rPr>
                    <w:rStyle w:val="PlaceholderText"/>
                  </w:rPr>
                  <w:t>Enter the principal supervisor’s name.</w:t>
                </w:r>
              </w:sdtContent>
            </w:sdt>
            <w:r w:rsidR="00E73680">
              <w:tab/>
            </w:r>
            <w:r w:rsidR="00B65099">
              <w:tab/>
            </w:r>
          </w:p>
        </w:tc>
      </w:tr>
      <w:tr w:rsidR="00FD0E3A" w:rsidRPr="00F125E3" w:rsidTr="00E73680">
        <w:trPr>
          <w:cantSplit/>
          <w:trHeight w:val="283"/>
        </w:trPr>
        <w:tc>
          <w:tcPr>
            <w:tcW w:w="10205" w:type="dxa"/>
            <w:gridSpan w:val="2"/>
            <w:tcBorders>
              <w:top w:val="single" w:sz="4" w:space="0" w:color="A6A6A6" w:themeColor="background1" w:themeShade="A6"/>
              <w:left w:val="nil"/>
              <w:bottom w:val="nil"/>
              <w:right w:val="nil"/>
            </w:tcBorders>
            <w:noWrap/>
          </w:tcPr>
          <w:p w:rsidR="00FD0E3A" w:rsidRPr="007C01E6" w:rsidRDefault="00E73680" w:rsidP="007C01E6">
            <w:pPr>
              <w:pStyle w:val="Tablebody"/>
              <w:rPr>
                <w:b/>
                <w:bCs/>
              </w:rPr>
            </w:pPr>
            <w:r w:rsidRPr="007C01E6">
              <w:rPr>
                <w:b/>
                <w:bCs/>
              </w:rPr>
              <w:t>Principal supervisor’s signature:</w:t>
            </w:r>
          </w:p>
        </w:tc>
      </w:tr>
      <w:tr w:rsidR="00E73680" w:rsidRPr="00F125E3" w:rsidTr="00E73680">
        <w:trPr>
          <w:gridAfter w:val="1"/>
          <w:wAfter w:w="5103" w:type="dxa"/>
          <w:cantSplit/>
          <w:trHeight w:val="850"/>
        </w:trPr>
        <w:tc>
          <w:tcPr>
            <w:tcW w:w="5102" w:type="dxa"/>
            <w:noWrap/>
          </w:tcPr>
          <w:p w:rsidR="00E73680" w:rsidRDefault="00E73680" w:rsidP="00E73680">
            <w:pPr>
              <w:pStyle w:val="Tablebody"/>
            </w:pPr>
          </w:p>
        </w:tc>
      </w:tr>
    </w:tbl>
    <w:p w:rsidR="00E21B43" w:rsidRDefault="00E21B43" w:rsidP="00F733DF">
      <w:pPr>
        <w:pStyle w:val="Tablebody"/>
        <w:spacing w:before="0" w:after="0"/>
      </w:pPr>
    </w:p>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E21B43" w:rsidRPr="00F125E3" w:rsidTr="00E21B43">
        <w:trPr>
          <w:cantSplit/>
          <w:trHeight w:val="283"/>
        </w:trPr>
        <w:tc>
          <w:tcPr>
            <w:tcW w:w="10205" w:type="dxa"/>
            <w:tcBorders>
              <w:top w:val="nil"/>
              <w:left w:val="nil"/>
              <w:bottom w:val="single" w:sz="4" w:space="0" w:color="A6A6A6" w:themeColor="background1" w:themeShade="A6"/>
              <w:right w:val="nil"/>
            </w:tcBorders>
            <w:noWrap/>
          </w:tcPr>
          <w:p w:rsidR="00E21B43" w:rsidRDefault="00E21B43" w:rsidP="00E73680">
            <w:pPr>
              <w:pStyle w:val="Tablebody"/>
            </w:pPr>
            <w:r>
              <w:t>Supervisee’s response (for final reports only):</w:t>
            </w:r>
          </w:p>
        </w:tc>
      </w:tr>
      <w:tr w:rsidR="00E21B43" w:rsidRPr="00F125E3" w:rsidTr="003B1E51">
        <w:trPr>
          <w:cantSplit/>
          <w:trHeight w:val="1984"/>
        </w:trPr>
        <w:tc>
          <w:tcPr>
            <w:tcW w:w="10205" w:type="dxa"/>
            <w:tcBorders>
              <w:top w:val="single" w:sz="4" w:space="0" w:color="A6A6A6" w:themeColor="background1" w:themeShade="A6"/>
              <w:bottom w:val="single" w:sz="4" w:space="0" w:color="A6A6A6" w:themeColor="background1" w:themeShade="A6"/>
            </w:tcBorders>
            <w:noWrap/>
          </w:tcPr>
          <w:p w:rsidR="00E21B43" w:rsidRPr="00E21B43" w:rsidRDefault="006D29D4" w:rsidP="00B65099">
            <w:pPr>
              <w:pStyle w:val="Tablebody"/>
              <w:tabs>
                <w:tab w:val="left" w:pos="7505"/>
              </w:tabs>
            </w:pPr>
            <w:sdt>
              <w:sdtPr>
                <w:id w:val="472174549"/>
                <w:placeholder>
                  <w:docPart w:val="2EDBCB60B9E74987B48E03829ABD1C38"/>
                </w:placeholder>
                <w:showingPlcHdr/>
                <w:text/>
              </w:sdtPr>
              <w:sdtEndPr/>
              <w:sdtContent>
                <w:r w:rsidR="00B65099">
                  <w:rPr>
                    <w:rStyle w:val="PlaceholderText"/>
                  </w:rPr>
                  <w:t>Enter the supervisee’s response (for final reports only).</w:t>
                </w:r>
              </w:sdtContent>
            </w:sdt>
            <w:r w:rsidR="00B65099">
              <w:tab/>
            </w:r>
          </w:p>
        </w:tc>
      </w:tr>
    </w:tbl>
    <w:p w:rsidR="00E21B43" w:rsidRDefault="00B65099" w:rsidP="00B65099">
      <w:pPr>
        <w:pStyle w:val="Tablebody"/>
        <w:spacing w:before="0" w:after="0"/>
      </w:pPr>
      <w:r>
        <w:tab/>
      </w:r>
    </w:p>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10205"/>
      </w:tblGrid>
      <w:tr w:rsidR="00E21B43" w:rsidRPr="00F125E3" w:rsidTr="00E21B43">
        <w:trPr>
          <w:cantSplit/>
          <w:trHeight w:val="283"/>
        </w:trPr>
        <w:tc>
          <w:tcPr>
            <w:tcW w:w="10205" w:type="dxa"/>
            <w:tcBorders>
              <w:top w:val="nil"/>
              <w:left w:val="nil"/>
              <w:bottom w:val="nil"/>
              <w:right w:val="nil"/>
            </w:tcBorders>
            <w:noWrap/>
          </w:tcPr>
          <w:p w:rsidR="00E21B43" w:rsidRDefault="00E21B43" w:rsidP="00E21B43">
            <w:pPr>
              <w:pStyle w:val="ListNumber"/>
            </w:pPr>
            <w:r>
              <w:lastRenderedPageBreak/>
              <w:t>Has this final report and its contents been discussed with me by my principal supervisor?</w:t>
            </w:r>
          </w:p>
        </w:tc>
      </w:tr>
      <w:tr w:rsidR="00E21B43" w:rsidRPr="00F125E3" w:rsidTr="00E21B43">
        <w:trPr>
          <w:cantSplit/>
          <w:trHeight w:val="283"/>
        </w:trPr>
        <w:tc>
          <w:tcPr>
            <w:tcW w:w="10205" w:type="dxa"/>
            <w:tcBorders>
              <w:top w:val="nil"/>
              <w:left w:val="nil"/>
              <w:bottom w:val="nil"/>
              <w:right w:val="nil"/>
            </w:tcBorders>
            <w:noWrap/>
          </w:tcPr>
          <w:p w:rsidR="00E21B43" w:rsidRPr="00E21B43" w:rsidRDefault="006D29D4" w:rsidP="00E21B43">
            <w:pPr>
              <w:pStyle w:val="Tablebody"/>
              <w:tabs>
                <w:tab w:val="left" w:pos="1870"/>
              </w:tabs>
            </w:pPr>
            <w:sdt>
              <w:sdtPr>
                <w:alias w:val="Transition from Direct to Indirect (present) supervision"/>
                <w:tag w:val="Transition from Direct to Indirect (present) supervision"/>
                <w:id w:val="-350798039"/>
                <w14:checkbox>
                  <w14:checked w14:val="0"/>
                  <w14:checkedState w14:val="2612" w14:font="MS Gothic"/>
                  <w14:uncheckedState w14:val="2610" w14:font="MS Gothic"/>
                </w14:checkbox>
              </w:sdtPr>
              <w:sdtEndPr/>
              <w:sdtContent>
                <w:r w:rsidR="00E21B43" w:rsidRPr="00E21B43">
                  <w:rPr>
                    <w:rFonts w:ascii="Segoe UI Symbol" w:hAnsi="Segoe UI Symbol" w:cs="Segoe UI Symbol"/>
                  </w:rPr>
                  <w:t>☐</w:t>
                </w:r>
              </w:sdtContent>
            </w:sdt>
            <w:r w:rsidR="00E21B43" w:rsidRPr="00E21B43">
              <w:t xml:space="preserve">  </w:t>
            </w:r>
            <w:r w:rsidR="00E21B43">
              <w:t>Yes</w:t>
            </w:r>
            <w:r w:rsidR="00E21B43" w:rsidRPr="00E21B43">
              <w:tab/>
            </w:r>
            <w:sdt>
              <w:sdtPr>
                <w:alias w:val="Scheduled report"/>
                <w:tag w:val="Scheduled report"/>
                <w:id w:val="1809896757"/>
                <w14:checkbox>
                  <w14:checked w14:val="0"/>
                  <w14:checkedState w14:val="2612" w14:font="MS Gothic"/>
                  <w14:uncheckedState w14:val="2610" w14:font="MS Gothic"/>
                </w14:checkbox>
              </w:sdtPr>
              <w:sdtEndPr/>
              <w:sdtContent>
                <w:r w:rsidR="00E21B43" w:rsidRPr="00E21B43">
                  <w:rPr>
                    <w:rFonts w:ascii="Segoe UI Symbol" w:hAnsi="Segoe UI Symbol" w:cs="Segoe UI Symbol"/>
                  </w:rPr>
                  <w:t>☐</w:t>
                </w:r>
              </w:sdtContent>
            </w:sdt>
            <w:r w:rsidR="00E21B43">
              <w:t xml:space="preserve">  No</w:t>
            </w:r>
          </w:p>
        </w:tc>
      </w:tr>
    </w:tbl>
    <w:p w:rsidR="00E73680" w:rsidRDefault="00E73680" w:rsidP="00E73680">
      <w:pPr>
        <w:pStyle w:val="Heading2"/>
      </w:pPr>
      <w:r>
        <w:t>Supervisor’s summary comments</w:t>
      </w:r>
    </w:p>
    <w:tbl>
      <w:tblP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Section E: Supervision goals and plan"/>
        <w:tblDescription w:val="This section covers details of the applicant's supervision goals and the planned activities set to meet these goals."/>
      </w:tblPr>
      <w:tblGrid>
        <w:gridCol w:w="5102"/>
        <w:gridCol w:w="5103"/>
      </w:tblGrid>
      <w:tr w:rsidR="00E73680" w:rsidRPr="00F125E3" w:rsidTr="00083659">
        <w:trPr>
          <w:cantSplit/>
          <w:trHeight w:val="1134"/>
        </w:trPr>
        <w:tc>
          <w:tcPr>
            <w:tcW w:w="10205" w:type="dxa"/>
            <w:gridSpan w:val="2"/>
            <w:tcBorders>
              <w:bottom w:val="single" w:sz="4" w:space="0" w:color="A6A6A6" w:themeColor="background1" w:themeShade="A6"/>
            </w:tcBorders>
            <w:noWrap/>
          </w:tcPr>
          <w:p w:rsidR="00E73680" w:rsidRPr="00FA52AA" w:rsidRDefault="006D29D4" w:rsidP="008B108E">
            <w:pPr>
              <w:pStyle w:val="Tablebody"/>
              <w:rPr>
                <w:lang w:eastAsia="en-AU"/>
              </w:rPr>
            </w:pPr>
            <w:sdt>
              <w:sdtPr>
                <w:id w:val="-2059622386"/>
                <w:placeholder>
                  <w:docPart w:val="CC6C68968EFA488DB7EB4AB0FF27BEA4"/>
                </w:placeholder>
                <w:showingPlcHdr/>
                <w:text/>
              </w:sdtPr>
              <w:sdtEndPr/>
              <w:sdtContent>
                <w:r w:rsidR="00E73680">
                  <w:rPr>
                    <w:rStyle w:val="PlaceholderText"/>
                  </w:rPr>
                  <w:t xml:space="preserve">Enter the </w:t>
                </w:r>
                <w:r w:rsidR="008B108E">
                  <w:rPr>
                    <w:rStyle w:val="PlaceholderText"/>
                  </w:rPr>
                  <w:t>supervisor’s summary comments</w:t>
                </w:r>
                <w:r w:rsidR="00E73680">
                  <w:rPr>
                    <w:rStyle w:val="PlaceholderText"/>
                  </w:rPr>
                  <w:t>.</w:t>
                </w:r>
              </w:sdtContent>
            </w:sdt>
          </w:p>
        </w:tc>
      </w:tr>
      <w:tr w:rsidR="00E73680" w:rsidRPr="00F125E3" w:rsidTr="00E73680">
        <w:trPr>
          <w:cantSplit/>
          <w:trHeight w:val="68"/>
        </w:trPr>
        <w:tc>
          <w:tcPr>
            <w:tcW w:w="10205" w:type="dxa"/>
            <w:gridSpan w:val="2"/>
            <w:tcBorders>
              <w:left w:val="nil"/>
              <w:bottom w:val="nil"/>
              <w:right w:val="nil"/>
            </w:tcBorders>
            <w:noWrap/>
          </w:tcPr>
          <w:p w:rsidR="00E73680" w:rsidRPr="00863BFC" w:rsidRDefault="00E73680" w:rsidP="003B1E51">
            <w:pPr>
              <w:pStyle w:val="Tablebody"/>
              <w:rPr>
                <w:lang w:eastAsia="en-AU"/>
              </w:rPr>
            </w:pPr>
            <w:r w:rsidRPr="00863BFC">
              <w:t xml:space="preserve">I declare that </w:t>
            </w:r>
            <w:r>
              <w:t>I</w:t>
            </w:r>
            <w:r w:rsidRPr="00863BFC">
              <w:t xml:space="preserve"> </w:t>
            </w:r>
            <w:r w:rsidR="003B1E51" w:rsidRPr="00083659">
              <w:rPr>
                <w:b/>
              </w:rPr>
              <w:t>have / have not</w:t>
            </w:r>
            <w:r w:rsidRPr="00863BFC">
              <w:t xml:space="preserve"> completed the number of supervised practice hours required and </w:t>
            </w:r>
            <w:r w:rsidR="003B1E51" w:rsidRPr="00083659">
              <w:rPr>
                <w:b/>
              </w:rPr>
              <w:t>have / have not</w:t>
            </w:r>
            <w:r w:rsidRPr="00863BFC">
              <w:t xml:space="preserve"> demonstrated competence against each standard as set out in the report.</w:t>
            </w:r>
          </w:p>
        </w:tc>
      </w:tr>
      <w:tr w:rsidR="00E73680" w:rsidRPr="00F125E3" w:rsidTr="008B108E">
        <w:trPr>
          <w:cantSplit/>
          <w:trHeight w:val="283"/>
        </w:trPr>
        <w:tc>
          <w:tcPr>
            <w:tcW w:w="10205" w:type="dxa"/>
            <w:gridSpan w:val="2"/>
            <w:tcBorders>
              <w:top w:val="nil"/>
              <w:left w:val="nil"/>
              <w:bottom w:val="single" w:sz="4" w:space="0" w:color="A6A6A6" w:themeColor="background1" w:themeShade="A6"/>
              <w:right w:val="nil"/>
            </w:tcBorders>
            <w:noWrap/>
          </w:tcPr>
          <w:p w:rsidR="00E73680" w:rsidRPr="007C01E6" w:rsidRDefault="00A957B0" w:rsidP="007C01E6">
            <w:pPr>
              <w:pStyle w:val="Tablebody"/>
              <w:rPr>
                <w:b/>
                <w:bCs/>
              </w:rPr>
            </w:pPr>
            <w:r w:rsidRPr="007C01E6">
              <w:rPr>
                <w:b/>
                <w:bCs/>
              </w:rPr>
              <w:t>Supervisee</w:t>
            </w:r>
            <w:r w:rsidR="00E73680" w:rsidRPr="007C01E6">
              <w:rPr>
                <w:b/>
                <w:bCs/>
              </w:rPr>
              <w:t>’s name:</w:t>
            </w:r>
          </w:p>
        </w:tc>
      </w:tr>
      <w:tr w:rsidR="00E73680" w:rsidRPr="00F125E3" w:rsidTr="00E73680">
        <w:trPr>
          <w:cantSplit/>
          <w:trHeight w:val="397"/>
        </w:trPr>
        <w:tc>
          <w:tcPr>
            <w:tcW w:w="10205" w:type="dxa"/>
            <w:gridSpan w:val="2"/>
            <w:tcBorders>
              <w:top w:val="single" w:sz="4" w:space="0" w:color="A6A6A6" w:themeColor="background1" w:themeShade="A6"/>
              <w:bottom w:val="single" w:sz="4" w:space="0" w:color="A6A6A6" w:themeColor="background1" w:themeShade="A6"/>
            </w:tcBorders>
            <w:noWrap/>
          </w:tcPr>
          <w:p w:rsidR="00E73680" w:rsidRDefault="006D29D4" w:rsidP="008B108E">
            <w:pPr>
              <w:pStyle w:val="Tablebody"/>
              <w:tabs>
                <w:tab w:val="left" w:pos="800"/>
                <w:tab w:val="left" w:pos="1164"/>
                <w:tab w:val="left" w:pos="2225"/>
              </w:tabs>
            </w:pPr>
            <w:sdt>
              <w:sdtPr>
                <w:id w:val="-1609491475"/>
                <w:placeholder>
                  <w:docPart w:val="1040FDE4018842CEA3D10BB3E2792C2F"/>
                </w:placeholder>
                <w:showingPlcHdr/>
                <w:text/>
              </w:sdtPr>
              <w:sdtEndPr/>
              <w:sdtContent>
                <w:r w:rsidR="008B108E">
                  <w:rPr>
                    <w:rStyle w:val="PlaceholderText"/>
                  </w:rPr>
                  <w:t>Enter the supervisee’s name.</w:t>
                </w:r>
              </w:sdtContent>
            </w:sdt>
            <w:r w:rsidR="00E73680">
              <w:tab/>
            </w:r>
            <w:r w:rsidR="008B108E">
              <w:tab/>
            </w:r>
          </w:p>
        </w:tc>
      </w:tr>
      <w:tr w:rsidR="00E73680" w:rsidRPr="00F125E3" w:rsidTr="00E73680">
        <w:trPr>
          <w:cantSplit/>
          <w:trHeight w:val="283"/>
        </w:trPr>
        <w:tc>
          <w:tcPr>
            <w:tcW w:w="10205" w:type="dxa"/>
            <w:gridSpan w:val="2"/>
            <w:tcBorders>
              <w:top w:val="single" w:sz="4" w:space="0" w:color="A6A6A6" w:themeColor="background1" w:themeShade="A6"/>
              <w:left w:val="nil"/>
              <w:bottom w:val="nil"/>
              <w:right w:val="nil"/>
            </w:tcBorders>
            <w:noWrap/>
          </w:tcPr>
          <w:p w:rsidR="00E73680" w:rsidRPr="007C01E6" w:rsidRDefault="00A957B0" w:rsidP="007C01E6">
            <w:pPr>
              <w:pStyle w:val="Tablebody"/>
              <w:rPr>
                <w:b/>
                <w:bCs/>
              </w:rPr>
            </w:pPr>
            <w:r w:rsidRPr="007C01E6">
              <w:rPr>
                <w:b/>
                <w:bCs/>
              </w:rPr>
              <w:t>Supervisee’</w:t>
            </w:r>
            <w:r w:rsidR="00E73680" w:rsidRPr="007C01E6">
              <w:rPr>
                <w:b/>
                <w:bCs/>
              </w:rPr>
              <w:t>s signature:</w:t>
            </w:r>
          </w:p>
        </w:tc>
      </w:tr>
      <w:tr w:rsidR="00E73680" w:rsidRPr="00F125E3" w:rsidTr="00E73680">
        <w:trPr>
          <w:gridAfter w:val="1"/>
          <w:wAfter w:w="5103" w:type="dxa"/>
          <w:cantSplit/>
          <w:trHeight w:val="850"/>
        </w:trPr>
        <w:tc>
          <w:tcPr>
            <w:tcW w:w="5102" w:type="dxa"/>
            <w:noWrap/>
          </w:tcPr>
          <w:p w:rsidR="00E73680" w:rsidRDefault="00E73680" w:rsidP="00E73680">
            <w:pPr>
              <w:pStyle w:val="Tablebody"/>
            </w:pPr>
          </w:p>
        </w:tc>
      </w:tr>
    </w:tbl>
    <w:p w:rsidR="009F36EF" w:rsidRPr="00FB400F" w:rsidRDefault="00333403" w:rsidP="00E21B43">
      <w:pPr>
        <w:pStyle w:val="Heading1-Form"/>
      </w:pPr>
      <w:r>
        <w:tab/>
      </w:r>
      <w:r w:rsidR="005438F7">
        <w:t>SECTION G</w:t>
      </w:r>
      <w:r w:rsidR="009F36EF" w:rsidRPr="00FB400F">
        <w:t xml:space="preserve">: </w:t>
      </w:r>
      <w:r w:rsidR="009F36EF">
        <w:t>Declaration</w:t>
      </w:r>
    </w:p>
    <w:p w:rsidR="009F36EF" w:rsidRDefault="009F36EF" w:rsidP="009F36EF">
      <w:pPr>
        <w:pStyle w:val="Heading2"/>
      </w:pPr>
      <w:r>
        <w:t>Principal supervisor’s declaration</w:t>
      </w:r>
    </w:p>
    <w:p w:rsidR="00333403" w:rsidRDefault="00333403" w:rsidP="00333403">
      <w:pPr>
        <w:pStyle w:val="BodyText"/>
      </w:pPr>
      <w:r>
        <w:t>I declare that the information contained in the attached supervised practice report about the work of the supervisee is true and correct.</w:t>
      </w:r>
    </w:p>
    <w:p w:rsidR="009F36EF" w:rsidRPr="00D2613E" w:rsidRDefault="00333403" w:rsidP="00333403">
      <w:pPr>
        <w:pStyle w:val="Tablebody"/>
        <w:rPr>
          <w:b/>
          <w:bCs/>
        </w:rPr>
      </w:pPr>
      <w:r>
        <w:rPr>
          <w:b/>
          <w:bCs/>
        </w:rPr>
        <w:t xml:space="preserve"> </w:t>
      </w:r>
      <w:r w:rsidR="00064BD0">
        <w:rPr>
          <w:b/>
          <w:bCs/>
        </w:rPr>
        <w:t>Name of principal supervisor</w:t>
      </w:r>
      <w:r w:rsidR="009F36EF" w:rsidRPr="00D2613E">
        <w:rPr>
          <w:b/>
          <w:bCs/>
        </w:rPr>
        <w:t>:</w:t>
      </w:r>
    </w:p>
    <w:tbl>
      <w:tblPr>
        <w:tblStyle w:val="TableGrid"/>
        <w:tblpPr w:leftFromText="180" w:rightFromText="180" w:vertAnchor="text" w:tblpY="1"/>
        <w:tblOverlap w:val="neve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680" w:firstRow="0" w:lastRow="0" w:firstColumn="1" w:lastColumn="0" w:noHBand="1" w:noVBand="1"/>
      </w:tblPr>
      <w:tblGrid>
        <w:gridCol w:w="10205"/>
      </w:tblGrid>
      <w:tr w:rsidR="009F36EF" w:rsidTr="00F703CD">
        <w:trPr>
          <w:trHeight w:val="397"/>
          <w:tblHeader/>
        </w:trPr>
        <w:sdt>
          <w:sdtPr>
            <w:rPr>
              <w:rFonts w:cs="Arial"/>
              <w:szCs w:val="20"/>
            </w:rPr>
            <w:id w:val="-760061057"/>
            <w:placeholder>
              <w:docPart w:val="FCDC800E8AD7477C8D448295B343CB50"/>
            </w:placeholder>
            <w:showingPlcHdr/>
            <w:text/>
          </w:sdtPr>
          <w:sdtEndPr/>
          <w:sdtContent>
            <w:tc>
              <w:tcPr>
                <w:tcW w:w="10205" w:type="dxa"/>
                <w:vAlign w:val="center"/>
              </w:tcPr>
              <w:p w:rsidR="009F36EF" w:rsidRDefault="009F36EF" w:rsidP="00604CD3">
                <w:pPr>
                  <w:pStyle w:val="Tablebody"/>
                  <w:rPr>
                    <w:rFonts w:cs="Arial"/>
                    <w:szCs w:val="20"/>
                  </w:rPr>
                </w:pPr>
                <w:r>
                  <w:rPr>
                    <w:rStyle w:val="PlaceholderText"/>
                  </w:rPr>
                  <w:t>Enter the name of the principal supervisor</w:t>
                </w:r>
                <w:r w:rsidRPr="009F6058">
                  <w:rPr>
                    <w:rStyle w:val="PlaceholderText"/>
                  </w:rPr>
                  <w:t>.</w:t>
                </w:r>
              </w:p>
            </w:tc>
          </w:sdtContent>
        </w:sdt>
      </w:tr>
    </w:tbl>
    <w:p w:rsidR="009F36EF" w:rsidRPr="00D2613E" w:rsidRDefault="009F36EF" w:rsidP="00D2613E">
      <w:pPr>
        <w:pStyle w:val="Tablebody"/>
        <w:spacing w:before="240"/>
        <w:rPr>
          <w:b/>
        </w:rPr>
      </w:pPr>
      <w:r w:rsidRPr="00D2613E">
        <w:rPr>
          <w:b/>
        </w:rPr>
        <w:t>Si</w:t>
      </w:r>
      <w:r w:rsidR="00064BD0">
        <w:rPr>
          <w:b/>
        </w:rPr>
        <w:t>gnature of principal supervisor</w:t>
      </w:r>
      <w:r w:rsidRPr="00D2613E">
        <w:rPr>
          <w:b/>
        </w:rPr>
        <w:t>:</w:t>
      </w:r>
    </w:p>
    <w:tbl>
      <w:tblPr>
        <w:tblStyle w:val="TableGrid"/>
        <w:tblpPr w:leftFromText="180" w:rightFromText="180" w:vertAnchor="text" w:tblpY="1"/>
        <w:tblOverlap w:val="never"/>
        <w:tblW w:w="51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102"/>
      </w:tblGrid>
      <w:tr w:rsidR="009F36EF" w:rsidTr="00F703CD">
        <w:trPr>
          <w:trHeight w:val="850"/>
          <w:tblHeader/>
        </w:trPr>
        <w:tc>
          <w:tcPr>
            <w:tcW w:w="5102" w:type="dxa"/>
            <w:vAlign w:val="center"/>
          </w:tcPr>
          <w:p w:rsidR="009F36EF" w:rsidRDefault="009F36EF" w:rsidP="009459AF">
            <w:pPr>
              <w:pStyle w:val="BodyText"/>
              <w:spacing w:after="100" w:afterAutospacing="1"/>
              <w:rPr>
                <w:szCs w:val="20"/>
              </w:rPr>
            </w:pPr>
          </w:p>
        </w:tc>
      </w:tr>
    </w:tbl>
    <w:p w:rsidR="009F36EF" w:rsidRPr="00D2613E" w:rsidRDefault="009F36EF" w:rsidP="005709E8">
      <w:pPr>
        <w:pStyle w:val="Tablebody"/>
        <w:spacing w:before="780"/>
        <w:rPr>
          <w:b/>
          <w:bCs/>
        </w:rPr>
      </w:pPr>
      <w:r w:rsidRPr="00D2613E">
        <w:rPr>
          <w:b/>
          <w:bCs/>
        </w:rPr>
        <w:br w:type="textWrapping" w:clear="all"/>
        <w:t>Date signed:</w:t>
      </w:r>
    </w:p>
    <w:tbl>
      <w:tblPr>
        <w:tblStyle w:val="TableGrid"/>
        <w:tblpPr w:leftFromText="180" w:rightFromText="180" w:vertAnchor="text" w:tblpY="1"/>
        <w:tblOverlap w:val="never"/>
        <w:tblW w:w="51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102"/>
      </w:tblGrid>
      <w:tr w:rsidR="009F36EF" w:rsidTr="00F703CD">
        <w:trPr>
          <w:trHeight w:val="397"/>
          <w:tblHeader/>
        </w:trPr>
        <w:sdt>
          <w:sdtPr>
            <w:rPr>
              <w:rFonts w:cs="Arial"/>
              <w:szCs w:val="20"/>
            </w:rPr>
            <w:id w:val="1323778810"/>
            <w:placeholder>
              <w:docPart w:val="D3A41A09849D4063A416012C99FD0791"/>
            </w:placeholder>
            <w:showingPlcHdr/>
            <w:date>
              <w:dateFormat w:val="d/MM/yyyy"/>
              <w:lid w:val="en-AU"/>
              <w:storeMappedDataAs w:val="dateTime"/>
              <w:calendar w:val="gregorian"/>
            </w:date>
          </w:sdtPr>
          <w:sdtEndPr/>
          <w:sdtContent>
            <w:tc>
              <w:tcPr>
                <w:tcW w:w="5102" w:type="dxa"/>
                <w:vAlign w:val="center"/>
              </w:tcPr>
              <w:p w:rsidR="009F36EF" w:rsidRDefault="009F36EF" w:rsidP="00604CD3">
                <w:pPr>
                  <w:pStyle w:val="Tablebody"/>
                  <w:rPr>
                    <w:rFonts w:cs="Arial"/>
                    <w:szCs w:val="20"/>
                  </w:rPr>
                </w:pPr>
                <w:r>
                  <w:rPr>
                    <w:rStyle w:val="PlaceholderText"/>
                  </w:rPr>
                  <w:t xml:space="preserve">Enter the date this </w:t>
                </w:r>
                <w:r w:rsidR="00604CD3">
                  <w:rPr>
                    <w:rStyle w:val="PlaceholderText"/>
                  </w:rPr>
                  <w:t>report was signed</w:t>
                </w:r>
                <w:r w:rsidRPr="009F6058">
                  <w:rPr>
                    <w:rStyle w:val="PlaceholderText"/>
                  </w:rPr>
                  <w:t>.</w:t>
                </w:r>
              </w:p>
            </w:tc>
          </w:sdtContent>
        </w:sdt>
      </w:tr>
    </w:tbl>
    <w:p w:rsidR="009F36EF" w:rsidRPr="0055358F" w:rsidRDefault="009F36EF" w:rsidP="008E2160">
      <w:pPr>
        <w:pStyle w:val="Tablebody"/>
        <w:spacing w:before="600"/>
      </w:pPr>
    </w:p>
    <w:p w:rsidR="009F36EF" w:rsidRPr="00D2613E" w:rsidRDefault="009F36EF" w:rsidP="00131D96">
      <w:pPr>
        <w:pStyle w:val="Tablebody"/>
        <w:tabs>
          <w:tab w:val="left" w:pos="2520"/>
        </w:tabs>
        <w:rPr>
          <w:b/>
          <w:bCs/>
        </w:rPr>
      </w:pPr>
      <w:r w:rsidRPr="00D2613E">
        <w:rPr>
          <w:b/>
          <w:bCs/>
        </w:rPr>
        <w:t>Name of supervisee:</w:t>
      </w:r>
      <w:r w:rsidR="00131D96">
        <w:rPr>
          <w:b/>
          <w:bCs/>
        </w:rPr>
        <w:tab/>
      </w:r>
    </w:p>
    <w:tbl>
      <w:tblPr>
        <w:tblStyle w:val="TableGrid"/>
        <w:tblpPr w:leftFromText="180" w:rightFromText="180" w:vertAnchor="text" w:tblpY="1"/>
        <w:tblOverlap w:val="never"/>
        <w:tblW w:w="10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205"/>
      </w:tblGrid>
      <w:tr w:rsidR="009F36EF" w:rsidTr="00F703CD">
        <w:trPr>
          <w:trHeight w:val="397"/>
          <w:tblHeader/>
        </w:trPr>
        <w:sdt>
          <w:sdtPr>
            <w:rPr>
              <w:rFonts w:cs="Arial"/>
              <w:szCs w:val="20"/>
            </w:rPr>
            <w:id w:val="-810016118"/>
            <w:placeholder>
              <w:docPart w:val="A0C17D1DC16F42A2B54119FBE7527F30"/>
            </w:placeholder>
            <w:showingPlcHdr/>
            <w:text/>
          </w:sdtPr>
          <w:sdtEndPr/>
          <w:sdtContent>
            <w:tc>
              <w:tcPr>
                <w:tcW w:w="10205" w:type="dxa"/>
                <w:vAlign w:val="center"/>
              </w:tcPr>
              <w:p w:rsidR="009F36EF" w:rsidRDefault="009F36EF" w:rsidP="00D2613E">
                <w:pPr>
                  <w:pStyle w:val="Tablebody"/>
                  <w:rPr>
                    <w:rFonts w:cs="Arial"/>
                    <w:szCs w:val="20"/>
                  </w:rPr>
                </w:pPr>
                <w:r>
                  <w:rPr>
                    <w:rStyle w:val="PlaceholderText"/>
                  </w:rPr>
                  <w:t xml:space="preserve">Enter the name of </w:t>
                </w:r>
                <w:r w:rsidR="00604CD3">
                  <w:rPr>
                    <w:rStyle w:val="PlaceholderText"/>
                  </w:rPr>
                  <w:t xml:space="preserve">the </w:t>
                </w:r>
                <w:r>
                  <w:rPr>
                    <w:rStyle w:val="PlaceholderText"/>
                  </w:rPr>
                  <w:t>supervisee</w:t>
                </w:r>
                <w:r w:rsidRPr="009F6058">
                  <w:rPr>
                    <w:rStyle w:val="PlaceholderText"/>
                  </w:rPr>
                  <w:t>.</w:t>
                </w:r>
              </w:p>
            </w:tc>
          </w:sdtContent>
        </w:sdt>
      </w:tr>
    </w:tbl>
    <w:p w:rsidR="009F36EF" w:rsidRPr="00D2613E" w:rsidRDefault="009F36EF" w:rsidP="00D2613E">
      <w:pPr>
        <w:pStyle w:val="Tablebody"/>
        <w:spacing w:before="240"/>
        <w:rPr>
          <w:b/>
          <w:bCs/>
        </w:rPr>
      </w:pPr>
      <w:r w:rsidRPr="00D2613E">
        <w:rPr>
          <w:b/>
          <w:bCs/>
        </w:rPr>
        <w:t>Signature of supervisee:</w:t>
      </w:r>
    </w:p>
    <w:tbl>
      <w:tblPr>
        <w:tblStyle w:val="TableGrid"/>
        <w:tblpPr w:leftFromText="180" w:rightFromText="180" w:vertAnchor="text" w:tblpY="1"/>
        <w:tblOverlap w:val="never"/>
        <w:tblW w:w="51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102"/>
      </w:tblGrid>
      <w:tr w:rsidR="009F36EF" w:rsidTr="00F703CD">
        <w:trPr>
          <w:trHeight w:val="850"/>
          <w:tblHeader/>
        </w:trPr>
        <w:tc>
          <w:tcPr>
            <w:tcW w:w="5102" w:type="dxa"/>
            <w:vAlign w:val="center"/>
          </w:tcPr>
          <w:p w:rsidR="009F36EF" w:rsidRDefault="009F36EF" w:rsidP="009459AF">
            <w:pPr>
              <w:pStyle w:val="BodyText"/>
              <w:spacing w:after="100" w:afterAutospacing="1"/>
              <w:rPr>
                <w:szCs w:val="20"/>
              </w:rPr>
            </w:pPr>
          </w:p>
        </w:tc>
      </w:tr>
    </w:tbl>
    <w:p w:rsidR="009F36EF" w:rsidRPr="00D2613E" w:rsidRDefault="009F36EF" w:rsidP="005709E8">
      <w:pPr>
        <w:pStyle w:val="Tablebody"/>
        <w:spacing w:before="780"/>
        <w:rPr>
          <w:b/>
          <w:bCs/>
        </w:rPr>
      </w:pPr>
      <w:r w:rsidRPr="00D2613E">
        <w:rPr>
          <w:b/>
          <w:bCs/>
        </w:rPr>
        <w:br w:type="textWrapping" w:clear="all"/>
        <w:t>Date signed:</w:t>
      </w:r>
    </w:p>
    <w:tbl>
      <w:tblPr>
        <w:tblStyle w:val="TableGrid"/>
        <w:tblpPr w:leftFromText="180" w:rightFromText="180" w:vertAnchor="text" w:tblpY="1"/>
        <w:tblOverlap w:val="never"/>
        <w:tblW w:w="51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102"/>
      </w:tblGrid>
      <w:tr w:rsidR="009F36EF" w:rsidTr="00F703CD">
        <w:trPr>
          <w:trHeight w:val="397"/>
          <w:tblHeader/>
        </w:trPr>
        <w:sdt>
          <w:sdtPr>
            <w:rPr>
              <w:rFonts w:cs="Arial"/>
              <w:szCs w:val="20"/>
            </w:rPr>
            <w:id w:val="1330024882"/>
            <w:placeholder>
              <w:docPart w:val="77EF73710E02472899BAE5257A1AD325"/>
            </w:placeholder>
            <w:showingPlcHdr/>
            <w:date>
              <w:dateFormat w:val="d/MM/yyyy"/>
              <w:lid w:val="en-AU"/>
              <w:storeMappedDataAs w:val="dateTime"/>
              <w:calendar w:val="gregorian"/>
            </w:date>
          </w:sdtPr>
          <w:sdtEndPr/>
          <w:sdtContent>
            <w:tc>
              <w:tcPr>
                <w:tcW w:w="5102" w:type="dxa"/>
                <w:vAlign w:val="center"/>
              </w:tcPr>
              <w:p w:rsidR="009F36EF" w:rsidRDefault="009F36EF" w:rsidP="00604CD3">
                <w:pPr>
                  <w:pStyle w:val="Tablebody"/>
                  <w:rPr>
                    <w:rFonts w:cs="Arial"/>
                    <w:szCs w:val="20"/>
                  </w:rPr>
                </w:pPr>
                <w:r>
                  <w:rPr>
                    <w:rStyle w:val="PlaceholderText"/>
                  </w:rPr>
                  <w:t xml:space="preserve">Enter the date this </w:t>
                </w:r>
                <w:r w:rsidR="00604CD3">
                  <w:rPr>
                    <w:rStyle w:val="PlaceholderText"/>
                  </w:rPr>
                  <w:t>report was signed</w:t>
                </w:r>
                <w:r w:rsidRPr="009F6058">
                  <w:rPr>
                    <w:rStyle w:val="PlaceholderText"/>
                  </w:rPr>
                  <w:t>.</w:t>
                </w:r>
              </w:p>
            </w:tc>
          </w:sdtContent>
        </w:sdt>
      </w:tr>
    </w:tbl>
    <w:p w:rsidR="009F36EF" w:rsidRPr="0055358F" w:rsidRDefault="009F36EF" w:rsidP="009F36EF">
      <w:pPr>
        <w:pStyle w:val="BodyText"/>
      </w:pPr>
    </w:p>
    <w:p w:rsidR="009F36EF" w:rsidRDefault="009F36EF" w:rsidP="009F36EF">
      <w:pPr>
        <w:pStyle w:val="BodyText"/>
      </w:pPr>
    </w:p>
    <w:p w:rsidR="009F36EF" w:rsidRPr="0055358F" w:rsidRDefault="006A6CCB" w:rsidP="006A6CCB">
      <w:pPr>
        <w:pStyle w:val="Heading2"/>
      </w:pPr>
      <w:r>
        <w:lastRenderedPageBreak/>
        <w:t>Who do I send it to?</w:t>
      </w:r>
    </w:p>
    <w:p w:rsidR="00333403" w:rsidRPr="00463CCD" w:rsidRDefault="006A6CCB" w:rsidP="00463CCD">
      <w:pPr>
        <w:pStyle w:val="BodyText"/>
      </w:pPr>
      <w:r w:rsidRPr="00463CCD">
        <w:t xml:space="preserve">All documentation should be sent to the AHPRA office in your capital city, as listed </w:t>
      </w:r>
      <w:r w:rsidR="00333403" w:rsidRPr="00463CCD">
        <w:t>below.</w:t>
      </w:r>
    </w:p>
    <w:p w:rsidR="00E77E23" w:rsidRPr="00896DF1" w:rsidRDefault="006A6CCB" w:rsidP="00896DF1">
      <w:pPr>
        <w:pStyle w:val="BodyText"/>
        <w:ind w:left="284"/>
        <w:rPr>
          <w:b/>
        </w:rPr>
      </w:pPr>
      <w:r w:rsidRPr="00896DF1">
        <w:rPr>
          <w:b/>
        </w:rPr>
        <w:t xml:space="preserve">AHPRA </w:t>
      </w:r>
      <w:r w:rsidRPr="00896DF1">
        <w:rPr>
          <w:b/>
        </w:rPr>
        <w:br/>
        <w:t>GPO Box 9958</w:t>
      </w:r>
      <w:r w:rsidRPr="00896DF1">
        <w:rPr>
          <w:b/>
        </w:rPr>
        <w:br/>
        <w:t>In your capital city</w:t>
      </w:r>
      <w:r w:rsidR="00896DF1" w:rsidRPr="00896DF1">
        <w:rPr>
          <w:i/>
        </w:rPr>
        <w:t xml:space="preserve"> (refer below)</w:t>
      </w:r>
    </w:p>
    <w:p w:rsidR="00896DF1" w:rsidRDefault="00CF4262" w:rsidP="00896DF1">
      <w:pPr>
        <w:pStyle w:val="AHPRABulletlevel1"/>
        <w:ind w:left="567" w:hanging="283"/>
      </w:pPr>
      <w:r w:rsidRPr="00896DF1">
        <w:t>Sydney NSW 2001</w:t>
      </w:r>
    </w:p>
    <w:p w:rsidR="00896DF1" w:rsidRDefault="00896DF1" w:rsidP="00896DF1">
      <w:pPr>
        <w:pStyle w:val="AHPRABulletlevel1"/>
        <w:ind w:left="567" w:hanging="283"/>
      </w:pPr>
      <w:r w:rsidRPr="00896DF1">
        <w:t>Canberra ACT 2601</w:t>
      </w:r>
      <w:r w:rsidRPr="00896DF1">
        <w:tab/>
      </w:r>
    </w:p>
    <w:p w:rsidR="00896DF1" w:rsidRDefault="00896DF1" w:rsidP="00896DF1">
      <w:pPr>
        <w:pStyle w:val="AHPRABulletlevel1"/>
        <w:ind w:left="567" w:hanging="283"/>
      </w:pPr>
      <w:r w:rsidRPr="00896DF1">
        <w:t>Melbourne VIC 3001</w:t>
      </w:r>
    </w:p>
    <w:p w:rsidR="00896DF1" w:rsidRDefault="00896DF1" w:rsidP="00896DF1">
      <w:pPr>
        <w:pStyle w:val="AHPRABulletlevel1"/>
        <w:ind w:left="567" w:hanging="283"/>
      </w:pPr>
      <w:r w:rsidRPr="00896DF1">
        <w:t>Brisbane QLD 4001</w:t>
      </w:r>
    </w:p>
    <w:p w:rsidR="00896DF1" w:rsidRDefault="00CF4262" w:rsidP="00896DF1">
      <w:pPr>
        <w:pStyle w:val="AHPRABulletlevel1"/>
        <w:ind w:left="567" w:hanging="283"/>
      </w:pPr>
      <w:r w:rsidRPr="00896DF1">
        <w:t>Adelaide SA 5001</w:t>
      </w:r>
    </w:p>
    <w:p w:rsidR="00896DF1" w:rsidRDefault="00CF4262" w:rsidP="00896DF1">
      <w:pPr>
        <w:pStyle w:val="AHPRABulletlevel1"/>
        <w:ind w:left="567" w:hanging="283"/>
      </w:pPr>
      <w:r w:rsidRPr="00896DF1">
        <w:t>Perth WA 6001</w:t>
      </w:r>
    </w:p>
    <w:p w:rsidR="00896DF1" w:rsidRDefault="00CF4262" w:rsidP="00896DF1">
      <w:pPr>
        <w:pStyle w:val="AHPRABulletlevel1"/>
        <w:ind w:left="567" w:hanging="283"/>
      </w:pPr>
      <w:r w:rsidRPr="00896DF1">
        <w:t>Hobart TAS 7001</w:t>
      </w:r>
    </w:p>
    <w:p w:rsidR="00CF4262" w:rsidRPr="00896DF1" w:rsidRDefault="00CF4262" w:rsidP="00896DF1">
      <w:pPr>
        <w:pStyle w:val="AHPRABulletlevel1last"/>
        <w:ind w:left="567" w:hanging="283"/>
      </w:pPr>
      <w:r w:rsidRPr="00896DF1">
        <w:t>Darwin NT 0801</w:t>
      </w:r>
    </w:p>
    <w:p w:rsidR="006A6CCB" w:rsidRPr="006A6CCB" w:rsidRDefault="006A6CCB" w:rsidP="006A6CCB">
      <w:pPr>
        <w:pStyle w:val="BodyText"/>
      </w:pPr>
      <w:r w:rsidRPr="006A6CCB">
        <w:t>You may contact the Australian Health Practitioner Regulation Agency on 1300 419 495 or you can lodge a web enquiry at</w:t>
      </w:r>
      <w:r w:rsidRPr="00F125E3">
        <w:t xml:space="preserve"> </w:t>
      </w:r>
      <w:hyperlink r:id="rId14" w:history="1">
        <w:r w:rsidRPr="00F125E3">
          <w:rPr>
            <w:rStyle w:val="Hyperlink"/>
            <w:szCs w:val="20"/>
          </w:rPr>
          <w:t>www.ahpra.gov.au</w:t>
        </w:r>
      </w:hyperlink>
      <w:r>
        <w:t>.</w:t>
      </w:r>
    </w:p>
    <w:sectPr w:rsidR="006A6CCB" w:rsidRPr="006A6CCB" w:rsidSect="004942DA">
      <w:pgSz w:w="11900" w:h="16840"/>
      <w:pgMar w:top="1389" w:right="851" w:bottom="992" w:left="851" w:header="686" w:footer="68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9D4" w:rsidRDefault="006D29D4" w:rsidP="00FC2881">
      <w:pPr>
        <w:spacing w:after="0"/>
      </w:pPr>
      <w:r>
        <w:separator/>
      </w:r>
    </w:p>
    <w:p w:rsidR="006D29D4" w:rsidRDefault="006D29D4"/>
  </w:endnote>
  <w:endnote w:type="continuationSeparator" w:id="0">
    <w:p w:rsidR="006D29D4" w:rsidRDefault="006D29D4" w:rsidP="00FC2881">
      <w:pPr>
        <w:spacing w:after="0"/>
      </w:pPr>
      <w:r>
        <w:continuationSeparator/>
      </w:r>
    </w:p>
    <w:p w:rsidR="006D29D4" w:rsidRDefault="006D2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680" w:rsidRDefault="00E73680" w:rsidP="00FC2881">
    <w:pPr>
      <w:pStyle w:val="AHPRAfootnote"/>
      <w:framePr w:wrap="around" w:vAnchor="text" w:hAnchor="margin" w:xAlign="right" w:y="1"/>
    </w:pPr>
    <w:r>
      <w:fldChar w:fldCharType="begin"/>
    </w:r>
    <w:r>
      <w:instrText xml:space="preserve">PAGE  </w:instrText>
    </w:r>
    <w:r>
      <w:fldChar w:fldCharType="separate"/>
    </w:r>
    <w:r>
      <w:rPr>
        <w:noProof/>
      </w:rPr>
      <w:t>6</w:t>
    </w:r>
    <w:r>
      <w:fldChar w:fldCharType="end"/>
    </w:r>
  </w:p>
  <w:p w:rsidR="00E73680" w:rsidRDefault="00E73680" w:rsidP="00FC2881">
    <w:pPr>
      <w:pStyle w:val="AHPRAfootnote"/>
      <w:ind w:right="360"/>
    </w:pPr>
  </w:p>
  <w:p w:rsidR="00E73680" w:rsidRDefault="00E736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680" w:rsidRPr="000E7E28" w:rsidRDefault="00E73680" w:rsidP="004942DA">
    <w:pPr>
      <w:pStyle w:val="AHPRAfooter"/>
      <w:tabs>
        <w:tab w:val="right" w:pos="10198"/>
      </w:tabs>
    </w:pPr>
    <w:r>
      <w:rPr>
        <w:szCs w:val="16"/>
      </w:rPr>
      <w:t>Template – Supervised practice report –</w:t>
    </w:r>
    <w:r w:rsidR="00083659">
      <w:rPr>
        <w:szCs w:val="16"/>
      </w:rPr>
      <w:t xml:space="preserve"> </w:t>
    </w:r>
    <w:r w:rsidR="00906721">
      <w:rPr>
        <w:szCs w:val="16"/>
      </w:rPr>
      <w:t xml:space="preserve">20 </w:t>
    </w:r>
    <w:r>
      <w:rPr>
        <w:szCs w:val="16"/>
      </w:rPr>
      <w:t>September 2018</w:t>
    </w:r>
    <w:r>
      <w:rPr>
        <w:szCs w:val="16"/>
      </w:rPr>
      <w:tab/>
    </w:r>
    <w:sdt>
      <w:sdtPr>
        <w:id w:val="159965251"/>
        <w:docPartObj>
          <w:docPartGallery w:val="Page Numbers (Top of Page)"/>
          <w:docPartUnique/>
        </w:docPartObj>
      </w:sdtPr>
      <w:sdtEndPr/>
      <w:sdtContent>
        <w:r w:rsidRPr="000E7E28">
          <w:t xml:space="preserve">Page </w:t>
        </w:r>
        <w:r>
          <w:fldChar w:fldCharType="begin"/>
        </w:r>
        <w:r>
          <w:instrText xml:space="preserve"> PAGE </w:instrText>
        </w:r>
        <w:r>
          <w:fldChar w:fldCharType="separate"/>
        </w:r>
        <w:r w:rsidR="00A227B0">
          <w:rPr>
            <w:noProof/>
          </w:rPr>
          <w:t>10</w:t>
        </w:r>
        <w:r>
          <w:rPr>
            <w:noProof/>
          </w:rPr>
          <w:fldChar w:fldCharType="end"/>
        </w:r>
        <w:r w:rsidRPr="000E7E28">
          <w:t xml:space="preserve"> of </w:t>
        </w:r>
        <w:r>
          <w:fldChar w:fldCharType="begin"/>
        </w:r>
        <w:r>
          <w:instrText xml:space="preserve"> NUMPAGES  </w:instrText>
        </w:r>
        <w:r>
          <w:fldChar w:fldCharType="separate"/>
        </w:r>
        <w:r w:rsidR="00A227B0">
          <w:rPr>
            <w:noProof/>
          </w:rPr>
          <w:t>10</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680" w:rsidRPr="00E77E23" w:rsidRDefault="00E73680" w:rsidP="00E77E23">
    <w:pPr>
      <w:pStyle w:val="AHPRAfirstpagefooter"/>
    </w:pPr>
    <w:r>
      <w:rPr>
        <w:color w:val="007DC3"/>
      </w:rPr>
      <w:t>Paramedicine</w:t>
    </w:r>
    <w:r w:rsidRPr="00E77E23">
      <w:t xml:space="preserve"> </w:t>
    </w:r>
    <w:r>
      <w:t>Board of Australia</w:t>
    </w:r>
  </w:p>
  <w:p w:rsidR="00E73680" w:rsidRDefault="00E73680" w:rsidP="00E77E23">
    <w:pPr>
      <w:pStyle w:val="AHPRAfooter"/>
      <w:jc w:val="center"/>
    </w:pPr>
    <w:r w:rsidRPr="00AD312E">
      <w:t xml:space="preserve">G.P.O. Box 9958   </w:t>
    </w:r>
    <w:r w:rsidRPr="00E77E23">
      <w:rPr>
        <w:b/>
        <w:color w:val="007DC3"/>
        <w:szCs w:val="28"/>
      </w:rPr>
      <w:t>|</w:t>
    </w:r>
    <w:r w:rsidRPr="00AD312E">
      <w:t xml:space="preserve">   Melbourne VIC 3001   </w:t>
    </w:r>
    <w:r w:rsidRPr="00E77E23">
      <w:rPr>
        <w:b/>
        <w:color w:val="007DC3"/>
        <w:szCs w:val="28"/>
      </w:rPr>
      <w:t>|</w:t>
    </w:r>
    <w:r w:rsidRPr="00AD312E">
      <w:t xml:space="preserve">   www.</w:t>
    </w:r>
    <w:r>
      <w:t>paramedicineboard</w:t>
    </w:r>
    <w:r w:rsidRPr="00AD312E">
      <w: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9D4" w:rsidRDefault="006D29D4" w:rsidP="000E7E28">
      <w:pPr>
        <w:spacing w:after="0"/>
      </w:pPr>
      <w:r>
        <w:separator/>
      </w:r>
    </w:p>
  </w:footnote>
  <w:footnote w:type="continuationSeparator" w:id="0">
    <w:p w:rsidR="006D29D4" w:rsidRDefault="006D29D4" w:rsidP="00FC2881">
      <w:pPr>
        <w:spacing w:after="0"/>
      </w:pPr>
      <w:r>
        <w:continuationSeparator/>
      </w:r>
    </w:p>
    <w:p w:rsidR="006D29D4" w:rsidRDefault="006D29D4"/>
  </w:footnote>
  <w:footnote w:type="continuationNotice" w:id="1">
    <w:p w:rsidR="006D29D4" w:rsidRDefault="006D29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680" w:rsidRPr="009F36EF" w:rsidRDefault="00E73680" w:rsidP="009F36EF">
    <w:pPr>
      <w:ind w:right="-567"/>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680" w:rsidRDefault="00E73680" w:rsidP="00E844A0">
    <w:r>
      <w:rPr>
        <w:noProof/>
        <w:lang w:eastAsia="en-AU"/>
      </w:rPr>
      <w:drawing>
        <wp:anchor distT="0" distB="0" distL="114300" distR="114300" simplePos="0" relativeHeight="251659264" behindDoc="0" locked="0" layoutInCell="1" allowOverlap="1" wp14:anchorId="118C6634" wp14:editId="523998E1">
          <wp:simplePos x="0" y="0"/>
          <wp:positionH relativeFrom="page">
            <wp:posOffset>5516880</wp:posOffset>
          </wp:positionH>
          <wp:positionV relativeFrom="page">
            <wp:posOffset>342900</wp:posOffset>
          </wp:positionV>
          <wp:extent cx="1397635" cy="1457325"/>
          <wp:effectExtent l="0" t="0" r="0" b="9525"/>
          <wp:wrapSquare wrapText="bothSides"/>
          <wp:docPr id="2" name="Picture 0" descr="The Paramedicine Board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3 AHPRA_CombinedBoards_14.jpg"/>
                  <pic:cNvPicPr/>
                </pic:nvPicPr>
                <pic:blipFill>
                  <a:blip r:embed="rId1">
                    <a:extLst>
                      <a:ext uri="{28A0092B-C50C-407E-A947-70E740481C1C}">
                        <a14:useLocalDpi xmlns:a14="http://schemas.microsoft.com/office/drawing/2010/main" val="0"/>
                      </a:ext>
                    </a:extLst>
                  </a:blip>
                  <a:stretch>
                    <a:fillRect/>
                  </a:stretch>
                </pic:blipFill>
                <pic:spPr>
                  <a:xfrm>
                    <a:off x="0" y="0"/>
                    <a:ext cx="1397635" cy="1457325"/>
                  </a:xfrm>
                  <a:prstGeom prst="rect">
                    <a:avLst/>
                  </a:prstGeom>
                </pic:spPr>
              </pic:pic>
            </a:graphicData>
          </a:graphic>
          <wp14:sizeRelH relativeFrom="margin">
            <wp14:pctWidth>0</wp14:pctWidth>
          </wp14:sizeRelH>
        </wp:anchor>
      </w:drawing>
    </w:r>
  </w:p>
  <w:p w:rsidR="00E73680" w:rsidRDefault="00E73680" w:rsidP="00E844A0"/>
  <w:p w:rsidR="00E73680" w:rsidRDefault="00E73680" w:rsidP="00E844A0"/>
  <w:p w:rsidR="00E73680" w:rsidRDefault="00E73680" w:rsidP="00E844A0"/>
  <w:p w:rsidR="00E73680" w:rsidRDefault="00E73680" w:rsidP="00E844A0"/>
  <w:p w:rsidR="00E73680" w:rsidRDefault="00E73680" w:rsidP="00E844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3DEF270"/>
    <w:lvl w:ilvl="0">
      <w:start w:val="1"/>
      <w:numFmt w:val="decimal"/>
      <w:pStyle w:val="ListNumber"/>
      <w:lvlText w:val="%1."/>
      <w:lvlJc w:val="left"/>
      <w:pPr>
        <w:tabs>
          <w:tab w:val="num" w:pos="360"/>
        </w:tabs>
        <w:ind w:left="360" w:hanging="360"/>
      </w:pPr>
    </w:lvl>
  </w:abstractNum>
  <w:abstractNum w:abstractNumId="1" w15:restartNumberingAfterBreak="0">
    <w:nsid w:val="08BB17D6"/>
    <w:multiLevelType w:val="multilevel"/>
    <w:tmpl w:val="C4183F12"/>
    <w:numStyleLink w:val="AHPRANumberedlist"/>
  </w:abstractNum>
  <w:abstractNum w:abstractNumId="2" w15:restartNumberingAfterBreak="0">
    <w:nsid w:val="0A8C50CD"/>
    <w:multiLevelType w:val="multilevel"/>
    <w:tmpl w:val="C4183F12"/>
    <w:styleLink w:val="AHPRANumberedlist"/>
    <w:lvl w:ilvl="0">
      <w:start w:val="1"/>
      <w:numFmt w:val="decimal"/>
      <w:pStyle w:val="AHPRANumberedlistlevel1"/>
      <w:lvlText w:val="%1."/>
      <w:lvlJc w:val="left"/>
      <w:pPr>
        <w:ind w:left="369" w:hanging="369"/>
      </w:pPr>
      <w:rPr>
        <w:rFonts w:ascii="Arial" w:hAnsi="Arial" w:cs="Times New Roman" w:hint="default"/>
        <w:b w:val="0"/>
        <w:bCs/>
        <w:i w:val="0"/>
        <w:dstrike w:val="0"/>
        <w:noProof w:val="0"/>
        <w:color w:val="auto"/>
        <w:spacing w:val="0"/>
        <w:kern w:val="0"/>
        <w:position w:val="0"/>
        <w:sz w:val="20"/>
        <w:u w:val="none"/>
        <w:vertAlign w:val="baseline"/>
        <w:em w:val="none"/>
      </w:rPr>
    </w:lvl>
    <w:lvl w:ilvl="1">
      <w:start w:val="1"/>
      <w:numFmt w:val="decimal"/>
      <w:pStyle w:val="AHPRANumberedlistlevel2"/>
      <w:lvlText w:val="%1.%2"/>
      <w:lvlJc w:val="left"/>
      <w:pPr>
        <w:ind w:left="369" w:firstLine="0"/>
      </w:pPr>
      <w:rPr>
        <w:rFonts w:ascii="Arial" w:hAnsi="Arial" w:hint="default"/>
        <w:b w:val="0"/>
        <w:i w:val="0"/>
        <w:color w:val="auto"/>
        <w:sz w:val="20"/>
      </w:rPr>
    </w:lvl>
    <w:lvl w:ilvl="2">
      <w:start w:val="1"/>
      <w:numFmt w:val="decimal"/>
      <w:pStyle w:val="AHPRANumberedlistlevel3"/>
      <w:lvlText w:val="%1.%2.%3"/>
      <w:lvlJc w:val="left"/>
      <w:pPr>
        <w:ind w:left="369" w:firstLine="368"/>
      </w:pPr>
      <w:rPr>
        <w:rFonts w:ascii="Arial" w:hAnsi="Arial" w:hint="default"/>
        <w:b w:val="0"/>
        <w:i w:val="0"/>
        <w:color w:val="auto"/>
        <w:sz w:val="20"/>
      </w:rPr>
    </w:lvl>
    <w:lvl w:ilvl="3">
      <w:start w:val="1"/>
      <w:numFmt w:val="decimal"/>
      <w:lvlText w:val="%1.%2.%3.%4."/>
      <w:lvlJc w:val="left"/>
      <w:pPr>
        <w:ind w:left="1476" w:hanging="369"/>
      </w:pPr>
      <w:rPr>
        <w:rFonts w:hint="default"/>
      </w:rPr>
    </w:lvl>
    <w:lvl w:ilvl="4">
      <w:start w:val="1"/>
      <w:numFmt w:val="decimal"/>
      <w:lvlText w:val="%1.%2.%3.%4.%5."/>
      <w:lvlJc w:val="left"/>
      <w:pPr>
        <w:ind w:left="1845" w:hanging="369"/>
      </w:pPr>
      <w:rPr>
        <w:rFonts w:hint="default"/>
      </w:rPr>
    </w:lvl>
    <w:lvl w:ilvl="5">
      <w:start w:val="1"/>
      <w:numFmt w:val="decimal"/>
      <w:lvlText w:val="%1.%2.%3.%4.%5.%6."/>
      <w:lvlJc w:val="left"/>
      <w:pPr>
        <w:ind w:left="2214" w:hanging="369"/>
      </w:pPr>
      <w:rPr>
        <w:rFonts w:hint="default"/>
      </w:rPr>
    </w:lvl>
    <w:lvl w:ilvl="6">
      <w:start w:val="1"/>
      <w:numFmt w:val="decimal"/>
      <w:lvlText w:val="%1.%2.%3.%4.%5.%6.%7."/>
      <w:lvlJc w:val="left"/>
      <w:pPr>
        <w:ind w:left="2583" w:hanging="369"/>
      </w:pPr>
      <w:rPr>
        <w:rFonts w:hint="default"/>
      </w:rPr>
    </w:lvl>
    <w:lvl w:ilvl="7">
      <w:start w:val="1"/>
      <w:numFmt w:val="decimal"/>
      <w:lvlText w:val="%1.%2.%3.%4.%5.%6.%7.%8."/>
      <w:lvlJc w:val="left"/>
      <w:pPr>
        <w:ind w:left="2952" w:hanging="369"/>
      </w:pPr>
      <w:rPr>
        <w:rFonts w:hint="default"/>
      </w:rPr>
    </w:lvl>
    <w:lvl w:ilvl="8">
      <w:start w:val="1"/>
      <w:numFmt w:val="decimal"/>
      <w:lvlText w:val="%1.%2.%3.%4.%5.%6.%7.%8.%9."/>
      <w:lvlJc w:val="left"/>
      <w:pPr>
        <w:ind w:left="3321" w:hanging="369"/>
      </w:pPr>
      <w:rPr>
        <w:rFonts w:hint="default"/>
      </w:rPr>
    </w:lvl>
  </w:abstractNum>
  <w:abstractNum w:abstractNumId="3" w15:restartNumberingAfterBreak="0">
    <w:nsid w:val="0C037DB3"/>
    <w:multiLevelType w:val="multilevel"/>
    <w:tmpl w:val="BE20683A"/>
    <w:numStyleLink w:val="AHPRANumberedheadinglist"/>
  </w:abstractNum>
  <w:abstractNum w:abstractNumId="4" w15:restartNumberingAfterBreak="0">
    <w:nsid w:val="0C862165"/>
    <w:multiLevelType w:val="multilevel"/>
    <w:tmpl w:val="BE20683A"/>
    <w:styleLink w:val="AHPRANumberedheadinglist"/>
    <w:lvl w:ilvl="0">
      <w:start w:val="1"/>
      <w:numFmt w:val="decimal"/>
      <w:pStyle w:val="AHPRANumberedsubheadinglevel1"/>
      <w:lvlText w:val="%1."/>
      <w:lvlJc w:val="left"/>
      <w:pPr>
        <w:ind w:left="369" w:hanging="369"/>
      </w:pPr>
      <w:rPr>
        <w:rFonts w:ascii="Arial" w:hAnsi="Arial" w:hint="default"/>
        <w:b/>
        <w:color w:val="007DC3"/>
        <w:sz w:val="20"/>
      </w:rPr>
    </w:lvl>
    <w:lvl w:ilvl="1">
      <w:start w:val="1"/>
      <w:numFmt w:val="decimal"/>
      <w:pStyle w:val="AHPRANumberedsubheadinglevel2"/>
      <w:lvlText w:val="%1.%2"/>
      <w:lvlJc w:val="left"/>
      <w:pPr>
        <w:ind w:left="369" w:hanging="369"/>
      </w:pPr>
      <w:rPr>
        <w:rFonts w:ascii="Arial" w:hAnsi="Arial" w:hint="default"/>
        <w:b/>
        <w:i w:val="0"/>
        <w:color w:val="auto"/>
        <w:sz w:val="20"/>
      </w:rPr>
    </w:lvl>
    <w:lvl w:ilvl="2">
      <w:start w:val="1"/>
      <w:numFmt w:val="decimal"/>
      <w:pStyle w:val="AHPRANumberedsubheadinglevel3"/>
      <w:lvlText w:val="%1.%2.%3"/>
      <w:lvlJc w:val="left"/>
      <w:pPr>
        <w:ind w:left="369" w:hanging="369"/>
      </w:pPr>
      <w:rPr>
        <w:rFonts w:ascii="Arial" w:hAnsi="Arial" w:hint="default"/>
        <w:i w:val="0"/>
        <w:color w:val="007DC3"/>
        <w:sz w:val="20"/>
      </w:rPr>
    </w:lvl>
    <w:lvl w:ilvl="3">
      <w:start w:val="1"/>
      <w:numFmt w:val="none"/>
      <w:lvlText w:val=""/>
      <w:lvlJc w:val="left"/>
      <w:pPr>
        <w:ind w:left="369" w:hanging="369"/>
      </w:pPr>
      <w:rPr>
        <w:rFonts w:ascii="Arial" w:hAnsi="Arial" w:hint="default"/>
        <w:b w:val="0"/>
        <w:i w:val="0"/>
        <w:color w:val="auto"/>
        <w:sz w:val="20"/>
      </w:rPr>
    </w:lvl>
    <w:lvl w:ilvl="4">
      <w:start w:val="1"/>
      <w:numFmt w:val="none"/>
      <w:lvlText w:val=""/>
      <w:lvlJc w:val="left"/>
      <w:pPr>
        <w:ind w:left="369" w:hanging="369"/>
      </w:pPr>
      <w:rPr>
        <w:rFonts w:ascii="Arial" w:hAnsi="Arial" w:hint="default"/>
        <w:b w:val="0"/>
        <w:i w:val="0"/>
        <w:color w:val="007DC3"/>
        <w:sz w:val="20"/>
      </w:rPr>
    </w:lvl>
    <w:lvl w:ilvl="5">
      <w:start w:val="1"/>
      <w:numFmt w:val="none"/>
      <w:lvlText w:val=""/>
      <w:lvlJc w:val="left"/>
      <w:pPr>
        <w:ind w:left="369" w:hanging="369"/>
      </w:pPr>
      <w:rPr>
        <w:rFonts w:hint="default"/>
        <w:color w:val="auto"/>
      </w:rPr>
    </w:lvl>
    <w:lvl w:ilvl="6">
      <w:start w:val="1"/>
      <w:numFmt w:val="none"/>
      <w:lvlText w:val=""/>
      <w:lvlJc w:val="left"/>
      <w:pPr>
        <w:ind w:left="369" w:hanging="369"/>
      </w:pPr>
      <w:rPr>
        <w:rFonts w:ascii="Arial" w:hAnsi="Arial" w:hint="default"/>
        <w:b w:val="0"/>
        <w:i w:val="0"/>
        <w:sz w:val="20"/>
      </w:rPr>
    </w:lvl>
    <w:lvl w:ilvl="7">
      <w:start w:val="1"/>
      <w:numFmt w:val="none"/>
      <w:lvlText w:val=""/>
      <w:lvlJc w:val="left"/>
      <w:pPr>
        <w:ind w:left="4600" w:hanging="360"/>
      </w:pPr>
      <w:rPr>
        <w:rFonts w:hint="default"/>
      </w:rPr>
    </w:lvl>
    <w:lvl w:ilvl="8">
      <w:start w:val="1"/>
      <w:numFmt w:val="none"/>
      <w:lvlText w:val=""/>
      <w:lvlJc w:val="left"/>
      <w:pPr>
        <w:ind w:left="4960" w:hanging="360"/>
      </w:pPr>
      <w:rPr>
        <w:rFonts w:hint="default"/>
      </w:rPr>
    </w:lvl>
  </w:abstractNum>
  <w:abstractNum w:abstractNumId="5" w15:restartNumberingAfterBreak="0">
    <w:nsid w:val="152D19FF"/>
    <w:multiLevelType w:val="multilevel"/>
    <w:tmpl w:val="BE20683A"/>
    <w:numStyleLink w:val="AHPRANumberedheadinglist"/>
  </w:abstractNum>
  <w:abstractNum w:abstractNumId="6" w15:restartNumberingAfterBreak="0">
    <w:nsid w:val="1559360B"/>
    <w:multiLevelType w:val="hybridMultilevel"/>
    <w:tmpl w:val="DBB67D9A"/>
    <w:lvl w:ilvl="0" w:tplc="5362461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A82DA0"/>
    <w:multiLevelType w:val="hybridMultilevel"/>
    <w:tmpl w:val="1F5C72D6"/>
    <w:lvl w:ilvl="0" w:tplc="6ED41C38">
      <w:start w:val="1"/>
      <w:numFmt w:val="decimal"/>
      <w:lvlText w:val="%1."/>
      <w:lvlJc w:val="left"/>
      <w:pPr>
        <w:ind w:left="360" w:hanging="360"/>
      </w:pPr>
      <w:rPr>
        <w:rFonts w:ascii="Arial" w:hAnsi="Arial" w:cs="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22578D"/>
    <w:multiLevelType w:val="multilevel"/>
    <w:tmpl w:val="BE20683A"/>
    <w:numStyleLink w:val="AHPRANumberedheadinglist"/>
  </w:abstractNum>
  <w:abstractNum w:abstractNumId="9" w15:restartNumberingAfterBreak="0">
    <w:nsid w:val="28AE4887"/>
    <w:multiLevelType w:val="hybridMultilevel"/>
    <w:tmpl w:val="7D64E4E8"/>
    <w:lvl w:ilvl="0" w:tplc="C9126510">
      <w:start w:val="1"/>
      <w:numFmt w:val="decimal"/>
      <w:lvlText w:val="%1."/>
      <w:lvlJc w:val="left"/>
      <w:pPr>
        <w:ind w:left="360" w:hanging="360"/>
      </w:pPr>
      <w:rPr>
        <w:rFonts w:ascii="Arial" w:hAnsi="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C065C2"/>
    <w:multiLevelType w:val="hybridMultilevel"/>
    <w:tmpl w:val="42C6061A"/>
    <w:lvl w:ilvl="0" w:tplc="676C36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92FC6"/>
    <w:multiLevelType w:val="hybridMultilevel"/>
    <w:tmpl w:val="068A29CC"/>
    <w:lvl w:ilvl="0" w:tplc="BBCC2522">
      <w:start w:val="1"/>
      <w:numFmt w:val="bullet"/>
      <w:pStyle w:val="AHPRA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D2DA6"/>
    <w:multiLevelType w:val="hybridMultilevel"/>
    <w:tmpl w:val="DA268748"/>
    <w:lvl w:ilvl="0" w:tplc="7CBEE7C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04433A"/>
    <w:multiLevelType w:val="multilevel"/>
    <w:tmpl w:val="C4183F12"/>
    <w:numStyleLink w:val="AHPRANumberedlist"/>
  </w:abstractNum>
  <w:abstractNum w:abstractNumId="14" w15:restartNumberingAfterBreak="0">
    <w:nsid w:val="4E9A2B77"/>
    <w:multiLevelType w:val="hybridMultilevel"/>
    <w:tmpl w:val="1F5C72D6"/>
    <w:lvl w:ilvl="0" w:tplc="6ED41C38">
      <w:start w:val="1"/>
      <w:numFmt w:val="decimal"/>
      <w:lvlText w:val="%1."/>
      <w:lvlJc w:val="left"/>
      <w:pPr>
        <w:ind w:left="360" w:hanging="360"/>
      </w:pPr>
      <w:rPr>
        <w:rFonts w:ascii="Arial" w:hAnsi="Arial" w:cs="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C822A5"/>
    <w:multiLevelType w:val="hybridMultilevel"/>
    <w:tmpl w:val="AE36FC90"/>
    <w:lvl w:ilvl="0" w:tplc="C9126510">
      <w:start w:val="1"/>
      <w:numFmt w:val="decimal"/>
      <w:lvlText w:val="%1."/>
      <w:lvlJc w:val="left"/>
      <w:pPr>
        <w:ind w:left="360" w:hanging="360"/>
      </w:pPr>
      <w:rPr>
        <w:rFonts w:ascii="Arial" w:hAnsi="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EE0465"/>
    <w:multiLevelType w:val="hybridMultilevel"/>
    <w:tmpl w:val="87E8670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605F6CAC"/>
    <w:multiLevelType w:val="hybridMultilevel"/>
    <w:tmpl w:val="7D64E4E8"/>
    <w:lvl w:ilvl="0" w:tplc="C9126510">
      <w:start w:val="1"/>
      <w:numFmt w:val="decimal"/>
      <w:lvlText w:val="%1."/>
      <w:lvlJc w:val="left"/>
      <w:pPr>
        <w:ind w:left="360" w:hanging="360"/>
      </w:pPr>
      <w:rPr>
        <w:rFonts w:ascii="Arial" w:hAnsi="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CC55E0"/>
    <w:multiLevelType w:val="hybridMultilevel"/>
    <w:tmpl w:val="C96835DA"/>
    <w:lvl w:ilvl="0" w:tplc="49187862">
      <w:start w:val="1"/>
      <w:numFmt w:val="bullet"/>
      <w:pStyle w:val="AHPRABulletlevel3"/>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E154B0"/>
    <w:multiLevelType w:val="multilevel"/>
    <w:tmpl w:val="C4183F12"/>
    <w:numStyleLink w:val="AHPRANumberedlist"/>
  </w:abstractNum>
  <w:abstractNum w:abstractNumId="20" w15:restartNumberingAfterBreak="0">
    <w:nsid w:val="7C2610BB"/>
    <w:multiLevelType w:val="hybridMultilevel"/>
    <w:tmpl w:val="FF68D3AC"/>
    <w:lvl w:ilvl="0" w:tplc="3B3CFF34">
      <w:start w:val="1"/>
      <w:numFmt w:val="bullet"/>
      <w:pStyle w:val="AHPRA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731660"/>
    <w:multiLevelType w:val="multilevel"/>
    <w:tmpl w:val="C4183F12"/>
    <w:numStyleLink w:val="AHPRANumberedlist"/>
  </w:abstractNum>
  <w:num w:numId="1">
    <w:abstractNumId w:val="18"/>
  </w:num>
  <w:num w:numId="2">
    <w:abstractNumId w:val="11"/>
  </w:num>
  <w:num w:numId="3">
    <w:abstractNumId w:val="2"/>
  </w:num>
  <w:num w:numId="4">
    <w:abstractNumId w:val="4"/>
  </w:num>
  <w:num w:numId="5">
    <w:abstractNumId w:val="5"/>
  </w:num>
  <w:num w:numId="6">
    <w:abstractNumId w:val="8"/>
  </w:num>
  <w:num w:numId="7">
    <w:abstractNumId w:val="1"/>
  </w:num>
  <w:num w:numId="8">
    <w:abstractNumId w:val="10"/>
  </w:num>
  <w:num w:numId="9">
    <w:abstractNumId w:val="20"/>
  </w:num>
  <w:num w:numId="10">
    <w:abstractNumId w:val="13"/>
  </w:num>
  <w:num w:numId="11">
    <w:abstractNumId w:val="3"/>
  </w:num>
  <w:num w:numId="12">
    <w:abstractNumId w:val="19"/>
  </w:num>
  <w:num w:numId="13">
    <w:abstractNumId w:val="21"/>
  </w:num>
  <w:num w:numId="14">
    <w:abstractNumId w:val="16"/>
  </w:num>
  <w:num w:numId="15">
    <w:abstractNumId w:val="0"/>
  </w:num>
  <w:num w:numId="16">
    <w:abstractNumId w:val="6"/>
  </w:num>
  <w:num w:numId="17">
    <w:abstractNumId w:val="7"/>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styleLockTheme/>
  <w:styleLockQFSet/>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DB6"/>
    <w:rsid w:val="00000033"/>
    <w:rsid w:val="00006922"/>
    <w:rsid w:val="0000793E"/>
    <w:rsid w:val="000334D7"/>
    <w:rsid w:val="00043E5C"/>
    <w:rsid w:val="0004631F"/>
    <w:rsid w:val="000602F5"/>
    <w:rsid w:val="00064BD0"/>
    <w:rsid w:val="00071439"/>
    <w:rsid w:val="00083659"/>
    <w:rsid w:val="000836BF"/>
    <w:rsid w:val="000945FB"/>
    <w:rsid w:val="000A6BF7"/>
    <w:rsid w:val="000A73EC"/>
    <w:rsid w:val="000B13E6"/>
    <w:rsid w:val="000E7E28"/>
    <w:rsid w:val="000F3398"/>
    <w:rsid w:val="000F52D8"/>
    <w:rsid w:val="000F5D90"/>
    <w:rsid w:val="0010139F"/>
    <w:rsid w:val="00115122"/>
    <w:rsid w:val="00131D96"/>
    <w:rsid w:val="00144DEF"/>
    <w:rsid w:val="001506FE"/>
    <w:rsid w:val="00170D1C"/>
    <w:rsid w:val="00174110"/>
    <w:rsid w:val="00195D60"/>
    <w:rsid w:val="00196F14"/>
    <w:rsid w:val="001A1815"/>
    <w:rsid w:val="001C425C"/>
    <w:rsid w:val="001D748E"/>
    <w:rsid w:val="001E1E31"/>
    <w:rsid w:val="001E2849"/>
    <w:rsid w:val="001E4A94"/>
    <w:rsid w:val="001E5621"/>
    <w:rsid w:val="00220A3B"/>
    <w:rsid w:val="00224708"/>
    <w:rsid w:val="0022505C"/>
    <w:rsid w:val="002419EB"/>
    <w:rsid w:val="002779BF"/>
    <w:rsid w:val="0028013F"/>
    <w:rsid w:val="00284411"/>
    <w:rsid w:val="00295B44"/>
    <w:rsid w:val="002A1F69"/>
    <w:rsid w:val="002B2D48"/>
    <w:rsid w:val="002C08FB"/>
    <w:rsid w:val="002C34EA"/>
    <w:rsid w:val="00303BE1"/>
    <w:rsid w:val="00305AFC"/>
    <w:rsid w:val="00312465"/>
    <w:rsid w:val="00323347"/>
    <w:rsid w:val="00326328"/>
    <w:rsid w:val="00333403"/>
    <w:rsid w:val="00333F03"/>
    <w:rsid w:val="003354E4"/>
    <w:rsid w:val="00362C71"/>
    <w:rsid w:val="0037215A"/>
    <w:rsid w:val="0037291A"/>
    <w:rsid w:val="0038295E"/>
    <w:rsid w:val="00393516"/>
    <w:rsid w:val="003B1E51"/>
    <w:rsid w:val="003C21F1"/>
    <w:rsid w:val="003C36B9"/>
    <w:rsid w:val="003D2CFC"/>
    <w:rsid w:val="003D6DBD"/>
    <w:rsid w:val="003E00B5"/>
    <w:rsid w:val="003E3268"/>
    <w:rsid w:val="003F2F06"/>
    <w:rsid w:val="00405C0A"/>
    <w:rsid w:val="0041396A"/>
    <w:rsid w:val="00414F2C"/>
    <w:rsid w:val="004227A5"/>
    <w:rsid w:val="0045026F"/>
    <w:rsid w:val="00450B34"/>
    <w:rsid w:val="004606A7"/>
    <w:rsid w:val="00463CCD"/>
    <w:rsid w:val="004732EC"/>
    <w:rsid w:val="004942DA"/>
    <w:rsid w:val="004A5E5D"/>
    <w:rsid w:val="004B438E"/>
    <w:rsid w:val="004B747B"/>
    <w:rsid w:val="004C4850"/>
    <w:rsid w:val="004D2F6F"/>
    <w:rsid w:val="004D7537"/>
    <w:rsid w:val="004E67DC"/>
    <w:rsid w:val="004F5C05"/>
    <w:rsid w:val="00510648"/>
    <w:rsid w:val="00516EF2"/>
    <w:rsid w:val="00535FC1"/>
    <w:rsid w:val="0053749F"/>
    <w:rsid w:val="005438F7"/>
    <w:rsid w:val="00546B56"/>
    <w:rsid w:val="00547797"/>
    <w:rsid w:val="00553A4C"/>
    <w:rsid w:val="00554335"/>
    <w:rsid w:val="005565CE"/>
    <w:rsid w:val="00556942"/>
    <w:rsid w:val="005708AE"/>
    <w:rsid w:val="005709E8"/>
    <w:rsid w:val="00573DED"/>
    <w:rsid w:val="005A0FA9"/>
    <w:rsid w:val="005C5932"/>
    <w:rsid w:val="005C6817"/>
    <w:rsid w:val="005E20D3"/>
    <w:rsid w:val="00602D10"/>
    <w:rsid w:val="00604CD3"/>
    <w:rsid w:val="00607B67"/>
    <w:rsid w:val="00614380"/>
    <w:rsid w:val="00616043"/>
    <w:rsid w:val="006260CF"/>
    <w:rsid w:val="00640B2C"/>
    <w:rsid w:val="00652EB3"/>
    <w:rsid w:val="006616FB"/>
    <w:rsid w:val="00661ECB"/>
    <w:rsid w:val="00667CAD"/>
    <w:rsid w:val="00670F48"/>
    <w:rsid w:val="00672A98"/>
    <w:rsid w:val="006740E8"/>
    <w:rsid w:val="00681D5E"/>
    <w:rsid w:val="006A6CCB"/>
    <w:rsid w:val="006C0257"/>
    <w:rsid w:val="006C0E29"/>
    <w:rsid w:val="006D29D4"/>
    <w:rsid w:val="006D30FE"/>
    <w:rsid w:val="006D3757"/>
    <w:rsid w:val="006D45FD"/>
    <w:rsid w:val="006D6D35"/>
    <w:rsid w:val="006E35AC"/>
    <w:rsid w:val="006F0E5B"/>
    <w:rsid w:val="006F585B"/>
    <w:rsid w:val="006F7348"/>
    <w:rsid w:val="006F796D"/>
    <w:rsid w:val="0070155F"/>
    <w:rsid w:val="00704AE9"/>
    <w:rsid w:val="0072294D"/>
    <w:rsid w:val="007372A4"/>
    <w:rsid w:val="00741B04"/>
    <w:rsid w:val="0076115C"/>
    <w:rsid w:val="007664F3"/>
    <w:rsid w:val="0079197C"/>
    <w:rsid w:val="007A35B9"/>
    <w:rsid w:val="007A3DE3"/>
    <w:rsid w:val="007B77D6"/>
    <w:rsid w:val="007C01E6"/>
    <w:rsid w:val="007C0B6E"/>
    <w:rsid w:val="007C6FEE"/>
    <w:rsid w:val="007D4836"/>
    <w:rsid w:val="007E28E0"/>
    <w:rsid w:val="007E2C84"/>
    <w:rsid w:val="007E3545"/>
    <w:rsid w:val="007F0095"/>
    <w:rsid w:val="008011F9"/>
    <w:rsid w:val="00813355"/>
    <w:rsid w:val="008338F7"/>
    <w:rsid w:val="0083530B"/>
    <w:rsid w:val="00836397"/>
    <w:rsid w:val="00845054"/>
    <w:rsid w:val="00852D1C"/>
    <w:rsid w:val="00856147"/>
    <w:rsid w:val="00860F40"/>
    <w:rsid w:val="008615C9"/>
    <w:rsid w:val="008616BC"/>
    <w:rsid w:val="00863BFC"/>
    <w:rsid w:val="00864020"/>
    <w:rsid w:val="00867906"/>
    <w:rsid w:val="00893278"/>
    <w:rsid w:val="00896DF1"/>
    <w:rsid w:val="008979D5"/>
    <w:rsid w:val="008A4C3B"/>
    <w:rsid w:val="008B108E"/>
    <w:rsid w:val="008B2AD7"/>
    <w:rsid w:val="008D6B7E"/>
    <w:rsid w:val="008D7845"/>
    <w:rsid w:val="008D7D11"/>
    <w:rsid w:val="008E2160"/>
    <w:rsid w:val="009031EA"/>
    <w:rsid w:val="00906721"/>
    <w:rsid w:val="00913FED"/>
    <w:rsid w:val="00923B23"/>
    <w:rsid w:val="00937ED0"/>
    <w:rsid w:val="009459AF"/>
    <w:rsid w:val="00952797"/>
    <w:rsid w:val="009777D3"/>
    <w:rsid w:val="00984320"/>
    <w:rsid w:val="009859E6"/>
    <w:rsid w:val="00994A30"/>
    <w:rsid w:val="009A0A5D"/>
    <w:rsid w:val="009B007F"/>
    <w:rsid w:val="009C6933"/>
    <w:rsid w:val="009F36EF"/>
    <w:rsid w:val="00A04C7A"/>
    <w:rsid w:val="00A058E5"/>
    <w:rsid w:val="00A101DB"/>
    <w:rsid w:val="00A10C1A"/>
    <w:rsid w:val="00A2072E"/>
    <w:rsid w:val="00A227B0"/>
    <w:rsid w:val="00A237BB"/>
    <w:rsid w:val="00A3023F"/>
    <w:rsid w:val="00A458ED"/>
    <w:rsid w:val="00A509AB"/>
    <w:rsid w:val="00A526D7"/>
    <w:rsid w:val="00A64D25"/>
    <w:rsid w:val="00A66ED9"/>
    <w:rsid w:val="00A82078"/>
    <w:rsid w:val="00A838C8"/>
    <w:rsid w:val="00A86988"/>
    <w:rsid w:val="00A91C42"/>
    <w:rsid w:val="00A9516B"/>
    <w:rsid w:val="00A957B0"/>
    <w:rsid w:val="00A9780A"/>
    <w:rsid w:val="00AA00AF"/>
    <w:rsid w:val="00AA2FC9"/>
    <w:rsid w:val="00AA7539"/>
    <w:rsid w:val="00AB283D"/>
    <w:rsid w:val="00AC0E94"/>
    <w:rsid w:val="00AD0BBA"/>
    <w:rsid w:val="00AD312E"/>
    <w:rsid w:val="00AE3EAF"/>
    <w:rsid w:val="00B024B0"/>
    <w:rsid w:val="00B21E8D"/>
    <w:rsid w:val="00B25E31"/>
    <w:rsid w:val="00B2636F"/>
    <w:rsid w:val="00B34EDA"/>
    <w:rsid w:val="00B47311"/>
    <w:rsid w:val="00B51748"/>
    <w:rsid w:val="00B56AFB"/>
    <w:rsid w:val="00B57198"/>
    <w:rsid w:val="00B65099"/>
    <w:rsid w:val="00B85023"/>
    <w:rsid w:val="00B93C95"/>
    <w:rsid w:val="00BA2456"/>
    <w:rsid w:val="00BA469B"/>
    <w:rsid w:val="00BB4A5B"/>
    <w:rsid w:val="00BE2447"/>
    <w:rsid w:val="00BF2534"/>
    <w:rsid w:val="00BF79DC"/>
    <w:rsid w:val="00C030AB"/>
    <w:rsid w:val="00C20E87"/>
    <w:rsid w:val="00C21871"/>
    <w:rsid w:val="00C35DE1"/>
    <w:rsid w:val="00C3795C"/>
    <w:rsid w:val="00C4684C"/>
    <w:rsid w:val="00C524AA"/>
    <w:rsid w:val="00C54689"/>
    <w:rsid w:val="00C81B3A"/>
    <w:rsid w:val="00C96205"/>
    <w:rsid w:val="00C96E51"/>
    <w:rsid w:val="00CA43BD"/>
    <w:rsid w:val="00CA4F74"/>
    <w:rsid w:val="00CB6C08"/>
    <w:rsid w:val="00CD0DCA"/>
    <w:rsid w:val="00CF4262"/>
    <w:rsid w:val="00D12F61"/>
    <w:rsid w:val="00D201C6"/>
    <w:rsid w:val="00D2613E"/>
    <w:rsid w:val="00D31524"/>
    <w:rsid w:val="00D3177F"/>
    <w:rsid w:val="00D60BC8"/>
    <w:rsid w:val="00D628B1"/>
    <w:rsid w:val="00D638E0"/>
    <w:rsid w:val="00D716BA"/>
    <w:rsid w:val="00D72772"/>
    <w:rsid w:val="00D810C1"/>
    <w:rsid w:val="00D8404D"/>
    <w:rsid w:val="00D87C12"/>
    <w:rsid w:val="00D909B6"/>
    <w:rsid w:val="00D96552"/>
    <w:rsid w:val="00DB483A"/>
    <w:rsid w:val="00DC2952"/>
    <w:rsid w:val="00DD24FD"/>
    <w:rsid w:val="00DD6070"/>
    <w:rsid w:val="00DF1AB7"/>
    <w:rsid w:val="00E00627"/>
    <w:rsid w:val="00E07C02"/>
    <w:rsid w:val="00E12B06"/>
    <w:rsid w:val="00E15BF6"/>
    <w:rsid w:val="00E21B43"/>
    <w:rsid w:val="00E54005"/>
    <w:rsid w:val="00E71CB9"/>
    <w:rsid w:val="00E73680"/>
    <w:rsid w:val="00E73698"/>
    <w:rsid w:val="00E77E23"/>
    <w:rsid w:val="00E8251C"/>
    <w:rsid w:val="00E844A0"/>
    <w:rsid w:val="00EB4DB6"/>
    <w:rsid w:val="00EF6926"/>
    <w:rsid w:val="00F13ED2"/>
    <w:rsid w:val="00F27ACB"/>
    <w:rsid w:val="00F3616F"/>
    <w:rsid w:val="00F6618F"/>
    <w:rsid w:val="00F703CD"/>
    <w:rsid w:val="00F70DD5"/>
    <w:rsid w:val="00F73165"/>
    <w:rsid w:val="00F733DF"/>
    <w:rsid w:val="00F90BCE"/>
    <w:rsid w:val="00F9165D"/>
    <w:rsid w:val="00F9722A"/>
    <w:rsid w:val="00FB4188"/>
    <w:rsid w:val="00FC0B3D"/>
    <w:rsid w:val="00FC2881"/>
    <w:rsid w:val="00FD0E3A"/>
    <w:rsid w:val="00FD6B02"/>
    <w:rsid w:val="00FD7DC1"/>
    <w:rsid w:val="00FF2AD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C76FBF7-46AD-4224-82EA-5053D1568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US" w:eastAsia="en-US"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iPriority="1" w:unhideWhenUsed="1"/>
    <w:lsdException w:name="footnote text" w:semiHidden="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iPriority="1" w:unhideWhenUsed="1"/>
    <w:lsdException w:name="envelope return" w:semiHidden="1" w:uiPriority="1" w:unhideWhenUsed="1"/>
    <w:lsdException w:name="footnote reference" w:semiHidden="1" w:unhideWhenUsed="1"/>
    <w:lsdException w:name="annotation reference" w:semiHidden="1" w:uiPriority="1" w:unhideWhenUsed="1"/>
    <w:lsdException w:name="line number" w:semiHidden="1" w:uiPriority="1" w:unhideWhenUsed="1"/>
    <w:lsdException w:name="page number" w:semiHidden="1" w:uiPriority="1" w:unhideWhenUsed="1"/>
    <w:lsdException w:name="endnote reference" w:semiHidden="1" w:uiPriority="1" w:unhideWhenUsed="1"/>
    <w:lsdException w:name="endnote text" w:semiHidden="1" w:uiPriority="1" w:unhideWhenUsed="1"/>
    <w:lsdException w:name="table of authorities" w:semiHidden="1" w:uiPriority="1" w:unhideWhenUsed="1"/>
    <w:lsdException w:name="macro" w:semiHidden="1" w:uiPriority="1" w:unhideWhenUsed="1"/>
    <w:lsdException w:name="toa heading" w:semiHidden="1" w:uiPriority="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semiHidden="1" w:uiPriority="1" w:unhideWhenUsed="1"/>
    <w:lsdException w:name="Closing" w:semiHidden="1" w:uiPriority="99" w:unhideWhenUsed="1"/>
    <w:lsdException w:name="Signature" w:semiHidden="1" w:uiPriority="1" w:unhideWhenUsed="1"/>
    <w:lsdException w:name="Default Paragraph Font" w:semiHidden="1" w:unhideWhenUsed="1"/>
    <w:lsdException w:name="Body Text" w:uiPriority="99"/>
    <w:lsdException w:name="Body Text Indent" w:semiHidden="1" w:uiPriority="99"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iPriority="1" w:unhideWhenUsed="1"/>
    <w:lsdException w:name="Subtitle" w:uiPriority="1"/>
    <w:lsdException w:name="Salutation" w:semiHidden="1" w:uiPriority="1" w:unhideWhenUsed="1"/>
    <w:lsdException w:name="Date" w:semiHidden="1" w:uiPriority="1" w:unhideWhenUsed="1"/>
    <w:lsdException w:name="Body Text First Indent" w:semiHidden="1" w:uiPriority="99" w:unhideWhenUsed="1"/>
    <w:lsdException w:name="Body Text First Indent 2" w:semiHidden="1" w:uiPriority="99" w:unhideWhenUsed="1"/>
    <w:lsdException w:name="Note Heading" w:semiHidden="1" w:uiPriority="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1" w:unhideWhenUsed="1"/>
    <w:lsdException w:name="Strong" w:semiHidden="1" w:uiPriority="1" w:unhideWhenUsed="1"/>
    <w:lsdException w:name="Emphasis" w:semiHidden="1" w:uiPriority="1" w:unhideWhenUsed="1"/>
    <w:lsdException w:name="Document Map" w:semiHidden="1" w:uiPriority="1" w:unhideWhenUsed="1"/>
    <w:lsdException w:name="Plain Text" w:semiHidden="1" w:uiPriority="1" w:unhideWhenUsed="1"/>
    <w:lsdException w:name="E-mail Signature" w:semiHidden="1" w:uiPriority="1" w:unhideWhenUsed="1"/>
    <w:lsdException w:name="HTML Top of Form" w:semiHidden="1" w:unhideWhenUsed="1"/>
    <w:lsdException w:name="HTML Bottom of Form" w:semiHidden="1" w:unhideWhenUsed="1"/>
    <w:lsdException w:name="Normal (Web)" w:semiHidden="1" w:uiPriority="1" w:unhideWhenUsed="1"/>
    <w:lsdException w:name="HTML Acronym" w:semiHidden="1" w:uiPriority="1" w:unhideWhenUsed="1"/>
    <w:lsdException w:name="HTML Address" w:semiHidden="1" w:uiPriority="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iPriority="1" w:unhideWhenUsed="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 w:unhideWhenUsed="1"/>
    <w:lsdException w:name="No Spacing" w:semiHidden="1" w:uiPriority="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lsdException w:name="Quote" w:semiHidden="1" w:uiPriority="1" w:unhideWhenUsed="1"/>
    <w:lsdException w:name="Intense Quote" w:semiHidden="1" w:uiPriority="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 w:unhideWhenUsed="1"/>
    <w:lsdException w:name="Intense Emphasis" w:uiPriority="21" w:qFormat="1"/>
    <w:lsdException w:name="Subtle Reference" w:semiHidden="1" w:uiPriority="1" w:unhideWhenUsed="1"/>
    <w:lsdException w:name="Intense Reference" w:semiHidden="1" w:uiPriority="1" w:unhideWhenUsed="1"/>
    <w:lsdException w:name="Book Title" w:semiHidden="1" w:uiPriority="99" w:unhideWhenUsed="1"/>
    <w:lsdException w:name="Bibliography" w:semiHidden="1" w:uiPriority="9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unhideWhenUsed/>
    <w:rsid w:val="00D2613E"/>
    <w:pPr>
      <w:spacing w:after="200"/>
    </w:pPr>
    <w:rPr>
      <w:sz w:val="24"/>
      <w:szCs w:val="24"/>
      <w:lang w:val="en-AU"/>
    </w:rPr>
  </w:style>
  <w:style w:type="paragraph" w:styleId="Heading1">
    <w:name w:val="heading 1"/>
    <w:basedOn w:val="AHPRASubheading"/>
    <w:next w:val="Normal"/>
    <w:link w:val="Heading1Char"/>
    <w:uiPriority w:val="1"/>
    <w:rsid w:val="00FF2AD9"/>
    <w:pPr>
      <w:outlineLvl w:val="0"/>
    </w:pPr>
  </w:style>
  <w:style w:type="paragraph" w:styleId="Heading2">
    <w:name w:val="heading 2"/>
    <w:basedOn w:val="AHPRASubheadinglevel2"/>
    <w:next w:val="Normal"/>
    <w:link w:val="Heading2Char"/>
    <w:uiPriority w:val="1"/>
    <w:qFormat/>
    <w:rsid w:val="00D2613E"/>
    <w:pPr>
      <w:spacing w:before="240" w:after="120"/>
      <w:outlineLvl w:val="1"/>
    </w:pPr>
    <w:rPr>
      <w:color w:val="0070C0"/>
      <w:sz w:val="24"/>
    </w:rPr>
  </w:style>
  <w:style w:type="paragraph" w:styleId="Heading3">
    <w:name w:val="heading 3"/>
    <w:basedOn w:val="BodyText"/>
    <w:next w:val="Normal"/>
    <w:link w:val="Heading3Char"/>
    <w:uiPriority w:val="1"/>
    <w:qFormat/>
    <w:rsid w:val="00867906"/>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F2AD9"/>
    <w:rPr>
      <w:b/>
      <w:color w:val="007DC3"/>
      <w:szCs w:val="24"/>
      <w:lang w:val="en-AU"/>
    </w:rPr>
  </w:style>
  <w:style w:type="paragraph" w:customStyle="1" w:styleId="AHPRADocumenttitle">
    <w:name w:val="AHPRA Document title"/>
    <w:basedOn w:val="Normal"/>
    <w:rsid w:val="004B438E"/>
    <w:pPr>
      <w:spacing w:before="200"/>
      <w:outlineLvl w:val="0"/>
    </w:pPr>
    <w:rPr>
      <w:rFonts w:cs="Arial"/>
      <w:color w:val="00BCE4"/>
      <w:sz w:val="32"/>
      <w:szCs w:val="52"/>
    </w:rPr>
  </w:style>
  <w:style w:type="paragraph" w:customStyle="1" w:styleId="AHPRAbody">
    <w:name w:val="AHPRA body"/>
    <w:basedOn w:val="Normal"/>
    <w:link w:val="AHPRAbodyChar"/>
    <w:uiPriority w:val="99"/>
    <w:qFormat/>
    <w:rsid w:val="00E73698"/>
    <w:rPr>
      <w:rFonts w:cs="Arial"/>
      <w:sz w:val="20"/>
    </w:rPr>
  </w:style>
  <w:style w:type="paragraph" w:customStyle="1" w:styleId="AHPRAbodybold">
    <w:name w:val="AHPRA body bold"/>
    <w:basedOn w:val="AHPRAbody"/>
    <w:link w:val="AHPRAbodyboldChar"/>
    <w:qFormat/>
    <w:rsid w:val="00D8404D"/>
    <w:rPr>
      <w:b/>
    </w:rPr>
  </w:style>
  <w:style w:type="paragraph" w:customStyle="1" w:styleId="AHPRADocumentsubheading">
    <w:name w:val="AHPRA Document subheading"/>
    <w:basedOn w:val="Normal"/>
    <w:next w:val="Normal"/>
    <w:qFormat/>
    <w:rsid w:val="0079197C"/>
    <w:pPr>
      <w:outlineLvl w:val="0"/>
    </w:pPr>
    <w:rPr>
      <w:rFonts w:cs="Arial"/>
      <w:color w:val="5F6062"/>
      <w:sz w:val="28"/>
      <w:szCs w:val="52"/>
    </w:rPr>
  </w:style>
  <w:style w:type="paragraph" w:customStyle="1" w:styleId="AHPRASubheading">
    <w:name w:val="AHPRA Subheading"/>
    <w:basedOn w:val="Normal"/>
    <w:qFormat/>
    <w:rsid w:val="00A10C1A"/>
    <w:pPr>
      <w:spacing w:before="200"/>
    </w:pPr>
    <w:rPr>
      <w:b/>
      <w:color w:val="007DC3"/>
      <w:sz w:val="20"/>
    </w:rPr>
  </w:style>
  <w:style w:type="paragraph" w:customStyle="1" w:styleId="AHPRASubheadinglevel2">
    <w:name w:val="AHPRA Subheading level 2"/>
    <w:basedOn w:val="AHPRASubheading"/>
    <w:next w:val="Normal"/>
    <w:qFormat/>
    <w:rsid w:val="00A10C1A"/>
    <w:rPr>
      <w:color w:val="auto"/>
    </w:rPr>
  </w:style>
  <w:style w:type="paragraph" w:customStyle="1" w:styleId="AHPRASubheadinglevel3">
    <w:name w:val="AHPRA Subheading level 3"/>
    <w:basedOn w:val="AHPRASubheading"/>
    <w:next w:val="Normal"/>
    <w:qFormat/>
    <w:rsid w:val="00A10C1A"/>
    <w:rPr>
      <w:b w:val="0"/>
    </w:rPr>
  </w:style>
  <w:style w:type="paragraph" w:customStyle="1" w:styleId="AHPRABulletlevel1">
    <w:name w:val="AHPRA Bullet level 1"/>
    <w:basedOn w:val="Normal"/>
    <w:uiPriority w:val="99"/>
    <w:qFormat/>
    <w:rsid w:val="00393516"/>
    <w:pPr>
      <w:numPr>
        <w:numId w:val="2"/>
      </w:numPr>
      <w:spacing w:after="0"/>
      <w:ind w:left="369" w:hanging="369"/>
    </w:pPr>
    <w:rPr>
      <w:sz w:val="20"/>
    </w:rPr>
  </w:style>
  <w:style w:type="paragraph" w:customStyle="1" w:styleId="AHPRABulletlevel2">
    <w:name w:val="AHPRA Bullet level 2"/>
    <w:basedOn w:val="AHPRABulletlevel1"/>
    <w:rsid w:val="00393516"/>
    <w:pPr>
      <w:numPr>
        <w:numId w:val="9"/>
      </w:numPr>
      <w:ind w:left="738" w:hanging="369"/>
    </w:pPr>
  </w:style>
  <w:style w:type="paragraph" w:customStyle="1" w:styleId="AHPRABulletlevel3">
    <w:name w:val="AHPRA Bullet level 3"/>
    <w:basedOn w:val="AHPRABulletlevel2"/>
    <w:rsid w:val="00393516"/>
    <w:pPr>
      <w:numPr>
        <w:numId w:val="1"/>
      </w:numPr>
      <w:ind w:left="1106" w:hanging="369"/>
    </w:pPr>
  </w:style>
  <w:style w:type="paragraph" w:customStyle="1" w:styleId="AHPRANumberedlistlevel2">
    <w:name w:val="AHPRA Numbered list level 2"/>
    <w:basedOn w:val="AHPRANumberedlistlevel1"/>
    <w:rsid w:val="00A10C1A"/>
    <w:pPr>
      <w:numPr>
        <w:ilvl w:val="1"/>
      </w:numPr>
    </w:pPr>
  </w:style>
  <w:style w:type="table" w:styleId="TableGrid">
    <w:name w:val="Table Grid"/>
    <w:basedOn w:val="TableNormal"/>
    <w:rsid w:val="00DC2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PRANumberedsubheadinglevel1">
    <w:name w:val="AHPRA Numbered subheading level 1"/>
    <w:basedOn w:val="AHPRASubheading"/>
    <w:next w:val="AHPRAbody"/>
    <w:rsid w:val="0079197C"/>
    <w:pPr>
      <w:numPr>
        <w:numId w:val="11"/>
      </w:numPr>
    </w:pPr>
  </w:style>
  <w:style w:type="paragraph" w:customStyle="1" w:styleId="AHPRANumberedlistlevel2withspace">
    <w:name w:val="AHPRA Numbered list level 2 with space"/>
    <w:basedOn w:val="AHPRANumberedlistlevel2"/>
    <w:next w:val="AHPRAbody"/>
    <w:rsid w:val="00A10C1A"/>
    <w:pPr>
      <w:spacing w:after="240"/>
    </w:pPr>
  </w:style>
  <w:style w:type="paragraph" w:customStyle="1" w:styleId="AHPRAtableheading">
    <w:name w:val="AHPRA table heading"/>
    <w:basedOn w:val="Normal"/>
    <w:rsid w:val="0053749F"/>
    <w:pPr>
      <w:spacing w:before="120" w:after="120"/>
      <w:jc w:val="center"/>
    </w:pPr>
    <w:rPr>
      <w:b/>
      <w:sz w:val="20"/>
    </w:rPr>
  </w:style>
  <w:style w:type="paragraph" w:customStyle="1" w:styleId="AHPRABulletlevel1last">
    <w:name w:val="AHPRA Bullet level 1 last"/>
    <w:basedOn w:val="AHPRABulletlevel1"/>
    <w:next w:val="Normal"/>
    <w:rsid w:val="0079197C"/>
    <w:pPr>
      <w:spacing w:after="200"/>
    </w:pPr>
  </w:style>
  <w:style w:type="paragraph" w:customStyle="1" w:styleId="AHPRANumberedlistlevel1withspace">
    <w:name w:val="AHPRA Numbered list level 1 with space"/>
    <w:basedOn w:val="AHPRANumberedlistlevel1"/>
    <w:next w:val="AHPRAbody"/>
    <w:rsid w:val="00A10C1A"/>
    <w:pPr>
      <w:spacing w:after="200"/>
    </w:pPr>
  </w:style>
  <w:style w:type="character" w:customStyle="1" w:styleId="Heading3Char">
    <w:name w:val="Heading 3 Char"/>
    <w:basedOn w:val="DefaultParagraphFont"/>
    <w:link w:val="Heading3"/>
    <w:uiPriority w:val="1"/>
    <w:rsid w:val="00867906"/>
    <w:rPr>
      <w:rFonts w:cs="Arial"/>
      <w:b/>
      <w:szCs w:val="24"/>
      <w:lang w:val="en-AU"/>
    </w:rPr>
  </w:style>
  <w:style w:type="paragraph" w:styleId="Header">
    <w:name w:val="header"/>
    <w:basedOn w:val="Normal"/>
    <w:link w:val="HeaderChar"/>
    <w:uiPriority w:val="1"/>
    <w:unhideWhenUsed/>
    <w:rsid w:val="00E73698"/>
    <w:pPr>
      <w:tabs>
        <w:tab w:val="center" w:pos="4513"/>
        <w:tab w:val="right" w:pos="9026"/>
      </w:tabs>
    </w:pPr>
  </w:style>
  <w:style w:type="character" w:customStyle="1" w:styleId="HeaderChar">
    <w:name w:val="Header Char"/>
    <w:basedOn w:val="DefaultParagraphFont"/>
    <w:link w:val="Header"/>
    <w:uiPriority w:val="1"/>
    <w:rsid w:val="001E4A94"/>
    <w:rPr>
      <w:sz w:val="24"/>
      <w:szCs w:val="24"/>
    </w:rPr>
  </w:style>
  <w:style w:type="paragraph" w:customStyle="1" w:styleId="AHPRApagenumber">
    <w:name w:val="AHPRA page number"/>
    <w:basedOn w:val="AHPRAfooter"/>
    <w:rsid w:val="0079197C"/>
    <w:pPr>
      <w:jc w:val="right"/>
    </w:pPr>
  </w:style>
  <w:style w:type="paragraph" w:styleId="FootnoteText">
    <w:name w:val="footnote text"/>
    <w:basedOn w:val="Normal"/>
    <w:link w:val="FootnoteTextChar"/>
    <w:uiPriority w:val="1"/>
    <w:semiHidden/>
    <w:unhideWhenUsed/>
    <w:rsid w:val="00E73698"/>
    <w:rPr>
      <w:sz w:val="20"/>
      <w:szCs w:val="20"/>
    </w:rPr>
  </w:style>
  <w:style w:type="character" w:customStyle="1" w:styleId="FootnoteTextChar">
    <w:name w:val="Footnote Text Char"/>
    <w:basedOn w:val="DefaultParagraphFont"/>
    <w:link w:val="FootnoteText"/>
    <w:uiPriority w:val="1"/>
    <w:semiHidden/>
    <w:rsid w:val="001E4A94"/>
  </w:style>
  <w:style w:type="character" w:styleId="FootnoteReference">
    <w:name w:val="footnote reference"/>
    <w:basedOn w:val="DefaultParagraphFont"/>
    <w:unhideWhenUsed/>
    <w:rsid w:val="00B34EDA"/>
    <w:rPr>
      <w:rFonts w:ascii="Arial" w:hAnsi="Arial"/>
      <w:color w:val="auto"/>
      <w:sz w:val="18"/>
      <w:vertAlign w:val="superscript"/>
    </w:rPr>
  </w:style>
  <w:style w:type="paragraph" w:customStyle="1" w:styleId="AHPRAfooter">
    <w:name w:val="AHPRA footer"/>
    <w:basedOn w:val="FootnoteText"/>
    <w:rsid w:val="0079197C"/>
    <w:pPr>
      <w:spacing w:after="0"/>
    </w:pPr>
    <w:rPr>
      <w:rFonts w:cs="Arial"/>
      <w:color w:val="5F6062"/>
      <w:sz w:val="18"/>
    </w:rPr>
  </w:style>
  <w:style w:type="character" w:customStyle="1" w:styleId="Heading2Char">
    <w:name w:val="Heading 2 Char"/>
    <w:basedOn w:val="DefaultParagraphFont"/>
    <w:link w:val="Heading2"/>
    <w:uiPriority w:val="1"/>
    <w:rsid w:val="00D2613E"/>
    <w:rPr>
      <w:b/>
      <w:color w:val="0070C0"/>
      <w:sz w:val="24"/>
      <w:szCs w:val="24"/>
      <w:lang w:val="en-AU"/>
    </w:rPr>
  </w:style>
  <w:style w:type="paragraph" w:styleId="TOC2">
    <w:name w:val="toc 2"/>
    <w:basedOn w:val="AHPRASubheadinglevel2"/>
    <w:next w:val="Normal"/>
    <w:autoRedefine/>
    <w:uiPriority w:val="39"/>
    <w:unhideWhenUsed/>
    <w:rsid w:val="00C3795C"/>
    <w:pPr>
      <w:ind w:left="240"/>
    </w:pPr>
    <w:rPr>
      <w:b w:val="0"/>
    </w:rPr>
  </w:style>
  <w:style w:type="paragraph" w:styleId="TOC1">
    <w:name w:val="toc 1"/>
    <w:aliases w:val="AHPRA table of contents"/>
    <w:basedOn w:val="AHPRASubheading"/>
    <w:next w:val="Normal"/>
    <w:autoRedefine/>
    <w:uiPriority w:val="39"/>
    <w:unhideWhenUsed/>
    <w:rsid w:val="0079197C"/>
    <w:pPr>
      <w:tabs>
        <w:tab w:val="right" w:leader="dot" w:pos="9488"/>
      </w:tabs>
    </w:pPr>
    <w:rPr>
      <w:noProof/>
    </w:rPr>
  </w:style>
  <w:style w:type="paragraph" w:styleId="TOC3">
    <w:name w:val="toc 3"/>
    <w:basedOn w:val="AHPRASubheadinglevel3"/>
    <w:next w:val="Normal"/>
    <w:autoRedefine/>
    <w:uiPriority w:val="39"/>
    <w:unhideWhenUsed/>
    <w:rsid w:val="00C3795C"/>
    <w:pPr>
      <w:ind w:left="480"/>
    </w:pPr>
  </w:style>
  <w:style w:type="character" w:styleId="Hyperlink">
    <w:name w:val="Hyperlink"/>
    <w:uiPriority w:val="99"/>
    <w:unhideWhenUsed/>
    <w:rsid w:val="00E73698"/>
    <w:rPr>
      <w:color w:val="0000FF"/>
      <w:u w:val="single"/>
    </w:rPr>
  </w:style>
  <w:style w:type="paragraph" w:customStyle="1" w:styleId="AHPRAtabletext">
    <w:name w:val="AHPRA table text"/>
    <w:basedOn w:val="AHPRAbody"/>
    <w:rsid w:val="00A10C1A"/>
    <w:pPr>
      <w:spacing w:after="0"/>
    </w:pPr>
    <w:rPr>
      <w:szCs w:val="20"/>
    </w:rPr>
  </w:style>
  <w:style w:type="paragraph" w:styleId="BalloonText">
    <w:name w:val="Balloon Text"/>
    <w:basedOn w:val="Normal"/>
    <w:link w:val="BalloonTextChar"/>
    <w:uiPriority w:val="99"/>
    <w:semiHidden/>
    <w:unhideWhenUsed/>
    <w:rsid w:val="008979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94"/>
    <w:rPr>
      <w:rFonts w:ascii="Tahoma" w:hAnsi="Tahoma" w:cs="Tahoma"/>
      <w:sz w:val="16"/>
      <w:szCs w:val="16"/>
    </w:rPr>
  </w:style>
  <w:style w:type="character" w:styleId="IntenseEmphasis">
    <w:name w:val="Intense Emphasis"/>
    <w:aliases w:val="AHPRA- Footer"/>
    <w:uiPriority w:val="1"/>
    <w:semiHidden/>
    <w:unhideWhenUsed/>
    <w:qFormat/>
    <w:rsid w:val="00F27ACB"/>
    <w:rPr>
      <w:rFonts w:ascii="Arial" w:hAnsi="Arial" w:cs="Arial"/>
      <w:sz w:val="16"/>
    </w:rPr>
  </w:style>
  <w:style w:type="numbering" w:customStyle="1" w:styleId="AHPRANumberedlist">
    <w:name w:val="AHPRA Numbered list"/>
    <w:uiPriority w:val="99"/>
    <w:rsid w:val="0079197C"/>
    <w:pPr>
      <w:numPr>
        <w:numId w:val="3"/>
      </w:numPr>
    </w:pPr>
  </w:style>
  <w:style w:type="numbering" w:customStyle="1" w:styleId="AHPRANumberedheadinglist">
    <w:name w:val="AHPRA Numbered heading list"/>
    <w:uiPriority w:val="99"/>
    <w:rsid w:val="000E7E28"/>
    <w:pPr>
      <w:numPr>
        <w:numId w:val="4"/>
      </w:numPr>
    </w:pPr>
  </w:style>
  <w:style w:type="paragraph" w:customStyle="1" w:styleId="AHPRANumberedlistlevel3withspace">
    <w:name w:val="AHPRA Numbered list level 3 with space"/>
    <w:basedOn w:val="AHPRANumberedlistlevel3"/>
    <w:next w:val="AHPRAbody"/>
    <w:rsid w:val="00A10C1A"/>
    <w:pPr>
      <w:spacing w:after="200"/>
    </w:pPr>
  </w:style>
  <w:style w:type="paragraph" w:customStyle="1" w:styleId="StyleAHPRASubheadingNotBold">
    <w:name w:val="Style AHPRA Subheading + Not Bold"/>
    <w:basedOn w:val="AHPRASubheading"/>
    <w:uiPriority w:val="1"/>
    <w:semiHidden/>
    <w:unhideWhenUsed/>
    <w:rsid w:val="00D8404D"/>
    <w:rPr>
      <w:b w:val="0"/>
    </w:rPr>
  </w:style>
  <w:style w:type="paragraph" w:customStyle="1" w:styleId="AHPRABulletlevel2last">
    <w:name w:val="AHPRA Bullet level 2 last"/>
    <w:basedOn w:val="AHPRABulletlevel2"/>
    <w:next w:val="AHPRAbody"/>
    <w:rsid w:val="0079197C"/>
    <w:pPr>
      <w:spacing w:after="200"/>
    </w:pPr>
  </w:style>
  <w:style w:type="paragraph" w:customStyle="1" w:styleId="AHPRABulletlevel3last">
    <w:name w:val="AHPRA Bullet level 3 last"/>
    <w:basedOn w:val="AHPRABulletlevel3"/>
    <w:next w:val="AHPRAbody"/>
    <w:rsid w:val="0079197C"/>
    <w:pPr>
      <w:spacing w:after="200"/>
    </w:pPr>
  </w:style>
  <w:style w:type="paragraph" w:customStyle="1" w:styleId="AHPRAbodyitalics">
    <w:name w:val="AHPRA body italics"/>
    <w:basedOn w:val="AHPRAbodybold"/>
    <w:link w:val="AHPRAbodyitalicsChar"/>
    <w:qFormat/>
    <w:rsid w:val="00D8404D"/>
    <w:rPr>
      <w:b w:val="0"/>
      <w:i/>
    </w:rPr>
  </w:style>
  <w:style w:type="paragraph" w:customStyle="1" w:styleId="AHPRAbodyunderline">
    <w:name w:val="AHPRA body underline"/>
    <w:basedOn w:val="AHPRAbodyitalics"/>
    <w:link w:val="AHPRAbodyunderlineChar"/>
    <w:rsid w:val="00D8404D"/>
    <w:rPr>
      <w:i w:val="0"/>
      <w:u w:val="single"/>
    </w:rPr>
  </w:style>
  <w:style w:type="paragraph" w:customStyle="1" w:styleId="AHPRAfirstpagefooter">
    <w:name w:val="AHPRA first page footer"/>
    <w:basedOn w:val="AHPRAfooter"/>
    <w:rsid w:val="0079197C"/>
    <w:pPr>
      <w:jc w:val="center"/>
    </w:pPr>
    <w:rPr>
      <w:b/>
    </w:rPr>
  </w:style>
  <w:style w:type="paragraph" w:customStyle="1" w:styleId="AHPRAfootnote">
    <w:name w:val="AHPRA footnote"/>
    <w:basedOn w:val="AHPRASubheading"/>
    <w:rsid w:val="00393516"/>
    <w:pPr>
      <w:spacing w:before="0" w:after="120"/>
    </w:pPr>
    <w:rPr>
      <w:b w:val="0"/>
      <w:color w:val="auto"/>
      <w:sz w:val="18"/>
      <w:szCs w:val="18"/>
    </w:rPr>
  </w:style>
  <w:style w:type="paragraph" w:customStyle="1" w:styleId="AHPRANumberedlistlevel1">
    <w:name w:val="AHPRA Numbered list level 1"/>
    <w:basedOn w:val="AHPRABulletlevel1"/>
    <w:rsid w:val="00393516"/>
    <w:pPr>
      <w:numPr>
        <w:numId w:val="13"/>
      </w:numPr>
    </w:pPr>
  </w:style>
  <w:style w:type="paragraph" w:customStyle="1" w:styleId="AHPRANumberedlistlevel3">
    <w:name w:val="AHPRA Numbered list level 3"/>
    <w:basedOn w:val="AHPRANumberedlistlevel1"/>
    <w:rsid w:val="0079197C"/>
    <w:pPr>
      <w:numPr>
        <w:ilvl w:val="2"/>
      </w:numPr>
    </w:pPr>
  </w:style>
  <w:style w:type="paragraph" w:customStyle="1" w:styleId="AHPRANumberedsubheadinglevel2">
    <w:name w:val="AHPRA Numbered subheading level 2"/>
    <w:basedOn w:val="AHPRANumberedsubheadinglevel1"/>
    <w:next w:val="AHPRAbody"/>
    <w:rsid w:val="002C08FB"/>
    <w:pPr>
      <w:numPr>
        <w:ilvl w:val="1"/>
      </w:numPr>
      <w:spacing w:before="0"/>
    </w:pPr>
    <w:rPr>
      <w:color w:val="auto"/>
    </w:rPr>
  </w:style>
  <w:style w:type="paragraph" w:customStyle="1" w:styleId="AHPRANumberedsubheadinglevel3">
    <w:name w:val="AHPRA Numbered subheading level 3"/>
    <w:basedOn w:val="AHPRANumberedsubheadinglevel2"/>
    <w:next w:val="AHPRAbody"/>
    <w:rsid w:val="002C08FB"/>
    <w:pPr>
      <w:numPr>
        <w:ilvl w:val="2"/>
      </w:numPr>
    </w:pPr>
    <w:rPr>
      <w:b w:val="0"/>
      <w:color w:val="007DC3"/>
    </w:rPr>
  </w:style>
  <w:style w:type="paragraph" w:customStyle="1" w:styleId="AHPRAtablebullets">
    <w:name w:val="AHPRA table bullets"/>
    <w:basedOn w:val="AHPRABulletlevel1"/>
    <w:rsid w:val="001E4A94"/>
  </w:style>
  <w:style w:type="character" w:customStyle="1" w:styleId="AHPRAbodyChar">
    <w:name w:val="AHPRA body Char"/>
    <w:basedOn w:val="DefaultParagraphFont"/>
    <w:link w:val="AHPRAbody"/>
    <w:uiPriority w:val="99"/>
    <w:rsid w:val="000E7E28"/>
    <w:rPr>
      <w:rFonts w:cs="Arial"/>
      <w:szCs w:val="24"/>
    </w:rPr>
  </w:style>
  <w:style w:type="character" w:customStyle="1" w:styleId="AHPRAbodyboldChar">
    <w:name w:val="AHPRA body bold Char"/>
    <w:basedOn w:val="AHPRAbodyChar"/>
    <w:link w:val="AHPRAbodybold"/>
    <w:rsid w:val="000E7E28"/>
    <w:rPr>
      <w:rFonts w:cs="Arial"/>
      <w:b/>
      <w:szCs w:val="24"/>
    </w:rPr>
  </w:style>
  <w:style w:type="paragraph" w:styleId="TOCHeading">
    <w:name w:val="TOC Heading"/>
    <w:basedOn w:val="AHPRADocumentsubheading"/>
    <w:next w:val="AHPRAbody"/>
    <w:uiPriority w:val="39"/>
    <w:unhideWhenUsed/>
    <w:rsid w:val="00B34EDA"/>
    <w:pPr>
      <w:keepLines/>
      <w:spacing w:before="480" w:after="0" w:line="276" w:lineRule="auto"/>
      <w:outlineLvl w:val="9"/>
    </w:pPr>
    <w:rPr>
      <w:szCs w:val="28"/>
    </w:rPr>
  </w:style>
  <w:style w:type="character" w:customStyle="1" w:styleId="AHPRAbodyitalicsChar">
    <w:name w:val="AHPRA body italics Char"/>
    <w:basedOn w:val="AHPRAbodyboldChar"/>
    <w:link w:val="AHPRAbodyitalics"/>
    <w:rsid w:val="000E7E28"/>
    <w:rPr>
      <w:rFonts w:cs="Arial"/>
      <w:b/>
      <w:i/>
      <w:szCs w:val="24"/>
    </w:rPr>
  </w:style>
  <w:style w:type="character" w:customStyle="1" w:styleId="AHPRAbodyunderlineChar">
    <w:name w:val="AHPRA body underline Char"/>
    <w:basedOn w:val="AHPRAbodyitalicsChar"/>
    <w:link w:val="AHPRAbodyunderline"/>
    <w:rsid w:val="000E7E28"/>
    <w:rPr>
      <w:rFonts w:cs="Arial"/>
      <w:b/>
      <w:i/>
      <w:szCs w:val="24"/>
      <w:u w:val="single"/>
    </w:rPr>
  </w:style>
  <w:style w:type="paragraph" w:styleId="DocumentMap">
    <w:name w:val="Document Map"/>
    <w:basedOn w:val="Normal"/>
    <w:link w:val="DocumentMapChar"/>
    <w:uiPriority w:val="1"/>
    <w:semiHidden/>
    <w:unhideWhenUsed/>
    <w:rsid w:val="000E7E28"/>
    <w:pPr>
      <w:spacing w:after="0"/>
    </w:pPr>
    <w:rPr>
      <w:rFonts w:ascii="Tahoma" w:hAnsi="Tahoma" w:cs="Tahoma"/>
      <w:sz w:val="16"/>
      <w:szCs w:val="16"/>
    </w:rPr>
  </w:style>
  <w:style w:type="character" w:customStyle="1" w:styleId="DocumentMapChar">
    <w:name w:val="Document Map Char"/>
    <w:basedOn w:val="DefaultParagraphFont"/>
    <w:link w:val="DocumentMap"/>
    <w:uiPriority w:val="1"/>
    <w:semiHidden/>
    <w:rsid w:val="000E7E28"/>
    <w:rPr>
      <w:rFonts w:ascii="Tahoma" w:hAnsi="Tahoma" w:cs="Tahoma"/>
      <w:sz w:val="16"/>
      <w:szCs w:val="16"/>
    </w:rPr>
  </w:style>
  <w:style w:type="paragraph" w:styleId="Subtitle">
    <w:name w:val="Subtitle"/>
    <w:basedOn w:val="AHPRADocumentsubheading"/>
    <w:next w:val="Normal"/>
    <w:link w:val="SubtitleChar"/>
    <w:uiPriority w:val="1"/>
    <w:rsid w:val="00FF2AD9"/>
  </w:style>
  <w:style w:type="character" w:customStyle="1" w:styleId="SubtitleChar">
    <w:name w:val="Subtitle Char"/>
    <w:basedOn w:val="DefaultParagraphFont"/>
    <w:link w:val="Subtitle"/>
    <w:uiPriority w:val="1"/>
    <w:rsid w:val="00FF2AD9"/>
    <w:rPr>
      <w:rFonts w:cs="Arial"/>
      <w:color w:val="5F6062"/>
      <w:sz w:val="28"/>
      <w:szCs w:val="52"/>
      <w:lang w:val="en-AU"/>
    </w:rPr>
  </w:style>
  <w:style w:type="paragraph" w:styleId="BodyText">
    <w:name w:val="Body Text"/>
    <w:basedOn w:val="AHPRAbody"/>
    <w:link w:val="BodyTextChar"/>
    <w:uiPriority w:val="99"/>
    <w:rsid w:val="00FF2AD9"/>
  </w:style>
  <w:style w:type="character" w:customStyle="1" w:styleId="BodyTextChar">
    <w:name w:val="Body Text Char"/>
    <w:basedOn w:val="DefaultParagraphFont"/>
    <w:link w:val="BodyText"/>
    <w:uiPriority w:val="99"/>
    <w:rsid w:val="00FF2AD9"/>
    <w:rPr>
      <w:rFonts w:cs="Arial"/>
      <w:szCs w:val="24"/>
      <w:lang w:val="en-AU"/>
    </w:rPr>
  </w:style>
  <w:style w:type="paragraph" w:customStyle="1" w:styleId="Default">
    <w:name w:val="Default"/>
    <w:rsid w:val="00FF2AD9"/>
    <w:pPr>
      <w:autoSpaceDE w:val="0"/>
      <w:autoSpaceDN w:val="0"/>
      <w:adjustRightInd w:val="0"/>
    </w:pPr>
    <w:rPr>
      <w:rFonts w:eastAsia="Calibri" w:cs="Arial"/>
      <w:color w:val="000000"/>
      <w:sz w:val="24"/>
      <w:szCs w:val="24"/>
    </w:rPr>
  </w:style>
  <w:style w:type="character" w:styleId="PlaceholderText">
    <w:name w:val="Placeholder Text"/>
    <w:basedOn w:val="DefaultParagraphFont"/>
    <w:uiPriority w:val="1"/>
    <w:semiHidden/>
    <w:rsid w:val="009F36EF"/>
    <w:rPr>
      <w:color w:val="808080"/>
    </w:rPr>
  </w:style>
  <w:style w:type="paragraph" w:customStyle="1" w:styleId="Tablebody">
    <w:name w:val="Table body"/>
    <w:basedOn w:val="BodyText"/>
    <w:uiPriority w:val="1"/>
    <w:rsid w:val="00195D60"/>
    <w:pPr>
      <w:spacing w:before="120" w:after="60"/>
    </w:pPr>
    <w:rPr>
      <w:rFonts w:cs="Times New Roman"/>
    </w:rPr>
  </w:style>
  <w:style w:type="paragraph" w:styleId="ListNumber">
    <w:name w:val="List Number"/>
    <w:basedOn w:val="Normal"/>
    <w:uiPriority w:val="1"/>
    <w:rsid w:val="009F36EF"/>
    <w:pPr>
      <w:numPr>
        <w:numId w:val="15"/>
      </w:numPr>
      <w:spacing w:before="120" w:after="60"/>
      <w:ind w:left="357" w:hanging="357"/>
    </w:pPr>
    <w:rPr>
      <w:b/>
      <w:sz w:val="20"/>
    </w:rPr>
  </w:style>
  <w:style w:type="paragraph" w:styleId="Title">
    <w:name w:val="Title"/>
    <w:basedOn w:val="Normal"/>
    <w:next w:val="Normal"/>
    <w:link w:val="TitleChar"/>
    <w:uiPriority w:val="1"/>
    <w:rsid w:val="00F9722A"/>
    <w:pPr>
      <w:spacing w:after="60"/>
    </w:pPr>
    <w:rPr>
      <w:rFonts w:eastAsiaTheme="majorEastAsia" w:cstheme="majorBidi"/>
      <w:b/>
      <w:spacing w:val="-10"/>
      <w:kern w:val="28"/>
      <w:sz w:val="34"/>
      <w:szCs w:val="56"/>
    </w:rPr>
  </w:style>
  <w:style w:type="character" w:customStyle="1" w:styleId="TitleChar">
    <w:name w:val="Title Char"/>
    <w:basedOn w:val="DefaultParagraphFont"/>
    <w:link w:val="Title"/>
    <w:uiPriority w:val="1"/>
    <w:rsid w:val="00F9722A"/>
    <w:rPr>
      <w:rFonts w:eastAsiaTheme="majorEastAsia" w:cstheme="majorBidi"/>
      <w:b/>
      <w:spacing w:val="-10"/>
      <w:kern w:val="28"/>
      <w:sz w:val="34"/>
      <w:szCs w:val="56"/>
      <w:lang w:val="en-AU"/>
    </w:rPr>
  </w:style>
  <w:style w:type="paragraph" w:customStyle="1" w:styleId="Heading1-Form">
    <w:name w:val="Heading 1 - Form"/>
    <w:basedOn w:val="Heading1"/>
    <w:uiPriority w:val="1"/>
    <w:rsid w:val="006E35AC"/>
    <w:pPr>
      <w:pBdr>
        <w:top w:val="single" w:sz="36" w:space="1" w:color="0070C0"/>
        <w:bottom w:val="single" w:sz="36" w:space="1" w:color="0070C0"/>
      </w:pBdr>
      <w:shd w:val="clear" w:color="auto" w:fill="0070C0"/>
      <w:tabs>
        <w:tab w:val="left" w:pos="142"/>
        <w:tab w:val="left" w:pos="284"/>
      </w:tabs>
      <w:spacing w:before="240" w:after="120"/>
    </w:pPr>
    <w:rPr>
      <w:color w:val="FFFFFF" w:themeColor="background1"/>
      <w:sz w:val="24"/>
    </w:rPr>
  </w:style>
  <w:style w:type="paragraph" w:styleId="TOC4">
    <w:name w:val="toc 4"/>
    <w:basedOn w:val="Normal"/>
    <w:next w:val="Normal"/>
    <w:autoRedefine/>
    <w:uiPriority w:val="1"/>
    <w:semiHidden/>
    <w:unhideWhenUsed/>
    <w:rsid w:val="00C96E51"/>
    <w:pPr>
      <w:spacing w:after="100"/>
      <w:ind w:left="720"/>
    </w:pPr>
  </w:style>
  <w:style w:type="paragraph" w:styleId="z-TopofForm">
    <w:name w:val="HTML Top of Form"/>
    <w:basedOn w:val="Normal"/>
    <w:next w:val="Normal"/>
    <w:link w:val="z-TopofFormChar"/>
    <w:hidden/>
    <w:semiHidden/>
    <w:unhideWhenUsed/>
    <w:rsid w:val="00535FC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semiHidden/>
    <w:rsid w:val="00535FC1"/>
    <w:rPr>
      <w:rFonts w:cs="Arial"/>
      <w:vanish/>
      <w:sz w:val="16"/>
      <w:szCs w:val="16"/>
      <w:lang w:val="en-AU"/>
    </w:rPr>
  </w:style>
  <w:style w:type="paragraph" w:styleId="z-BottomofForm">
    <w:name w:val="HTML Bottom of Form"/>
    <w:basedOn w:val="Normal"/>
    <w:next w:val="Normal"/>
    <w:link w:val="z-BottomofFormChar"/>
    <w:hidden/>
    <w:semiHidden/>
    <w:unhideWhenUsed/>
    <w:rsid w:val="00535FC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semiHidden/>
    <w:rsid w:val="00535FC1"/>
    <w:rPr>
      <w:rFonts w:cs="Arial"/>
      <w:vanish/>
      <w:sz w:val="16"/>
      <w:szCs w:val="16"/>
      <w:lang w:val="en-AU"/>
    </w:rPr>
  </w:style>
  <w:style w:type="table" w:styleId="PlainTable4">
    <w:name w:val="Plain Table 4"/>
    <w:basedOn w:val="TableNormal"/>
    <w:uiPriority w:val="44"/>
    <w:rsid w:val="003124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124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101690">
      <w:bodyDiv w:val="1"/>
      <w:marLeft w:val="0"/>
      <w:marRight w:val="0"/>
      <w:marTop w:val="0"/>
      <w:marBottom w:val="0"/>
      <w:divBdr>
        <w:top w:val="none" w:sz="0" w:space="0" w:color="auto"/>
        <w:left w:val="none" w:sz="0" w:space="0" w:color="auto"/>
        <w:bottom w:val="none" w:sz="0" w:space="0" w:color="auto"/>
        <w:right w:val="none" w:sz="0" w:space="0" w:color="auto"/>
      </w:divBdr>
    </w:div>
    <w:div w:id="798574076">
      <w:bodyDiv w:val="1"/>
      <w:marLeft w:val="0"/>
      <w:marRight w:val="0"/>
      <w:marTop w:val="0"/>
      <w:marBottom w:val="0"/>
      <w:divBdr>
        <w:top w:val="none" w:sz="0" w:space="0" w:color="auto"/>
        <w:left w:val="none" w:sz="0" w:space="0" w:color="auto"/>
        <w:bottom w:val="none" w:sz="0" w:space="0" w:color="auto"/>
        <w:right w:val="none" w:sz="0" w:space="0" w:color="auto"/>
      </w:divBdr>
    </w:div>
    <w:div w:id="1822842478">
      <w:bodyDiv w:val="1"/>
      <w:marLeft w:val="0"/>
      <w:marRight w:val="0"/>
      <w:marTop w:val="0"/>
      <w:marBottom w:val="0"/>
      <w:divBdr>
        <w:top w:val="none" w:sz="0" w:space="0" w:color="auto"/>
        <w:left w:val="none" w:sz="0" w:space="0" w:color="auto"/>
        <w:bottom w:val="none" w:sz="0" w:space="0" w:color="auto"/>
        <w:right w:val="none" w:sz="0" w:space="0" w:color="auto"/>
      </w:divBdr>
    </w:div>
    <w:div w:id="20190357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hpr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amath\AppData\Local\Temp\Temp1_ParamedicineBA-templates-a0c3525d10c440f9ba75b8015e106bd8.zip\ParamedicineBA-short-documen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DC800E8AD7477C8D448295B343CB50"/>
        <w:category>
          <w:name w:val="General"/>
          <w:gallery w:val="placeholder"/>
        </w:category>
        <w:types>
          <w:type w:val="bbPlcHdr"/>
        </w:types>
        <w:behaviors>
          <w:behavior w:val="content"/>
        </w:behaviors>
        <w:guid w:val="{68806465-24A8-42CC-8FA6-A3CFBBF53288}"/>
      </w:docPartPr>
      <w:docPartBody>
        <w:p w:rsidR="00451930" w:rsidRDefault="00695A06" w:rsidP="00695A06">
          <w:pPr>
            <w:pStyle w:val="FCDC800E8AD7477C8D448295B343CB5058"/>
          </w:pPr>
          <w:r>
            <w:rPr>
              <w:rStyle w:val="PlaceholderText"/>
            </w:rPr>
            <w:t>Enter the name of the principal supervisor</w:t>
          </w:r>
          <w:r w:rsidRPr="009F6058">
            <w:rPr>
              <w:rStyle w:val="PlaceholderText"/>
            </w:rPr>
            <w:t>.</w:t>
          </w:r>
        </w:p>
      </w:docPartBody>
    </w:docPart>
    <w:docPart>
      <w:docPartPr>
        <w:name w:val="D3A41A09849D4063A416012C99FD0791"/>
        <w:category>
          <w:name w:val="General"/>
          <w:gallery w:val="placeholder"/>
        </w:category>
        <w:types>
          <w:type w:val="bbPlcHdr"/>
        </w:types>
        <w:behaviors>
          <w:behavior w:val="content"/>
        </w:behaviors>
        <w:guid w:val="{630D7D83-29A9-4886-A536-C22016FE92D2}"/>
      </w:docPartPr>
      <w:docPartBody>
        <w:p w:rsidR="00451930" w:rsidRDefault="00695A06" w:rsidP="00695A06">
          <w:pPr>
            <w:pStyle w:val="D3A41A09849D4063A416012C99FD079158"/>
          </w:pPr>
          <w:r>
            <w:rPr>
              <w:rStyle w:val="PlaceholderText"/>
            </w:rPr>
            <w:t>Enter the date this report was signed</w:t>
          </w:r>
          <w:r w:rsidRPr="009F6058">
            <w:rPr>
              <w:rStyle w:val="PlaceholderText"/>
            </w:rPr>
            <w:t>.</w:t>
          </w:r>
        </w:p>
      </w:docPartBody>
    </w:docPart>
    <w:docPart>
      <w:docPartPr>
        <w:name w:val="A0C17D1DC16F42A2B54119FBE7527F30"/>
        <w:category>
          <w:name w:val="General"/>
          <w:gallery w:val="placeholder"/>
        </w:category>
        <w:types>
          <w:type w:val="bbPlcHdr"/>
        </w:types>
        <w:behaviors>
          <w:behavior w:val="content"/>
        </w:behaviors>
        <w:guid w:val="{2F5AE0A0-EC20-454F-92C9-2E1803E05A8E}"/>
      </w:docPartPr>
      <w:docPartBody>
        <w:p w:rsidR="00451930" w:rsidRDefault="00695A06" w:rsidP="00695A06">
          <w:pPr>
            <w:pStyle w:val="A0C17D1DC16F42A2B54119FBE7527F3058"/>
          </w:pPr>
          <w:r>
            <w:rPr>
              <w:rStyle w:val="PlaceholderText"/>
            </w:rPr>
            <w:t>Enter the name of the supervisee</w:t>
          </w:r>
          <w:r w:rsidRPr="009F6058">
            <w:rPr>
              <w:rStyle w:val="PlaceholderText"/>
            </w:rPr>
            <w:t>.</w:t>
          </w:r>
        </w:p>
      </w:docPartBody>
    </w:docPart>
    <w:docPart>
      <w:docPartPr>
        <w:name w:val="77EF73710E02472899BAE5257A1AD325"/>
        <w:category>
          <w:name w:val="General"/>
          <w:gallery w:val="placeholder"/>
        </w:category>
        <w:types>
          <w:type w:val="bbPlcHdr"/>
        </w:types>
        <w:behaviors>
          <w:behavior w:val="content"/>
        </w:behaviors>
        <w:guid w:val="{4DFD1404-0DF1-452D-964B-D414BFDA3426}"/>
      </w:docPartPr>
      <w:docPartBody>
        <w:p w:rsidR="00451930" w:rsidRDefault="00695A06" w:rsidP="00695A06">
          <w:pPr>
            <w:pStyle w:val="77EF73710E02472899BAE5257A1AD32558"/>
          </w:pPr>
          <w:r>
            <w:rPr>
              <w:rStyle w:val="PlaceholderText"/>
            </w:rPr>
            <w:t>Enter the date this report was signed</w:t>
          </w:r>
          <w:r w:rsidRPr="009F6058">
            <w:rPr>
              <w:rStyle w:val="PlaceholderText"/>
            </w:rPr>
            <w:t>.</w:t>
          </w:r>
        </w:p>
      </w:docPartBody>
    </w:docPart>
    <w:docPart>
      <w:docPartPr>
        <w:name w:val="AB9E0136A6094319B695645069445FA6"/>
        <w:category>
          <w:name w:val="General"/>
          <w:gallery w:val="placeholder"/>
        </w:category>
        <w:types>
          <w:type w:val="bbPlcHdr"/>
        </w:types>
        <w:behaviors>
          <w:behavior w:val="content"/>
        </w:behaviors>
        <w:guid w:val="{64B0EF87-1951-4F9C-B9D0-56DCA7FB0D0E}"/>
      </w:docPartPr>
      <w:docPartBody>
        <w:p w:rsidR="00F82D37" w:rsidRDefault="00695A06" w:rsidP="00695A06">
          <w:pPr>
            <w:pStyle w:val="AB9E0136A6094319B695645069445FA634"/>
          </w:pPr>
          <w:r>
            <w:rPr>
              <w:rStyle w:val="PlaceholderText"/>
            </w:rPr>
            <w:t>Enter the name of the supervisee</w:t>
          </w:r>
          <w:r w:rsidRPr="009F6058">
            <w:rPr>
              <w:rStyle w:val="PlaceholderText"/>
            </w:rPr>
            <w:t>.</w:t>
          </w:r>
        </w:p>
      </w:docPartBody>
    </w:docPart>
    <w:docPart>
      <w:docPartPr>
        <w:name w:val="96F95AD2849A4A198C2D8254250045C2"/>
        <w:category>
          <w:name w:val="General"/>
          <w:gallery w:val="placeholder"/>
        </w:category>
        <w:types>
          <w:type w:val="bbPlcHdr"/>
        </w:types>
        <w:behaviors>
          <w:behavior w:val="content"/>
        </w:behaviors>
        <w:guid w:val="{DAC64225-6C30-403A-A107-252B391763A1}"/>
      </w:docPartPr>
      <w:docPartBody>
        <w:p w:rsidR="00695A06" w:rsidRDefault="00695A06" w:rsidP="00695A06">
          <w:pPr>
            <w:pStyle w:val="96F95AD2849A4A198C2D8254250045C229"/>
          </w:pPr>
          <w:r>
            <w:rPr>
              <w:rStyle w:val="PlaceholderText"/>
            </w:rPr>
            <w:t>Enter a learning objective listed in the supervised practice plan</w:t>
          </w:r>
          <w:r w:rsidRPr="009F6058">
            <w:rPr>
              <w:rStyle w:val="PlaceholderText"/>
            </w:rPr>
            <w:t>.</w:t>
          </w:r>
        </w:p>
      </w:docPartBody>
    </w:docPart>
    <w:docPart>
      <w:docPartPr>
        <w:name w:val="30EA23F9EB31408CBD9F06BAF1C9975C"/>
        <w:category>
          <w:name w:val="General"/>
          <w:gallery w:val="placeholder"/>
        </w:category>
        <w:types>
          <w:type w:val="bbPlcHdr"/>
        </w:types>
        <w:behaviors>
          <w:behavior w:val="content"/>
        </w:behaviors>
        <w:guid w:val="{90422837-EA0A-4224-992A-34E8BAEE0710}"/>
      </w:docPartPr>
      <w:docPartBody>
        <w:p w:rsidR="00695A06" w:rsidRDefault="00695A06" w:rsidP="00695A06">
          <w:pPr>
            <w:pStyle w:val="30EA23F9EB31408CBD9F06BAF1C9975C29"/>
          </w:pPr>
          <w:r>
            <w:rPr>
              <w:rStyle w:val="PlaceholderText"/>
            </w:rPr>
            <w:t>Enter your assessment of this objective</w:t>
          </w:r>
          <w:r w:rsidRPr="009F6058">
            <w:rPr>
              <w:rStyle w:val="PlaceholderText"/>
            </w:rPr>
            <w:t>.</w:t>
          </w:r>
        </w:p>
      </w:docPartBody>
    </w:docPart>
    <w:docPart>
      <w:docPartPr>
        <w:name w:val="53517FCE0E3E46AF97284D545F352730"/>
        <w:category>
          <w:name w:val="General"/>
          <w:gallery w:val="placeholder"/>
        </w:category>
        <w:types>
          <w:type w:val="bbPlcHdr"/>
        </w:types>
        <w:behaviors>
          <w:behavior w:val="content"/>
        </w:behaviors>
        <w:guid w:val="{4383E802-9AAD-49F4-8EB0-4D4F937B0051}"/>
      </w:docPartPr>
      <w:docPartBody>
        <w:p w:rsidR="00695A06" w:rsidRDefault="00695A06" w:rsidP="00695A06">
          <w:pPr>
            <w:pStyle w:val="53517FCE0E3E46AF97284D545F35273028"/>
          </w:pPr>
          <w:r>
            <w:rPr>
              <w:rStyle w:val="PlaceholderText"/>
            </w:rPr>
            <w:t>Enter the supervisor’s comments.</w:t>
          </w:r>
        </w:p>
      </w:docPartBody>
    </w:docPart>
    <w:docPart>
      <w:docPartPr>
        <w:name w:val="7454205EEFE84448BC6135365724C56C"/>
        <w:category>
          <w:name w:val="General"/>
          <w:gallery w:val="placeholder"/>
        </w:category>
        <w:types>
          <w:type w:val="bbPlcHdr"/>
        </w:types>
        <w:behaviors>
          <w:behavior w:val="content"/>
        </w:behaviors>
        <w:guid w:val="{409C4118-DE17-4F9C-8A8C-EF932539F27C}"/>
      </w:docPartPr>
      <w:docPartBody>
        <w:p w:rsidR="00695A06" w:rsidRDefault="00695A06" w:rsidP="00695A06">
          <w:pPr>
            <w:pStyle w:val="7454205EEFE84448BC6135365724C56C28"/>
          </w:pPr>
          <w:r>
            <w:rPr>
              <w:rStyle w:val="PlaceholderText"/>
            </w:rPr>
            <w:t>Enter the supervisor’s comments.</w:t>
          </w:r>
        </w:p>
      </w:docPartBody>
    </w:docPart>
    <w:docPart>
      <w:docPartPr>
        <w:name w:val="3824F401F1F3414ABDC03ED4DD381075"/>
        <w:category>
          <w:name w:val="General"/>
          <w:gallery w:val="placeholder"/>
        </w:category>
        <w:types>
          <w:type w:val="bbPlcHdr"/>
        </w:types>
        <w:behaviors>
          <w:behavior w:val="content"/>
        </w:behaviors>
        <w:guid w:val="{F5866594-2056-4106-B404-51CF65B1F523}"/>
      </w:docPartPr>
      <w:docPartBody>
        <w:p w:rsidR="00695A06" w:rsidRDefault="00695A06" w:rsidP="00695A06">
          <w:pPr>
            <w:pStyle w:val="3824F401F1F3414ABDC03ED4DD38107528"/>
          </w:pPr>
          <w:r>
            <w:rPr>
              <w:rStyle w:val="PlaceholderText"/>
            </w:rPr>
            <w:t>Enter the supervisor’s comments.</w:t>
          </w:r>
        </w:p>
      </w:docPartBody>
    </w:docPart>
    <w:docPart>
      <w:docPartPr>
        <w:name w:val="5DBBBECABE5349A08A2F045A9023DCFB"/>
        <w:category>
          <w:name w:val="General"/>
          <w:gallery w:val="placeholder"/>
        </w:category>
        <w:types>
          <w:type w:val="bbPlcHdr"/>
        </w:types>
        <w:behaviors>
          <w:behavior w:val="content"/>
        </w:behaviors>
        <w:guid w:val="{B3854166-483F-4CED-8CCD-B7691E131F06}"/>
      </w:docPartPr>
      <w:docPartBody>
        <w:p w:rsidR="00695A06" w:rsidRDefault="00695A06" w:rsidP="00695A06">
          <w:pPr>
            <w:pStyle w:val="5DBBBECABE5349A08A2F045A9023DCFB28"/>
          </w:pPr>
          <w:r>
            <w:rPr>
              <w:rStyle w:val="PlaceholderText"/>
            </w:rPr>
            <w:t>Enter the principal supervisor’s summary statement/overall statement.</w:t>
          </w:r>
        </w:p>
      </w:docPartBody>
    </w:docPart>
    <w:docPart>
      <w:docPartPr>
        <w:name w:val="CC6C68968EFA488DB7EB4AB0FF27BEA4"/>
        <w:category>
          <w:name w:val="General"/>
          <w:gallery w:val="placeholder"/>
        </w:category>
        <w:types>
          <w:type w:val="bbPlcHdr"/>
        </w:types>
        <w:behaviors>
          <w:behavior w:val="content"/>
        </w:behaviors>
        <w:guid w:val="{ACBF8AF7-73E3-43C9-871B-60665CBACB4E}"/>
      </w:docPartPr>
      <w:docPartBody>
        <w:p w:rsidR="00695A06" w:rsidRDefault="00695A06" w:rsidP="00695A06">
          <w:pPr>
            <w:pStyle w:val="CC6C68968EFA488DB7EB4AB0FF27BEA423"/>
          </w:pPr>
          <w:r>
            <w:rPr>
              <w:rStyle w:val="PlaceholderText"/>
            </w:rPr>
            <w:t>Enter the supervisor’s summary comments.</w:t>
          </w:r>
        </w:p>
      </w:docPartBody>
    </w:docPart>
    <w:docPart>
      <w:docPartPr>
        <w:name w:val="4A63DD39DDC54FFBA201F4CCEB8E0040"/>
        <w:category>
          <w:name w:val="General"/>
          <w:gallery w:val="placeholder"/>
        </w:category>
        <w:types>
          <w:type w:val="bbPlcHdr"/>
        </w:types>
        <w:behaviors>
          <w:behavior w:val="content"/>
        </w:behaviors>
        <w:guid w:val="{A7957839-923C-472A-9EF3-2EF6C30DCD58}"/>
      </w:docPartPr>
      <w:docPartBody>
        <w:p w:rsidR="000E4B6A" w:rsidRDefault="00695A06" w:rsidP="00695A06">
          <w:pPr>
            <w:pStyle w:val="4A63DD39DDC54FFBA201F4CCEB8E004022"/>
          </w:pPr>
          <w:r>
            <w:rPr>
              <w:rStyle w:val="PlaceholderText"/>
            </w:rPr>
            <w:t>Enter your other reason for supervised practice</w:t>
          </w:r>
          <w:r w:rsidRPr="009F6058">
            <w:rPr>
              <w:rStyle w:val="PlaceholderText"/>
            </w:rPr>
            <w:t>.</w:t>
          </w:r>
        </w:p>
      </w:docPartBody>
    </w:docPart>
    <w:docPart>
      <w:docPartPr>
        <w:name w:val="C51025E4FF1546A498882AD01C03F222"/>
        <w:category>
          <w:name w:val="General"/>
          <w:gallery w:val="placeholder"/>
        </w:category>
        <w:types>
          <w:type w:val="bbPlcHdr"/>
        </w:types>
        <w:behaviors>
          <w:behavior w:val="content"/>
        </w:behaviors>
        <w:guid w:val="{06A5BB43-1D49-449E-B5F3-84A489232554}"/>
      </w:docPartPr>
      <w:docPartBody>
        <w:p w:rsidR="000E4B6A" w:rsidRDefault="00695A06" w:rsidP="00695A06">
          <w:pPr>
            <w:pStyle w:val="C51025E4FF1546A498882AD01C03F22220"/>
          </w:pPr>
          <w:r>
            <w:rPr>
              <w:rStyle w:val="PlaceholderText"/>
            </w:rPr>
            <w:t>Enter the date of this report</w:t>
          </w:r>
          <w:r w:rsidRPr="009F6058">
            <w:rPr>
              <w:rStyle w:val="PlaceholderText"/>
            </w:rPr>
            <w:t>.</w:t>
          </w:r>
        </w:p>
      </w:docPartBody>
    </w:docPart>
    <w:docPart>
      <w:docPartPr>
        <w:name w:val="33F1A1154A7044B899D85B47046A42FD"/>
        <w:category>
          <w:name w:val="General"/>
          <w:gallery w:val="placeholder"/>
        </w:category>
        <w:types>
          <w:type w:val="bbPlcHdr"/>
        </w:types>
        <w:behaviors>
          <w:behavior w:val="content"/>
        </w:behaviors>
        <w:guid w:val="{0F568770-2088-4BCF-9395-0992C8BB08BF}"/>
      </w:docPartPr>
      <w:docPartBody>
        <w:p w:rsidR="000E4B6A" w:rsidRDefault="00695A06" w:rsidP="00695A06">
          <w:pPr>
            <w:pStyle w:val="33F1A1154A7044B899D85B47046A42FD19"/>
          </w:pPr>
          <w:r>
            <w:rPr>
              <w:rStyle w:val="PlaceholderText"/>
            </w:rPr>
            <w:t>Enter the commencement date of supervised practice</w:t>
          </w:r>
          <w:r w:rsidRPr="009F6058">
            <w:rPr>
              <w:rStyle w:val="PlaceholderText"/>
            </w:rPr>
            <w:t>.</w:t>
          </w:r>
        </w:p>
      </w:docPartBody>
    </w:docPart>
    <w:docPart>
      <w:docPartPr>
        <w:name w:val="AEA190E7341E42CDA91ED50589E9A830"/>
        <w:category>
          <w:name w:val="General"/>
          <w:gallery w:val="placeholder"/>
        </w:category>
        <w:types>
          <w:type w:val="bbPlcHdr"/>
        </w:types>
        <w:behaviors>
          <w:behavior w:val="content"/>
        </w:behaviors>
        <w:guid w:val="{207AC92A-7064-4E8E-8382-4468F95B9006}"/>
      </w:docPartPr>
      <w:docPartBody>
        <w:p w:rsidR="000E4B6A" w:rsidRDefault="00695A06" w:rsidP="00695A06">
          <w:pPr>
            <w:pStyle w:val="AEA190E7341E42CDA91ED50589E9A83017"/>
          </w:pPr>
          <w:r>
            <w:rPr>
              <w:rStyle w:val="PlaceholderText"/>
            </w:rPr>
            <w:t>Enter the approved supervised practice locations</w:t>
          </w:r>
          <w:r w:rsidRPr="009F6058">
            <w:rPr>
              <w:rStyle w:val="PlaceholderText"/>
            </w:rPr>
            <w:t>.</w:t>
          </w:r>
        </w:p>
      </w:docPartBody>
    </w:docPart>
    <w:docPart>
      <w:docPartPr>
        <w:name w:val="B034BEB876C04E28849433ADE4742680"/>
        <w:category>
          <w:name w:val="General"/>
          <w:gallery w:val="placeholder"/>
        </w:category>
        <w:types>
          <w:type w:val="bbPlcHdr"/>
        </w:types>
        <w:behaviors>
          <w:behavior w:val="content"/>
        </w:behaviors>
        <w:guid w:val="{4C2C4D9A-CBE0-48C6-89DA-81A68DDF2F23}"/>
      </w:docPartPr>
      <w:docPartBody>
        <w:p w:rsidR="000E4B6A" w:rsidRDefault="00695A06" w:rsidP="00695A06">
          <w:pPr>
            <w:pStyle w:val="B034BEB876C04E28849433ADE474268016"/>
          </w:pPr>
          <w:r>
            <w:rPr>
              <w:rStyle w:val="PlaceholderText"/>
            </w:rPr>
            <w:t>Enter the name of the approved organisation</w:t>
          </w:r>
          <w:r w:rsidRPr="009F6058">
            <w:rPr>
              <w:rStyle w:val="PlaceholderText"/>
            </w:rPr>
            <w:t>.</w:t>
          </w:r>
        </w:p>
      </w:docPartBody>
    </w:docPart>
    <w:docPart>
      <w:docPartPr>
        <w:name w:val="9A4D25EF0D2F4B17850990B81E5C0DD4"/>
        <w:category>
          <w:name w:val="General"/>
          <w:gallery w:val="placeholder"/>
        </w:category>
        <w:types>
          <w:type w:val="bbPlcHdr"/>
        </w:types>
        <w:behaviors>
          <w:behavior w:val="content"/>
        </w:behaviors>
        <w:guid w:val="{0CB2FADF-6539-4F30-B1DF-0C44D5E3BAA7}"/>
      </w:docPartPr>
      <w:docPartBody>
        <w:p w:rsidR="000E4B6A" w:rsidRDefault="00695A06" w:rsidP="00695A06">
          <w:pPr>
            <w:pStyle w:val="9A4D25EF0D2F4B17850990B81E5C0DD415"/>
          </w:pPr>
          <w:r>
            <w:rPr>
              <w:rStyle w:val="PlaceholderText"/>
            </w:rPr>
            <w:t>Enter the name of the principal supervisor</w:t>
          </w:r>
          <w:r w:rsidRPr="009F6058">
            <w:rPr>
              <w:rStyle w:val="PlaceholderText"/>
            </w:rPr>
            <w:t>.</w:t>
          </w:r>
        </w:p>
      </w:docPartBody>
    </w:docPart>
    <w:docPart>
      <w:docPartPr>
        <w:name w:val="EB81DFAAFD134D5DA71A22CB581F4410"/>
        <w:category>
          <w:name w:val="General"/>
          <w:gallery w:val="placeholder"/>
        </w:category>
        <w:types>
          <w:type w:val="bbPlcHdr"/>
        </w:types>
        <w:behaviors>
          <w:behavior w:val="content"/>
        </w:behaviors>
        <w:guid w:val="{75290C1C-CCCA-4436-9E35-69B71FEB8FFA}"/>
      </w:docPartPr>
      <w:docPartBody>
        <w:p w:rsidR="000E4B6A" w:rsidRDefault="00695A06" w:rsidP="00695A06">
          <w:pPr>
            <w:pStyle w:val="EB81DFAAFD134D5DA71A22CB581F441015"/>
          </w:pPr>
          <w:r>
            <w:rPr>
              <w:rStyle w:val="PlaceholderText"/>
            </w:rPr>
            <w:t>Enter the name of secondary supervisor 1</w:t>
          </w:r>
          <w:r w:rsidRPr="009F6058">
            <w:rPr>
              <w:rStyle w:val="PlaceholderText"/>
            </w:rPr>
            <w:t>.</w:t>
          </w:r>
        </w:p>
      </w:docPartBody>
    </w:docPart>
    <w:docPart>
      <w:docPartPr>
        <w:name w:val="214C947FCBFF4F788D334D3BC6993132"/>
        <w:category>
          <w:name w:val="General"/>
          <w:gallery w:val="placeholder"/>
        </w:category>
        <w:types>
          <w:type w:val="bbPlcHdr"/>
        </w:types>
        <w:behaviors>
          <w:behavior w:val="content"/>
        </w:behaviors>
        <w:guid w:val="{A5C5FCB9-3435-4B31-9023-D832A7340AC7}"/>
      </w:docPartPr>
      <w:docPartBody>
        <w:p w:rsidR="000E4B6A" w:rsidRDefault="00695A06" w:rsidP="00695A06">
          <w:pPr>
            <w:pStyle w:val="214C947FCBFF4F788D334D3BC699313215"/>
          </w:pPr>
          <w:r>
            <w:rPr>
              <w:rStyle w:val="PlaceholderText"/>
            </w:rPr>
            <w:t>Enter the name of secondary supervisor 2</w:t>
          </w:r>
          <w:r w:rsidRPr="009F6058">
            <w:rPr>
              <w:rStyle w:val="PlaceholderText"/>
            </w:rPr>
            <w:t>.</w:t>
          </w:r>
        </w:p>
      </w:docPartBody>
    </w:docPart>
    <w:docPart>
      <w:docPartPr>
        <w:name w:val="5A77617D5FA6435E86199C4004DEF323"/>
        <w:category>
          <w:name w:val="General"/>
          <w:gallery w:val="placeholder"/>
        </w:category>
        <w:types>
          <w:type w:val="bbPlcHdr"/>
        </w:types>
        <w:behaviors>
          <w:behavior w:val="content"/>
        </w:behaviors>
        <w:guid w:val="{80669353-9DCD-4668-819C-9887689852D9}"/>
      </w:docPartPr>
      <w:docPartBody>
        <w:p w:rsidR="000E4B6A" w:rsidRDefault="00695A06" w:rsidP="00695A06">
          <w:pPr>
            <w:pStyle w:val="5A77617D5FA6435E86199C4004DEF32314"/>
          </w:pPr>
          <w:r>
            <w:rPr>
              <w:rStyle w:val="PlaceholderText"/>
            </w:rPr>
            <w:t>Enter the total hours since the last report</w:t>
          </w:r>
          <w:r w:rsidRPr="009F6058">
            <w:rPr>
              <w:rStyle w:val="PlaceholderText"/>
            </w:rPr>
            <w:t>.</w:t>
          </w:r>
        </w:p>
      </w:docPartBody>
    </w:docPart>
    <w:docPart>
      <w:docPartPr>
        <w:name w:val="EF6646C9A48F40D9BFBF1B43AC72DEBD"/>
        <w:category>
          <w:name w:val="General"/>
          <w:gallery w:val="placeholder"/>
        </w:category>
        <w:types>
          <w:type w:val="bbPlcHdr"/>
        </w:types>
        <w:behaviors>
          <w:behavior w:val="content"/>
        </w:behaviors>
        <w:guid w:val="{92A79175-BF4B-4AE7-921E-00F1895803CC}"/>
      </w:docPartPr>
      <w:docPartBody>
        <w:p w:rsidR="000E4B6A" w:rsidRDefault="00695A06" w:rsidP="00695A06">
          <w:pPr>
            <w:pStyle w:val="EF6646C9A48F40D9BFBF1B43AC72DEBD14"/>
          </w:pPr>
          <w:r>
            <w:rPr>
              <w:rStyle w:val="PlaceholderText"/>
            </w:rPr>
            <w:t>Enter the hours since last report</w:t>
          </w:r>
          <w:r w:rsidRPr="009F6058">
            <w:rPr>
              <w:rStyle w:val="PlaceholderText"/>
            </w:rPr>
            <w:t>.</w:t>
          </w:r>
        </w:p>
      </w:docPartBody>
    </w:docPart>
    <w:docPart>
      <w:docPartPr>
        <w:name w:val="4C6F3D4EDF8A4230B1B8496512D385A4"/>
        <w:category>
          <w:name w:val="General"/>
          <w:gallery w:val="placeholder"/>
        </w:category>
        <w:types>
          <w:type w:val="bbPlcHdr"/>
        </w:types>
        <w:behaviors>
          <w:behavior w:val="content"/>
        </w:behaviors>
        <w:guid w:val="{DCDCDF50-8730-4570-B6B8-16285A350949}"/>
      </w:docPartPr>
      <w:docPartBody>
        <w:p w:rsidR="000E4B6A" w:rsidRDefault="00695A06" w:rsidP="00695A06">
          <w:pPr>
            <w:pStyle w:val="4C6F3D4EDF8A4230B1B8496512D385A412"/>
          </w:pPr>
          <w:r>
            <w:rPr>
              <w:rStyle w:val="PlaceholderText"/>
            </w:rPr>
            <w:t>Enter the hours since the last report</w:t>
          </w:r>
          <w:r w:rsidRPr="009F6058">
            <w:rPr>
              <w:rStyle w:val="PlaceholderText"/>
            </w:rPr>
            <w:t>.</w:t>
          </w:r>
        </w:p>
      </w:docPartBody>
    </w:docPart>
    <w:docPart>
      <w:docPartPr>
        <w:name w:val="A13FF5A898694CF8A401E06A9F99B9A7"/>
        <w:category>
          <w:name w:val="General"/>
          <w:gallery w:val="placeholder"/>
        </w:category>
        <w:types>
          <w:type w:val="bbPlcHdr"/>
        </w:types>
        <w:behaviors>
          <w:behavior w:val="content"/>
        </w:behaviors>
        <w:guid w:val="{C87839E9-2404-4105-8E52-5668A0A4026A}"/>
      </w:docPartPr>
      <w:docPartBody>
        <w:p w:rsidR="000E4B6A" w:rsidRDefault="00695A06" w:rsidP="00695A06">
          <w:pPr>
            <w:pStyle w:val="A13FF5A898694CF8A401E06A9F99B9A712"/>
          </w:pPr>
          <w:r>
            <w:rPr>
              <w:rStyle w:val="PlaceholderText"/>
            </w:rPr>
            <w:t>Enter the hours since the last report</w:t>
          </w:r>
          <w:r w:rsidRPr="009F6058">
            <w:rPr>
              <w:rStyle w:val="PlaceholderText"/>
            </w:rPr>
            <w:t>.</w:t>
          </w:r>
        </w:p>
      </w:docPartBody>
    </w:docPart>
    <w:docPart>
      <w:docPartPr>
        <w:name w:val="FA7123F0515E41EEBD1271CBAFE4C5A0"/>
        <w:category>
          <w:name w:val="General"/>
          <w:gallery w:val="placeholder"/>
        </w:category>
        <w:types>
          <w:type w:val="bbPlcHdr"/>
        </w:types>
        <w:behaviors>
          <w:behavior w:val="content"/>
        </w:behaviors>
        <w:guid w:val="{1A21421F-1CDF-455B-B92B-EE9416E2BF9D}"/>
      </w:docPartPr>
      <w:docPartBody>
        <w:p w:rsidR="000E4B6A" w:rsidRDefault="00695A06" w:rsidP="00695A06">
          <w:pPr>
            <w:pStyle w:val="FA7123F0515E41EEBD1271CBAFE4C5A012"/>
          </w:pPr>
          <w:r>
            <w:rPr>
              <w:rStyle w:val="PlaceholderText"/>
            </w:rPr>
            <w:t>Enter the hours since the last report</w:t>
          </w:r>
          <w:r w:rsidRPr="009F6058">
            <w:rPr>
              <w:rStyle w:val="PlaceholderText"/>
            </w:rPr>
            <w:t>.</w:t>
          </w:r>
        </w:p>
      </w:docPartBody>
    </w:docPart>
    <w:docPart>
      <w:docPartPr>
        <w:name w:val="DD8CC49BD7CA4121AD6CAA88923C3ABB"/>
        <w:category>
          <w:name w:val="General"/>
          <w:gallery w:val="placeholder"/>
        </w:category>
        <w:types>
          <w:type w:val="bbPlcHdr"/>
        </w:types>
        <w:behaviors>
          <w:behavior w:val="content"/>
        </w:behaviors>
        <w:guid w:val="{9D41404D-D978-44CC-827D-C373D947EEDF}"/>
      </w:docPartPr>
      <w:docPartBody>
        <w:p w:rsidR="000E4B6A" w:rsidRDefault="00695A06" w:rsidP="00695A06">
          <w:pPr>
            <w:pStyle w:val="DD8CC49BD7CA4121AD6CAA88923C3ABB12"/>
          </w:pPr>
          <w:r>
            <w:rPr>
              <w:rStyle w:val="PlaceholderText"/>
            </w:rPr>
            <w:t>Enter the hours since the last report</w:t>
          </w:r>
          <w:r w:rsidRPr="009F6058">
            <w:rPr>
              <w:rStyle w:val="PlaceholderText"/>
            </w:rPr>
            <w:t>.</w:t>
          </w:r>
        </w:p>
      </w:docPartBody>
    </w:docPart>
    <w:docPart>
      <w:docPartPr>
        <w:name w:val="2E9B5AB7A1E64A7FA8C478AD7619B03A"/>
        <w:category>
          <w:name w:val="General"/>
          <w:gallery w:val="placeholder"/>
        </w:category>
        <w:types>
          <w:type w:val="bbPlcHdr"/>
        </w:types>
        <w:behaviors>
          <w:behavior w:val="content"/>
        </w:behaviors>
        <w:guid w:val="{0C713E7F-E0F4-4ED8-AB9C-2CBD4BCFC0F6}"/>
      </w:docPartPr>
      <w:docPartBody>
        <w:p w:rsidR="000E4B6A" w:rsidRDefault="00695A06" w:rsidP="00695A06">
          <w:pPr>
            <w:pStyle w:val="2E9B5AB7A1E64A7FA8C478AD7619B03A12"/>
          </w:pPr>
          <w:r>
            <w:rPr>
              <w:rStyle w:val="PlaceholderText"/>
            </w:rPr>
            <w:t>Enter the hours since the last report</w:t>
          </w:r>
          <w:r w:rsidRPr="009F6058">
            <w:rPr>
              <w:rStyle w:val="PlaceholderText"/>
            </w:rPr>
            <w:t>.</w:t>
          </w:r>
        </w:p>
      </w:docPartBody>
    </w:docPart>
    <w:docPart>
      <w:docPartPr>
        <w:name w:val="5F6C661BCA6F4F21822EFDF28A230F7C"/>
        <w:category>
          <w:name w:val="General"/>
          <w:gallery w:val="placeholder"/>
        </w:category>
        <w:types>
          <w:type w:val="bbPlcHdr"/>
        </w:types>
        <w:behaviors>
          <w:behavior w:val="content"/>
        </w:behaviors>
        <w:guid w:val="{2102A626-DAB3-45F4-99B4-9B311B8EE391}"/>
      </w:docPartPr>
      <w:docPartBody>
        <w:p w:rsidR="000E4B6A" w:rsidRDefault="00695A06" w:rsidP="00695A06">
          <w:pPr>
            <w:pStyle w:val="5F6C661BCA6F4F21822EFDF28A230F7C12"/>
          </w:pPr>
          <w:r>
            <w:rPr>
              <w:rStyle w:val="PlaceholderText"/>
            </w:rPr>
            <w:t>Enter the hours since the last report</w:t>
          </w:r>
          <w:r w:rsidRPr="009F6058">
            <w:rPr>
              <w:rStyle w:val="PlaceholderText"/>
            </w:rPr>
            <w:t>.</w:t>
          </w:r>
        </w:p>
      </w:docPartBody>
    </w:docPart>
    <w:docPart>
      <w:docPartPr>
        <w:name w:val="84B350C408A84A30B363C4C70F168509"/>
        <w:category>
          <w:name w:val="General"/>
          <w:gallery w:val="placeholder"/>
        </w:category>
        <w:types>
          <w:type w:val="bbPlcHdr"/>
        </w:types>
        <w:behaviors>
          <w:behavior w:val="content"/>
        </w:behaviors>
        <w:guid w:val="{456A2167-5C33-4F6D-B3D8-876914D7E040}"/>
      </w:docPartPr>
      <w:docPartBody>
        <w:p w:rsidR="000E4B6A" w:rsidRDefault="00695A06" w:rsidP="00695A06">
          <w:pPr>
            <w:pStyle w:val="84B350C408A84A30B363C4C70F16850912"/>
          </w:pPr>
          <w:r>
            <w:rPr>
              <w:rStyle w:val="PlaceholderText"/>
            </w:rPr>
            <w:t>Enter the hours since the last report</w:t>
          </w:r>
          <w:r w:rsidRPr="009F6058">
            <w:rPr>
              <w:rStyle w:val="PlaceholderText"/>
            </w:rPr>
            <w:t>.</w:t>
          </w:r>
        </w:p>
      </w:docPartBody>
    </w:docPart>
    <w:docPart>
      <w:docPartPr>
        <w:name w:val="92A6A1E06370498693DD635FED5AC8DA"/>
        <w:category>
          <w:name w:val="General"/>
          <w:gallery w:val="placeholder"/>
        </w:category>
        <w:types>
          <w:type w:val="bbPlcHdr"/>
        </w:types>
        <w:behaviors>
          <w:behavior w:val="content"/>
        </w:behaviors>
        <w:guid w:val="{E1B1E8ED-51E7-4D02-B264-98A506C6E9E0}"/>
      </w:docPartPr>
      <w:docPartBody>
        <w:p w:rsidR="000E4B6A" w:rsidRDefault="00695A06" w:rsidP="00695A06">
          <w:pPr>
            <w:pStyle w:val="92A6A1E06370498693DD635FED5AC8DA12"/>
          </w:pPr>
          <w:r>
            <w:t xml:space="preserve"> </w:t>
          </w:r>
          <w:r w:rsidRPr="00704AE9">
            <w:rPr>
              <w:rStyle w:val="PlaceholderText"/>
            </w:rPr>
            <w:t>Enter the total cumulative hours</w:t>
          </w:r>
          <w:r w:rsidRPr="009F6058">
            <w:rPr>
              <w:rStyle w:val="PlaceholderText"/>
            </w:rPr>
            <w:t>.</w:t>
          </w:r>
        </w:p>
      </w:docPartBody>
    </w:docPart>
    <w:docPart>
      <w:docPartPr>
        <w:name w:val="D985455B01BE4386A6A7D1E3851D94C8"/>
        <w:category>
          <w:name w:val="General"/>
          <w:gallery w:val="placeholder"/>
        </w:category>
        <w:types>
          <w:type w:val="bbPlcHdr"/>
        </w:types>
        <w:behaviors>
          <w:behavior w:val="content"/>
        </w:behaviors>
        <w:guid w:val="{97091118-95F9-4E49-93AE-19CDC484D5A5}"/>
      </w:docPartPr>
      <w:docPartBody>
        <w:p w:rsidR="000E4B6A" w:rsidRDefault="00695A06" w:rsidP="00695A06">
          <w:pPr>
            <w:pStyle w:val="D985455B01BE4386A6A7D1E3851D94C812"/>
          </w:pPr>
          <w:r>
            <w:t xml:space="preserve"> </w:t>
          </w:r>
          <w:r w:rsidRPr="00704AE9">
            <w:rPr>
              <w:rStyle w:val="PlaceholderText"/>
            </w:rPr>
            <w:t>Enter the total cumulative hours</w:t>
          </w:r>
          <w:r w:rsidRPr="009F6058">
            <w:rPr>
              <w:rStyle w:val="PlaceholderText"/>
            </w:rPr>
            <w:t>.</w:t>
          </w:r>
        </w:p>
      </w:docPartBody>
    </w:docPart>
    <w:docPart>
      <w:docPartPr>
        <w:name w:val="1EB935C7476E41509E2108FAA2E78C32"/>
        <w:category>
          <w:name w:val="General"/>
          <w:gallery w:val="placeholder"/>
        </w:category>
        <w:types>
          <w:type w:val="bbPlcHdr"/>
        </w:types>
        <w:behaviors>
          <w:behavior w:val="content"/>
        </w:behaviors>
        <w:guid w:val="{1928F008-6F1E-4C8B-86B9-D7E44BCCC21F}"/>
      </w:docPartPr>
      <w:docPartBody>
        <w:p w:rsidR="000E4B6A" w:rsidRDefault="00695A06" w:rsidP="00695A06">
          <w:pPr>
            <w:pStyle w:val="1EB935C7476E41509E2108FAA2E78C3212"/>
          </w:pPr>
          <w:r>
            <w:t xml:space="preserve"> </w:t>
          </w:r>
          <w:r w:rsidRPr="00704AE9">
            <w:rPr>
              <w:rStyle w:val="PlaceholderText"/>
            </w:rPr>
            <w:t>Enter the total cumulative hours</w:t>
          </w:r>
          <w:r w:rsidRPr="009F6058">
            <w:rPr>
              <w:rStyle w:val="PlaceholderText"/>
            </w:rPr>
            <w:t>.</w:t>
          </w:r>
        </w:p>
      </w:docPartBody>
    </w:docPart>
    <w:docPart>
      <w:docPartPr>
        <w:name w:val="9425EE74CE474B319A07D13B2D556A54"/>
        <w:category>
          <w:name w:val="General"/>
          <w:gallery w:val="placeholder"/>
        </w:category>
        <w:types>
          <w:type w:val="bbPlcHdr"/>
        </w:types>
        <w:behaviors>
          <w:behavior w:val="content"/>
        </w:behaviors>
        <w:guid w:val="{96A54F99-2320-454F-8F9E-11BD141FBDF7}"/>
      </w:docPartPr>
      <w:docPartBody>
        <w:p w:rsidR="000E4B6A" w:rsidRDefault="00695A06" w:rsidP="00695A06">
          <w:pPr>
            <w:pStyle w:val="9425EE74CE474B319A07D13B2D556A5412"/>
          </w:pPr>
          <w:r>
            <w:t xml:space="preserve"> </w:t>
          </w:r>
          <w:r w:rsidRPr="00704AE9">
            <w:rPr>
              <w:rStyle w:val="PlaceholderText"/>
            </w:rPr>
            <w:t>Enter the total cumulative hours</w:t>
          </w:r>
          <w:r w:rsidRPr="009F6058">
            <w:rPr>
              <w:rStyle w:val="PlaceholderText"/>
            </w:rPr>
            <w:t>.</w:t>
          </w:r>
        </w:p>
      </w:docPartBody>
    </w:docPart>
    <w:docPart>
      <w:docPartPr>
        <w:name w:val="6F44CF6D18D742EA91EEB9FDC0679D76"/>
        <w:category>
          <w:name w:val="General"/>
          <w:gallery w:val="placeholder"/>
        </w:category>
        <w:types>
          <w:type w:val="bbPlcHdr"/>
        </w:types>
        <w:behaviors>
          <w:behavior w:val="content"/>
        </w:behaviors>
        <w:guid w:val="{F907E5FD-56F1-458F-AE14-A6C5834CB3ED}"/>
      </w:docPartPr>
      <w:docPartBody>
        <w:p w:rsidR="000E4B6A" w:rsidRDefault="00695A06" w:rsidP="00695A06">
          <w:pPr>
            <w:pStyle w:val="6F44CF6D18D742EA91EEB9FDC0679D7612"/>
          </w:pPr>
          <w:r>
            <w:t xml:space="preserve"> </w:t>
          </w:r>
          <w:r w:rsidRPr="00704AE9">
            <w:rPr>
              <w:rStyle w:val="PlaceholderText"/>
            </w:rPr>
            <w:t>Enter the total cumulative hours</w:t>
          </w:r>
          <w:r w:rsidRPr="009F6058">
            <w:rPr>
              <w:rStyle w:val="PlaceholderText"/>
            </w:rPr>
            <w:t>.</w:t>
          </w:r>
        </w:p>
      </w:docPartBody>
    </w:docPart>
    <w:docPart>
      <w:docPartPr>
        <w:name w:val="7AB7B6BF6C504450A92C0AE7D4268786"/>
        <w:category>
          <w:name w:val="General"/>
          <w:gallery w:val="placeholder"/>
        </w:category>
        <w:types>
          <w:type w:val="bbPlcHdr"/>
        </w:types>
        <w:behaviors>
          <w:behavior w:val="content"/>
        </w:behaviors>
        <w:guid w:val="{9DFC5C17-83F1-440F-96DD-E5DB600312BE}"/>
      </w:docPartPr>
      <w:docPartBody>
        <w:p w:rsidR="000E4B6A" w:rsidRDefault="00695A06" w:rsidP="00695A06">
          <w:pPr>
            <w:pStyle w:val="7AB7B6BF6C504450A92C0AE7D426878612"/>
          </w:pPr>
          <w:r>
            <w:t xml:space="preserve"> </w:t>
          </w:r>
          <w:r w:rsidRPr="00704AE9">
            <w:rPr>
              <w:rStyle w:val="PlaceholderText"/>
            </w:rPr>
            <w:t>Enter the total cumulative hours</w:t>
          </w:r>
          <w:r w:rsidRPr="009F6058">
            <w:rPr>
              <w:rStyle w:val="PlaceholderText"/>
            </w:rPr>
            <w:t>.</w:t>
          </w:r>
        </w:p>
      </w:docPartBody>
    </w:docPart>
    <w:docPart>
      <w:docPartPr>
        <w:name w:val="06A257CD0AD54049B152E92FCD3E5F8C"/>
        <w:category>
          <w:name w:val="General"/>
          <w:gallery w:val="placeholder"/>
        </w:category>
        <w:types>
          <w:type w:val="bbPlcHdr"/>
        </w:types>
        <w:behaviors>
          <w:behavior w:val="content"/>
        </w:behaviors>
        <w:guid w:val="{F19DD283-9808-4D21-A77B-40F462DA508E}"/>
      </w:docPartPr>
      <w:docPartBody>
        <w:p w:rsidR="000E4B6A" w:rsidRDefault="00695A06" w:rsidP="00695A06">
          <w:pPr>
            <w:pStyle w:val="06A257CD0AD54049B152E92FCD3E5F8C12"/>
          </w:pPr>
          <w:r>
            <w:t xml:space="preserve"> </w:t>
          </w:r>
          <w:r w:rsidRPr="00704AE9">
            <w:rPr>
              <w:rStyle w:val="PlaceholderText"/>
            </w:rPr>
            <w:t>Enter the total cumulative hours</w:t>
          </w:r>
          <w:r w:rsidRPr="009F6058">
            <w:rPr>
              <w:rStyle w:val="PlaceholderText"/>
            </w:rPr>
            <w:t>.</w:t>
          </w:r>
        </w:p>
      </w:docPartBody>
    </w:docPart>
    <w:docPart>
      <w:docPartPr>
        <w:name w:val="B75B8823CE8C46479C3DC7A222205CAB"/>
        <w:category>
          <w:name w:val="General"/>
          <w:gallery w:val="placeholder"/>
        </w:category>
        <w:types>
          <w:type w:val="bbPlcHdr"/>
        </w:types>
        <w:behaviors>
          <w:behavior w:val="content"/>
        </w:behaviors>
        <w:guid w:val="{254A7B73-E354-4D09-BBDA-6CE58834D25A}"/>
      </w:docPartPr>
      <w:docPartBody>
        <w:p w:rsidR="000E4B6A" w:rsidRDefault="00695A06" w:rsidP="00695A06">
          <w:pPr>
            <w:pStyle w:val="B75B8823CE8C46479C3DC7A222205CAB12"/>
          </w:pPr>
          <w:r>
            <w:t xml:space="preserve"> </w:t>
          </w:r>
          <w:r w:rsidRPr="00704AE9">
            <w:rPr>
              <w:rStyle w:val="PlaceholderText"/>
            </w:rPr>
            <w:t>Enter the total cumulative hours</w:t>
          </w:r>
          <w:r w:rsidRPr="009F6058">
            <w:rPr>
              <w:rStyle w:val="PlaceholderText"/>
            </w:rPr>
            <w:t>.</w:t>
          </w:r>
        </w:p>
      </w:docPartBody>
    </w:docPart>
    <w:docPart>
      <w:docPartPr>
        <w:name w:val="8E36B7B591E04D73B301329EA0C28BA3"/>
        <w:category>
          <w:name w:val="General"/>
          <w:gallery w:val="placeholder"/>
        </w:category>
        <w:types>
          <w:type w:val="bbPlcHdr"/>
        </w:types>
        <w:behaviors>
          <w:behavior w:val="content"/>
        </w:behaviors>
        <w:guid w:val="{B367E9A4-CF1B-4E4F-A802-B5D72B3C6024}"/>
      </w:docPartPr>
      <w:docPartBody>
        <w:p w:rsidR="000E4B6A" w:rsidRDefault="00695A06" w:rsidP="00695A06">
          <w:pPr>
            <w:pStyle w:val="8E36B7B591E04D73B301329EA0C28BA312"/>
          </w:pPr>
          <w:r>
            <w:t xml:space="preserve"> </w:t>
          </w:r>
          <w:r w:rsidRPr="00704AE9">
            <w:rPr>
              <w:rStyle w:val="PlaceholderText"/>
            </w:rPr>
            <w:t>Enter the total cumulative hours</w:t>
          </w:r>
          <w:r w:rsidRPr="009F6058">
            <w:rPr>
              <w:rStyle w:val="PlaceholderText"/>
            </w:rPr>
            <w:t>.</w:t>
          </w:r>
        </w:p>
      </w:docPartBody>
    </w:docPart>
    <w:docPart>
      <w:docPartPr>
        <w:name w:val="28FAC121037841A880C1ADB45D36741F"/>
        <w:category>
          <w:name w:val="General"/>
          <w:gallery w:val="placeholder"/>
        </w:category>
        <w:types>
          <w:type w:val="bbPlcHdr"/>
        </w:types>
        <w:behaviors>
          <w:behavior w:val="content"/>
        </w:behaviors>
        <w:guid w:val="{4604F755-0541-49FC-8312-739CBAFD812E}"/>
      </w:docPartPr>
      <w:docPartBody>
        <w:p w:rsidR="000E4B6A" w:rsidRDefault="00695A06" w:rsidP="00695A06">
          <w:pPr>
            <w:pStyle w:val="28FAC121037841A880C1ADB45D36741F10"/>
          </w:pPr>
          <w:r>
            <w:rPr>
              <w:rStyle w:val="PlaceholderText"/>
            </w:rPr>
            <w:t>Enter your assessment of this objective</w:t>
          </w:r>
          <w:r w:rsidRPr="009F6058">
            <w:rPr>
              <w:rStyle w:val="PlaceholderText"/>
            </w:rPr>
            <w:t>.</w:t>
          </w:r>
        </w:p>
      </w:docPartBody>
    </w:docPart>
    <w:docPart>
      <w:docPartPr>
        <w:name w:val="F61EC370DE4C43C1BEF617E00F8B7647"/>
        <w:category>
          <w:name w:val="General"/>
          <w:gallery w:val="placeholder"/>
        </w:category>
        <w:types>
          <w:type w:val="bbPlcHdr"/>
        </w:types>
        <w:behaviors>
          <w:behavior w:val="content"/>
        </w:behaviors>
        <w:guid w:val="{576AB9D8-51A3-471D-A150-ED9510EC5B6F}"/>
      </w:docPartPr>
      <w:docPartBody>
        <w:p w:rsidR="000E4B6A" w:rsidRDefault="00695A06" w:rsidP="00695A06">
          <w:pPr>
            <w:pStyle w:val="F61EC370DE4C43C1BEF617E00F8B764710"/>
          </w:pPr>
          <w:r>
            <w:rPr>
              <w:rStyle w:val="PlaceholderText"/>
            </w:rPr>
            <w:t>Enter your assessment of this objective</w:t>
          </w:r>
          <w:r w:rsidRPr="009F6058">
            <w:rPr>
              <w:rStyle w:val="PlaceholderText"/>
            </w:rPr>
            <w:t>.</w:t>
          </w:r>
        </w:p>
      </w:docPartBody>
    </w:docPart>
    <w:docPart>
      <w:docPartPr>
        <w:name w:val="451E0F8CA1204DB7881C4E1E012338BF"/>
        <w:category>
          <w:name w:val="General"/>
          <w:gallery w:val="placeholder"/>
        </w:category>
        <w:types>
          <w:type w:val="bbPlcHdr"/>
        </w:types>
        <w:behaviors>
          <w:behavior w:val="content"/>
        </w:behaviors>
        <w:guid w:val="{E0298AC3-AE27-4049-B520-42FC96EAD4CC}"/>
      </w:docPartPr>
      <w:docPartBody>
        <w:p w:rsidR="000E4B6A" w:rsidRDefault="00695A06" w:rsidP="00695A06">
          <w:pPr>
            <w:pStyle w:val="451E0F8CA1204DB7881C4E1E012338BF10"/>
          </w:pPr>
          <w:r>
            <w:rPr>
              <w:rStyle w:val="PlaceholderText"/>
            </w:rPr>
            <w:t>Enter your assessment of this objective</w:t>
          </w:r>
          <w:r w:rsidRPr="009F6058">
            <w:rPr>
              <w:rStyle w:val="PlaceholderText"/>
            </w:rPr>
            <w:t>.</w:t>
          </w:r>
        </w:p>
      </w:docPartBody>
    </w:docPart>
    <w:docPart>
      <w:docPartPr>
        <w:name w:val="340B3EA76FFE4F04B0D32AA3DA34576D"/>
        <w:category>
          <w:name w:val="General"/>
          <w:gallery w:val="placeholder"/>
        </w:category>
        <w:types>
          <w:type w:val="bbPlcHdr"/>
        </w:types>
        <w:behaviors>
          <w:behavior w:val="content"/>
        </w:behaviors>
        <w:guid w:val="{BEB302B9-1858-4C88-82DA-134B52E7143D}"/>
      </w:docPartPr>
      <w:docPartBody>
        <w:p w:rsidR="000E4B6A" w:rsidRDefault="00695A06" w:rsidP="00695A06">
          <w:pPr>
            <w:pStyle w:val="340B3EA76FFE4F04B0D32AA3DA34576D10"/>
          </w:pPr>
          <w:r>
            <w:rPr>
              <w:rStyle w:val="PlaceholderText"/>
            </w:rPr>
            <w:t>Enter your assessment of this objective</w:t>
          </w:r>
          <w:r w:rsidRPr="009F6058">
            <w:rPr>
              <w:rStyle w:val="PlaceholderText"/>
            </w:rPr>
            <w:t>.</w:t>
          </w:r>
        </w:p>
      </w:docPartBody>
    </w:docPart>
    <w:docPart>
      <w:docPartPr>
        <w:name w:val="49B6CD5E1E8B4330B4EEE6599612528E"/>
        <w:category>
          <w:name w:val="General"/>
          <w:gallery w:val="placeholder"/>
        </w:category>
        <w:types>
          <w:type w:val="bbPlcHdr"/>
        </w:types>
        <w:behaviors>
          <w:behavior w:val="content"/>
        </w:behaviors>
        <w:guid w:val="{01AE7DDB-D518-4214-ABB5-2BC66367DEDA}"/>
      </w:docPartPr>
      <w:docPartBody>
        <w:p w:rsidR="000E4B6A" w:rsidRDefault="00695A06" w:rsidP="00695A06">
          <w:pPr>
            <w:pStyle w:val="49B6CD5E1E8B4330B4EEE6599612528E10"/>
          </w:pPr>
          <w:r>
            <w:rPr>
              <w:rStyle w:val="PlaceholderText"/>
            </w:rPr>
            <w:t>Enter your assessment of this objective</w:t>
          </w:r>
          <w:r w:rsidRPr="009F6058">
            <w:rPr>
              <w:rStyle w:val="PlaceholderText"/>
            </w:rPr>
            <w:t>.</w:t>
          </w:r>
        </w:p>
      </w:docPartBody>
    </w:docPart>
    <w:docPart>
      <w:docPartPr>
        <w:name w:val="6375F86D5EAB4B07ACEA80D7870FD327"/>
        <w:category>
          <w:name w:val="General"/>
          <w:gallery w:val="placeholder"/>
        </w:category>
        <w:types>
          <w:type w:val="bbPlcHdr"/>
        </w:types>
        <w:behaviors>
          <w:behavior w:val="content"/>
        </w:behaviors>
        <w:guid w:val="{F7E6DE91-632E-4C79-904D-DCC7F22F949B}"/>
      </w:docPartPr>
      <w:docPartBody>
        <w:p w:rsidR="000E4B6A" w:rsidRDefault="00695A06" w:rsidP="00695A06">
          <w:pPr>
            <w:pStyle w:val="6375F86D5EAB4B07ACEA80D7870FD32710"/>
          </w:pPr>
          <w:r>
            <w:rPr>
              <w:rStyle w:val="PlaceholderText"/>
            </w:rPr>
            <w:t>Enter your assessment of this objective</w:t>
          </w:r>
          <w:r w:rsidRPr="009F6058">
            <w:rPr>
              <w:rStyle w:val="PlaceholderText"/>
            </w:rPr>
            <w:t>.</w:t>
          </w:r>
        </w:p>
      </w:docPartBody>
    </w:docPart>
    <w:docPart>
      <w:docPartPr>
        <w:name w:val="5D83753C3AA6476994E0F665EDAF4451"/>
        <w:category>
          <w:name w:val="General"/>
          <w:gallery w:val="placeholder"/>
        </w:category>
        <w:types>
          <w:type w:val="bbPlcHdr"/>
        </w:types>
        <w:behaviors>
          <w:behavior w:val="content"/>
        </w:behaviors>
        <w:guid w:val="{CBCBF90A-9F32-4F59-8701-28AC8FEEE485}"/>
      </w:docPartPr>
      <w:docPartBody>
        <w:p w:rsidR="000E4B6A" w:rsidRDefault="00695A06" w:rsidP="00695A06">
          <w:pPr>
            <w:pStyle w:val="5D83753C3AA6476994E0F665EDAF445110"/>
          </w:pPr>
          <w:r>
            <w:rPr>
              <w:rStyle w:val="PlaceholderText"/>
            </w:rPr>
            <w:t>Enter a learning objective listed in the supervised practice plan</w:t>
          </w:r>
          <w:r w:rsidRPr="009F6058">
            <w:rPr>
              <w:rStyle w:val="PlaceholderText"/>
            </w:rPr>
            <w:t>.</w:t>
          </w:r>
        </w:p>
      </w:docPartBody>
    </w:docPart>
    <w:docPart>
      <w:docPartPr>
        <w:name w:val="2BD56EF7E6A74776B58C8C02C52A5E15"/>
        <w:category>
          <w:name w:val="General"/>
          <w:gallery w:val="placeholder"/>
        </w:category>
        <w:types>
          <w:type w:val="bbPlcHdr"/>
        </w:types>
        <w:behaviors>
          <w:behavior w:val="content"/>
        </w:behaviors>
        <w:guid w:val="{A9A46C9E-5B0E-4864-B5F3-0DF4E05DCE9B}"/>
      </w:docPartPr>
      <w:docPartBody>
        <w:p w:rsidR="000E4B6A" w:rsidRDefault="00695A06" w:rsidP="00695A06">
          <w:pPr>
            <w:pStyle w:val="2BD56EF7E6A74776B58C8C02C52A5E1510"/>
          </w:pPr>
          <w:r>
            <w:rPr>
              <w:rStyle w:val="PlaceholderText"/>
            </w:rPr>
            <w:t>Enter a learning objective listed in the supervised practice plan</w:t>
          </w:r>
          <w:r w:rsidRPr="009F6058">
            <w:rPr>
              <w:rStyle w:val="PlaceholderText"/>
            </w:rPr>
            <w:t>.</w:t>
          </w:r>
        </w:p>
      </w:docPartBody>
    </w:docPart>
    <w:docPart>
      <w:docPartPr>
        <w:name w:val="18BE69E95F4146099112F9C9E66E72D6"/>
        <w:category>
          <w:name w:val="General"/>
          <w:gallery w:val="placeholder"/>
        </w:category>
        <w:types>
          <w:type w:val="bbPlcHdr"/>
        </w:types>
        <w:behaviors>
          <w:behavior w:val="content"/>
        </w:behaviors>
        <w:guid w:val="{9524D19C-68B3-468D-B222-3D5539AEBCEA}"/>
      </w:docPartPr>
      <w:docPartBody>
        <w:p w:rsidR="000E4B6A" w:rsidRDefault="00695A06" w:rsidP="00695A06">
          <w:pPr>
            <w:pStyle w:val="18BE69E95F4146099112F9C9E66E72D610"/>
          </w:pPr>
          <w:r>
            <w:rPr>
              <w:rStyle w:val="PlaceholderText"/>
            </w:rPr>
            <w:t>Enter a learning objective listed in the supervised practice plan</w:t>
          </w:r>
          <w:r w:rsidRPr="009F6058">
            <w:rPr>
              <w:rStyle w:val="PlaceholderText"/>
            </w:rPr>
            <w:t>.</w:t>
          </w:r>
        </w:p>
      </w:docPartBody>
    </w:docPart>
    <w:docPart>
      <w:docPartPr>
        <w:name w:val="828C2A8AAEE3448896FE8D1EC77B31D8"/>
        <w:category>
          <w:name w:val="General"/>
          <w:gallery w:val="placeholder"/>
        </w:category>
        <w:types>
          <w:type w:val="bbPlcHdr"/>
        </w:types>
        <w:behaviors>
          <w:behavior w:val="content"/>
        </w:behaviors>
        <w:guid w:val="{BBB0A0F6-23DC-4854-BE1C-C7A7915BD767}"/>
      </w:docPartPr>
      <w:docPartBody>
        <w:p w:rsidR="000E4B6A" w:rsidRDefault="00695A06" w:rsidP="00695A06">
          <w:pPr>
            <w:pStyle w:val="828C2A8AAEE3448896FE8D1EC77B31D810"/>
          </w:pPr>
          <w:r>
            <w:rPr>
              <w:rStyle w:val="PlaceholderText"/>
            </w:rPr>
            <w:t>Enter a learning objective listed in the supervised practice plan</w:t>
          </w:r>
          <w:r w:rsidRPr="009F6058">
            <w:rPr>
              <w:rStyle w:val="PlaceholderText"/>
            </w:rPr>
            <w:t>.</w:t>
          </w:r>
        </w:p>
      </w:docPartBody>
    </w:docPart>
    <w:docPart>
      <w:docPartPr>
        <w:name w:val="6C73D366631644A799500DD2F4F1C0C7"/>
        <w:category>
          <w:name w:val="General"/>
          <w:gallery w:val="placeholder"/>
        </w:category>
        <w:types>
          <w:type w:val="bbPlcHdr"/>
        </w:types>
        <w:behaviors>
          <w:behavior w:val="content"/>
        </w:behaviors>
        <w:guid w:val="{CC9477D8-D8D5-4CCB-8630-A1F478D54DD0}"/>
      </w:docPartPr>
      <w:docPartBody>
        <w:p w:rsidR="000E4B6A" w:rsidRDefault="00695A06" w:rsidP="00695A06">
          <w:pPr>
            <w:pStyle w:val="6C73D366631644A799500DD2F4F1C0C710"/>
          </w:pPr>
          <w:r>
            <w:rPr>
              <w:rStyle w:val="PlaceholderText"/>
            </w:rPr>
            <w:t>Enter a learning objective listed in the supervised practice plan</w:t>
          </w:r>
          <w:r w:rsidRPr="009F6058">
            <w:rPr>
              <w:rStyle w:val="PlaceholderText"/>
            </w:rPr>
            <w:t>.</w:t>
          </w:r>
        </w:p>
      </w:docPartBody>
    </w:docPart>
    <w:docPart>
      <w:docPartPr>
        <w:name w:val="F48F2CC562A343F190E3F9C8CBA2C15E"/>
        <w:category>
          <w:name w:val="General"/>
          <w:gallery w:val="placeholder"/>
        </w:category>
        <w:types>
          <w:type w:val="bbPlcHdr"/>
        </w:types>
        <w:behaviors>
          <w:behavior w:val="content"/>
        </w:behaviors>
        <w:guid w:val="{675107E7-C23A-4F2A-8336-F09572113651}"/>
      </w:docPartPr>
      <w:docPartBody>
        <w:p w:rsidR="000E4B6A" w:rsidRDefault="00695A06" w:rsidP="00695A06">
          <w:pPr>
            <w:pStyle w:val="F48F2CC562A343F190E3F9C8CBA2C15E10"/>
          </w:pPr>
          <w:r>
            <w:rPr>
              <w:rStyle w:val="PlaceholderText"/>
            </w:rPr>
            <w:t>Enter a learning objective listed in the supervised practice plan</w:t>
          </w:r>
          <w:r w:rsidRPr="009F6058">
            <w:rPr>
              <w:rStyle w:val="PlaceholderText"/>
            </w:rPr>
            <w:t>.</w:t>
          </w:r>
        </w:p>
      </w:docPartBody>
    </w:docPart>
    <w:docPart>
      <w:docPartPr>
        <w:name w:val="D3F95BADAD9646CEA163F17CB0427DFC"/>
        <w:category>
          <w:name w:val="General"/>
          <w:gallery w:val="placeholder"/>
        </w:category>
        <w:types>
          <w:type w:val="bbPlcHdr"/>
        </w:types>
        <w:behaviors>
          <w:behavior w:val="content"/>
        </w:behaviors>
        <w:guid w:val="{FE043555-204C-4865-94EF-EFC62C25E0D9}"/>
      </w:docPartPr>
      <w:docPartBody>
        <w:p w:rsidR="000E4B6A" w:rsidRDefault="00695A06" w:rsidP="00695A06">
          <w:pPr>
            <w:pStyle w:val="D3F95BADAD9646CEA163F17CB0427DFC10"/>
          </w:pPr>
          <w:r>
            <w:rPr>
              <w:rStyle w:val="PlaceholderText"/>
            </w:rPr>
            <w:t>Enter the issue or problem noted</w:t>
          </w:r>
          <w:r w:rsidRPr="009F6058">
            <w:rPr>
              <w:rStyle w:val="PlaceholderText"/>
            </w:rPr>
            <w:t>.</w:t>
          </w:r>
        </w:p>
      </w:docPartBody>
    </w:docPart>
    <w:docPart>
      <w:docPartPr>
        <w:name w:val="9C87DF0A0DE04600A837044709E7EFD9"/>
        <w:category>
          <w:name w:val="General"/>
          <w:gallery w:val="placeholder"/>
        </w:category>
        <w:types>
          <w:type w:val="bbPlcHdr"/>
        </w:types>
        <w:behaviors>
          <w:behavior w:val="content"/>
        </w:behaviors>
        <w:guid w:val="{7A36A12C-51A0-4B83-9BB3-D9F3B3F92F43}"/>
      </w:docPartPr>
      <w:docPartBody>
        <w:p w:rsidR="000E4B6A" w:rsidRDefault="00695A06" w:rsidP="00695A06">
          <w:pPr>
            <w:pStyle w:val="9C87DF0A0DE04600A837044709E7EFD910"/>
          </w:pPr>
          <w:r>
            <w:rPr>
              <w:rStyle w:val="PlaceholderText"/>
            </w:rPr>
            <w:t>Enter the measures taken to resolve the issue or problem, and the outcome</w:t>
          </w:r>
          <w:r w:rsidRPr="009F6058">
            <w:rPr>
              <w:rStyle w:val="PlaceholderText"/>
            </w:rPr>
            <w:t>.</w:t>
          </w:r>
        </w:p>
      </w:docPartBody>
    </w:docPart>
    <w:docPart>
      <w:docPartPr>
        <w:name w:val="FBCF3FEE950743449305713400D35BC9"/>
        <w:category>
          <w:name w:val="General"/>
          <w:gallery w:val="placeholder"/>
        </w:category>
        <w:types>
          <w:type w:val="bbPlcHdr"/>
        </w:types>
        <w:behaviors>
          <w:behavior w:val="content"/>
        </w:behaviors>
        <w:guid w:val="{DEC363F4-EFCE-4E37-A366-80EB07510798}"/>
      </w:docPartPr>
      <w:docPartBody>
        <w:p w:rsidR="000E4B6A" w:rsidRDefault="00695A06" w:rsidP="00695A06">
          <w:pPr>
            <w:pStyle w:val="FBCF3FEE950743449305713400D35BC99"/>
          </w:pPr>
          <w:r>
            <w:rPr>
              <w:rStyle w:val="PlaceholderText"/>
            </w:rPr>
            <w:t>Enter the issue or problem noted</w:t>
          </w:r>
          <w:r w:rsidRPr="009F6058">
            <w:rPr>
              <w:rStyle w:val="PlaceholderText"/>
            </w:rPr>
            <w:t>.</w:t>
          </w:r>
        </w:p>
      </w:docPartBody>
    </w:docPart>
    <w:docPart>
      <w:docPartPr>
        <w:name w:val="BA5E04F50EAD4AB7B26B053DD05F512F"/>
        <w:category>
          <w:name w:val="General"/>
          <w:gallery w:val="placeholder"/>
        </w:category>
        <w:types>
          <w:type w:val="bbPlcHdr"/>
        </w:types>
        <w:behaviors>
          <w:behavior w:val="content"/>
        </w:behaviors>
        <w:guid w:val="{7C018210-7C20-4FF1-88EC-D41410F9F064}"/>
      </w:docPartPr>
      <w:docPartBody>
        <w:p w:rsidR="000E4B6A" w:rsidRDefault="00695A06" w:rsidP="00695A06">
          <w:pPr>
            <w:pStyle w:val="BA5E04F50EAD4AB7B26B053DD05F512F9"/>
          </w:pPr>
          <w:r>
            <w:rPr>
              <w:rStyle w:val="PlaceholderText"/>
            </w:rPr>
            <w:t>Enter the issue or problem noted</w:t>
          </w:r>
          <w:r w:rsidRPr="009F6058">
            <w:rPr>
              <w:rStyle w:val="PlaceholderText"/>
            </w:rPr>
            <w:t>.</w:t>
          </w:r>
        </w:p>
      </w:docPartBody>
    </w:docPart>
    <w:docPart>
      <w:docPartPr>
        <w:name w:val="D835F04CF0134E8C86496452BE87E17D"/>
        <w:category>
          <w:name w:val="General"/>
          <w:gallery w:val="placeholder"/>
        </w:category>
        <w:types>
          <w:type w:val="bbPlcHdr"/>
        </w:types>
        <w:behaviors>
          <w:behavior w:val="content"/>
        </w:behaviors>
        <w:guid w:val="{0F480BE5-E0E7-412B-8E63-DE553803FAA3}"/>
      </w:docPartPr>
      <w:docPartBody>
        <w:p w:rsidR="000E4B6A" w:rsidRDefault="00695A06" w:rsidP="00695A06">
          <w:pPr>
            <w:pStyle w:val="D835F04CF0134E8C86496452BE87E17D9"/>
          </w:pPr>
          <w:r>
            <w:rPr>
              <w:rStyle w:val="PlaceholderText"/>
            </w:rPr>
            <w:t>Enter the issue or problem noted</w:t>
          </w:r>
          <w:r w:rsidRPr="009F6058">
            <w:rPr>
              <w:rStyle w:val="PlaceholderText"/>
            </w:rPr>
            <w:t>.</w:t>
          </w:r>
        </w:p>
      </w:docPartBody>
    </w:docPart>
    <w:docPart>
      <w:docPartPr>
        <w:name w:val="F73021FE14AB4B22834CF028633DC738"/>
        <w:category>
          <w:name w:val="General"/>
          <w:gallery w:val="placeholder"/>
        </w:category>
        <w:types>
          <w:type w:val="bbPlcHdr"/>
        </w:types>
        <w:behaviors>
          <w:behavior w:val="content"/>
        </w:behaviors>
        <w:guid w:val="{B6B346BF-4AA1-4AAF-9285-2CD741BF5C21}"/>
      </w:docPartPr>
      <w:docPartBody>
        <w:p w:rsidR="000E4B6A" w:rsidRDefault="00695A06" w:rsidP="00695A06">
          <w:pPr>
            <w:pStyle w:val="F73021FE14AB4B22834CF028633DC7389"/>
          </w:pPr>
          <w:r>
            <w:rPr>
              <w:rStyle w:val="PlaceholderText"/>
            </w:rPr>
            <w:t>Enter the issue or problem noted</w:t>
          </w:r>
          <w:r w:rsidRPr="009F6058">
            <w:rPr>
              <w:rStyle w:val="PlaceholderText"/>
            </w:rPr>
            <w:t>.</w:t>
          </w:r>
        </w:p>
      </w:docPartBody>
    </w:docPart>
    <w:docPart>
      <w:docPartPr>
        <w:name w:val="8EB0B45AEE164B54A0FB763910786DB6"/>
        <w:category>
          <w:name w:val="General"/>
          <w:gallery w:val="placeholder"/>
        </w:category>
        <w:types>
          <w:type w:val="bbPlcHdr"/>
        </w:types>
        <w:behaviors>
          <w:behavior w:val="content"/>
        </w:behaviors>
        <w:guid w:val="{DA23F646-EB70-4343-A259-3972686BBDC1}"/>
      </w:docPartPr>
      <w:docPartBody>
        <w:p w:rsidR="000E4B6A" w:rsidRDefault="00695A06" w:rsidP="00695A06">
          <w:pPr>
            <w:pStyle w:val="8EB0B45AEE164B54A0FB763910786DB69"/>
          </w:pPr>
          <w:r>
            <w:rPr>
              <w:rStyle w:val="PlaceholderText"/>
            </w:rPr>
            <w:t>Enter the measures taken to resolve the issue or problem, and the outcome</w:t>
          </w:r>
          <w:r w:rsidRPr="009F6058">
            <w:rPr>
              <w:rStyle w:val="PlaceholderText"/>
            </w:rPr>
            <w:t>.</w:t>
          </w:r>
        </w:p>
      </w:docPartBody>
    </w:docPart>
    <w:docPart>
      <w:docPartPr>
        <w:name w:val="B5B5A68F025F4DD397FE7A8473260932"/>
        <w:category>
          <w:name w:val="General"/>
          <w:gallery w:val="placeholder"/>
        </w:category>
        <w:types>
          <w:type w:val="bbPlcHdr"/>
        </w:types>
        <w:behaviors>
          <w:behavior w:val="content"/>
        </w:behaviors>
        <w:guid w:val="{5BF6D9BC-8534-4285-84D9-A6508087BD71}"/>
      </w:docPartPr>
      <w:docPartBody>
        <w:p w:rsidR="000E4B6A" w:rsidRDefault="00695A06" w:rsidP="00695A06">
          <w:pPr>
            <w:pStyle w:val="B5B5A68F025F4DD397FE7A84732609329"/>
          </w:pPr>
          <w:r>
            <w:rPr>
              <w:rStyle w:val="PlaceholderText"/>
            </w:rPr>
            <w:t>Enter the measures taken to resolve the issue or problem, and the outcome</w:t>
          </w:r>
          <w:r w:rsidRPr="009F6058">
            <w:rPr>
              <w:rStyle w:val="PlaceholderText"/>
            </w:rPr>
            <w:t>.</w:t>
          </w:r>
        </w:p>
      </w:docPartBody>
    </w:docPart>
    <w:docPart>
      <w:docPartPr>
        <w:name w:val="70E876B96A2D44738B18C04A200FC9D9"/>
        <w:category>
          <w:name w:val="General"/>
          <w:gallery w:val="placeholder"/>
        </w:category>
        <w:types>
          <w:type w:val="bbPlcHdr"/>
        </w:types>
        <w:behaviors>
          <w:behavior w:val="content"/>
        </w:behaviors>
        <w:guid w:val="{D7F649EB-8BAE-46AB-A8EA-B82CA4715886}"/>
      </w:docPartPr>
      <w:docPartBody>
        <w:p w:rsidR="000E4B6A" w:rsidRDefault="00695A06" w:rsidP="00695A06">
          <w:pPr>
            <w:pStyle w:val="70E876B96A2D44738B18C04A200FC9D99"/>
          </w:pPr>
          <w:r>
            <w:rPr>
              <w:rStyle w:val="PlaceholderText"/>
            </w:rPr>
            <w:t>Enter the measures taken to resolve the issue or problem, and the outcome</w:t>
          </w:r>
          <w:r w:rsidRPr="009F6058">
            <w:rPr>
              <w:rStyle w:val="PlaceholderText"/>
            </w:rPr>
            <w:t>.</w:t>
          </w:r>
        </w:p>
      </w:docPartBody>
    </w:docPart>
    <w:docPart>
      <w:docPartPr>
        <w:name w:val="363932EE9C864B81841D20E6B4C91F92"/>
        <w:category>
          <w:name w:val="General"/>
          <w:gallery w:val="placeholder"/>
        </w:category>
        <w:types>
          <w:type w:val="bbPlcHdr"/>
        </w:types>
        <w:behaviors>
          <w:behavior w:val="content"/>
        </w:behaviors>
        <w:guid w:val="{B6CC36D1-7656-40CA-92D1-42687947D2E5}"/>
      </w:docPartPr>
      <w:docPartBody>
        <w:p w:rsidR="000E4B6A" w:rsidRDefault="00695A06" w:rsidP="00695A06">
          <w:pPr>
            <w:pStyle w:val="363932EE9C864B81841D20E6B4C91F929"/>
          </w:pPr>
          <w:r>
            <w:rPr>
              <w:rStyle w:val="PlaceholderText"/>
            </w:rPr>
            <w:t>Enter the measures taken to resolve the issue or problem, and the outcome</w:t>
          </w:r>
          <w:r w:rsidRPr="009F6058">
            <w:rPr>
              <w:rStyle w:val="PlaceholderText"/>
            </w:rPr>
            <w:t>.</w:t>
          </w:r>
        </w:p>
      </w:docPartBody>
    </w:docPart>
    <w:docPart>
      <w:docPartPr>
        <w:name w:val="7A0A61E437E140FCB45CCDBFBCE0DEAD"/>
        <w:category>
          <w:name w:val="General"/>
          <w:gallery w:val="placeholder"/>
        </w:category>
        <w:types>
          <w:type w:val="bbPlcHdr"/>
        </w:types>
        <w:behaviors>
          <w:behavior w:val="content"/>
        </w:behaviors>
        <w:guid w:val="{55F93AA6-AECA-493F-AF63-B4B304423BC4}"/>
      </w:docPartPr>
      <w:docPartBody>
        <w:p w:rsidR="000E4B6A" w:rsidRDefault="00695A06" w:rsidP="00695A06">
          <w:pPr>
            <w:pStyle w:val="7A0A61E437E140FCB45CCDBFBCE0DEAD7"/>
          </w:pPr>
          <w:r>
            <w:rPr>
              <w:rStyle w:val="PlaceholderText"/>
            </w:rPr>
            <w:t>Enter the date this report was signed</w:t>
          </w:r>
          <w:r w:rsidRPr="009F6058">
            <w:rPr>
              <w:rStyle w:val="PlaceholderText"/>
            </w:rPr>
            <w:t>.</w:t>
          </w:r>
        </w:p>
      </w:docPartBody>
    </w:docPart>
    <w:docPart>
      <w:docPartPr>
        <w:name w:val="C8A48797430343029CA5170236C30100"/>
        <w:category>
          <w:name w:val="General"/>
          <w:gallery w:val="placeholder"/>
        </w:category>
        <w:types>
          <w:type w:val="bbPlcHdr"/>
        </w:types>
        <w:behaviors>
          <w:behavior w:val="content"/>
        </w:behaviors>
        <w:guid w:val="{F6CD33E7-4204-420B-9512-DDB054CEA7E8}"/>
      </w:docPartPr>
      <w:docPartBody>
        <w:p w:rsidR="000E4B6A" w:rsidRDefault="00695A06" w:rsidP="00695A06">
          <w:pPr>
            <w:pStyle w:val="C8A48797430343029CA5170236C301006"/>
          </w:pPr>
          <w:r>
            <w:rPr>
              <w:rStyle w:val="PlaceholderText"/>
            </w:rPr>
            <w:t>Enter the date this report was signed</w:t>
          </w:r>
          <w:r w:rsidRPr="009F6058">
            <w:rPr>
              <w:rStyle w:val="PlaceholderText"/>
            </w:rPr>
            <w:t>.</w:t>
          </w:r>
        </w:p>
      </w:docPartBody>
    </w:docPart>
    <w:docPart>
      <w:docPartPr>
        <w:name w:val="90639C1EF501427496156D6817D6F9E4"/>
        <w:category>
          <w:name w:val="General"/>
          <w:gallery w:val="placeholder"/>
        </w:category>
        <w:types>
          <w:type w:val="bbPlcHdr"/>
        </w:types>
        <w:behaviors>
          <w:behavior w:val="content"/>
        </w:behaviors>
        <w:guid w:val="{753E9A67-D51E-4A96-ABF0-D809BBE13781}"/>
      </w:docPartPr>
      <w:docPartBody>
        <w:p w:rsidR="000E4B6A" w:rsidRDefault="00695A06" w:rsidP="00695A06">
          <w:pPr>
            <w:pStyle w:val="90639C1EF501427496156D6817D6F9E46"/>
          </w:pPr>
          <w:r>
            <w:rPr>
              <w:rStyle w:val="PlaceholderText"/>
            </w:rPr>
            <w:t>Enter the date this report was signed</w:t>
          </w:r>
          <w:r w:rsidRPr="009F6058">
            <w:rPr>
              <w:rStyle w:val="PlaceholderText"/>
            </w:rPr>
            <w:t>.</w:t>
          </w:r>
        </w:p>
      </w:docPartBody>
    </w:docPart>
    <w:docPart>
      <w:docPartPr>
        <w:name w:val="96B90783164341A499E0A285A31D8720"/>
        <w:category>
          <w:name w:val="General"/>
          <w:gallery w:val="placeholder"/>
        </w:category>
        <w:types>
          <w:type w:val="bbPlcHdr"/>
        </w:types>
        <w:behaviors>
          <w:behavior w:val="content"/>
        </w:behaviors>
        <w:guid w:val="{C343BE68-0113-4C4C-BF0E-ED0AF64FCD12}"/>
      </w:docPartPr>
      <w:docPartBody>
        <w:p w:rsidR="000E4B6A" w:rsidRDefault="00695A06" w:rsidP="00695A06">
          <w:pPr>
            <w:pStyle w:val="96B90783164341A499E0A285A31D87206"/>
          </w:pPr>
          <w:r>
            <w:rPr>
              <w:rStyle w:val="PlaceholderText"/>
            </w:rPr>
            <w:t>Enter the date this report was signed</w:t>
          </w:r>
          <w:r w:rsidRPr="009F6058">
            <w:rPr>
              <w:rStyle w:val="PlaceholderText"/>
            </w:rPr>
            <w:t>.</w:t>
          </w:r>
        </w:p>
      </w:docPartBody>
    </w:docPart>
    <w:docPart>
      <w:docPartPr>
        <w:name w:val="546FF726541240A498CAA11A4CC9948B"/>
        <w:category>
          <w:name w:val="General"/>
          <w:gallery w:val="placeholder"/>
        </w:category>
        <w:types>
          <w:type w:val="bbPlcHdr"/>
        </w:types>
        <w:behaviors>
          <w:behavior w:val="content"/>
        </w:behaviors>
        <w:guid w:val="{5E6A86FA-3078-4858-8053-4675F06B92CC}"/>
      </w:docPartPr>
      <w:docPartBody>
        <w:p w:rsidR="000E4B6A" w:rsidRDefault="00695A06" w:rsidP="00695A06">
          <w:pPr>
            <w:pStyle w:val="546FF726541240A498CAA11A4CC9948B6"/>
          </w:pPr>
          <w:r>
            <w:rPr>
              <w:rStyle w:val="PlaceholderText"/>
            </w:rPr>
            <w:t>Enter the date this report was signed</w:t>
          </w:r>
          <w:r w:rsidRPr="009F6058">
            <w:rPr>
              <w:rStyle w:val="PlaceholderText"/>
            </w:rPr>
            <w:t>.</w:t>
          </w:r>
        </w:p>
      </w:docPartBody>
    </w:docPart>
    <w:docPart>
      <w:docPartPr>
        <w:name w:val="8C58F98F88D745E9A9029CEDB3F67882"/>
        <w:category>
          <w:name w:val="General"/>
          <w:gallery w:val="placeholder"/>
        </w:category>
        <w:types>
          <w:type w:val="bbPlcHdr"/>
        </w:types>
        <w:behaviors>
          <w:behavior w:val="content"/>
        </w:behaviors>
        <w:guid w:val="{84883B43-439E-40FF-85E0-0D4375958244}"/>
      </w:docPartPr>
      <w:docPartBody>
        <w:p w:rsidR="000E4B6A" w:rsidRDefault="00695A06" w:rsidP="00695A06">
          <w:pPr>
            <w:pStyle w:val="8C58F98F88D745E9A9029CEDB3F678825"/>
          </w:pPr>
          <w:r>
            <w:rPr>
              <w:rStyle w:val="PlaceholderText"/>
            </w:rPr>
            <w:t>Enter the supervisor’s comments.</w:t>
          </w:r>
        </w:p>
      </w:docPartBody>
    </w:docPart>
    <w:docPart>
      <w:docPartPr>
        <w:name w:val="F4444DB13EA94D2FA76DD9A1D0556424"/>
        <w:category>
          <w:name w:val="General"/>
          <w:gallery w:val="placeholder"/>
        </w:category>
        <w:types>
          <w:type w:val="bbPlcHdr"/>
        </w:types>
        <w:behaviors>
          <w:behavior w:val="content"/>
        </w:behaviors>
        <w:guid w:val="{6B192977-0845-4055-96CE-42CED489C6AB}"/>
      </w:docPartPr>
      <w:docPartBody>
        <w:p w:rsidR="000E4B6A" w:rsidRDefault="00695A06" w:rsidP="00695A06">
          <w:pPr>
            <w:pStyle w:val="F4444DB13EA94D2FA76DD9A1D05564245"/>
          </w:pPr>
          <w:r>
            <w:rPr>
              <w:rStyle w:val="PlaceholderText"/>
            </w:rPr>
            <w:t>Enter the supervisor’s comments.</w:t>
          </w:r>
        </w:p>
      </w:docPartBody>
    </w:docPart>
    <w:docPart>
      <w:docPartPr>
        <w:name w:val="07619CB207E14EC480B3CF9869AC756A"/>
        <w:category>
          <w:name w:val="General"/>
          <w:gallery w:val="placeholder"/>
        </w:category>
        <w:types>
          <w:type w:val="bbPlcHdr"/>
        </w:types>
        <w:behaviors>
          <w:behavior w:val="content"/>
        </w:behaviors>
        <w:guid w:val="{7480675A-EF38-4073-8D8F-21832928D3CC}"/>
      </w:docPartPr>
      <w:docPartBody>
        <w:p w:rsidR="000E4B6A" w:rsidRDefault="00695A06" w:rsidP="00695A06">
          <w:pPr>
            <w:pStyle w:val="07619CB207E14EC480B3CF9869AC756A4"/>
          </w:pPr>
          <w:r>
            <w:rPr>
              <w:rStyle w:val="PlaceholderText"/>
            </w:rPr>
            <w:t>Enter the principal supervisor’s name.</w:t>
          </w:r>
        </w:p>
      </w:docPartBody>
    </w:docPart>
    <w:docPart>
      <w:docPartPr>
        <w:name w:val="2EDBCB60B9E74987B48E03829ABD1C38"/>
        <w:category>
          <w:name w:val="General"/>
          <w:gallery w:val="placeholder"/>
        </w:category>
        <w:types>
          <w:type w:val="bbPlcHdr"/>
        </w:types>
        <w:behaviors>
          <w:behavior w:val="content"/>
        </w:behaviors>
        <w:guid w:val="{D82E081B-F80A-47AF-B098-B72740D15268}"/>
      </w:docPartPr>
      <w:docPartBody>
        <w:p w:rsidR="000E4B6A" w:rsidRDefault="00695A06" w:rsidP="00695A06">
          <w:pPr>
            <w:pStyle w:val="2EDBCB60B9E74987B48E03829ABD1C384"/>
          </w:pPr>
          <w:r>
            <w:rPr>
              <w:rStyle w:val="PlaceholderText"/>
            </w:rPr>
            <w:t>Enter the supervisee’s response (for final reports only).</w:t>
          </w:r>
        </w:p>
      </w:docPartBody>
    </w:docPart>
    <w:docPart>
      <w:docPartPr>
        <w:name w:val="1040FDE4018842CEA3D10BB3E2792C2F"/>
        <w:category>
          <w:name w:val="General"/>
          <w:gallery w:val="placeholder"/>
        </w:category>
        <w:types>
          <w:type w:val="bbPlcHdr"/>
        </w:types>
        <w:behaviors>
          <w:behavior w:val="content"/>
        </w:behaviors>
        <w:guid w:val="{26EDF6F8-64E1-4EEA-AA48-8082ECDF6BD9}"/>
      </w:docPartPr>
      <w:docPartBody>
        <w:p w:rsidR="000E4B6A" w:rsidRDefault="00695A06" w:rsidP="00695A06">
          <w:pPr>
            <w:pStyle w:val="1040FDE4018842CEA3D10BB3E2792C2F2"/>
          </w:pPr>
          <w:r>
            <w:rPr>
              <w:rStyle w:val="PlaceholderText"/>
            </w:rPr>
            <w:t>Enter the supervisee’s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688"/>
    <w:rsid w:val="000E4B6A"/>
    <w:rsid w:val="00451930"/>
    <w:rsid w:val="004906EB"/>
    <w:rsid w:val="005C1688"/>
    <w:rsid w:val="00695A06"/>
    <w:rsid w:val="00F82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695A06"/>
    <w:rPr>
      <w:color w:val="808080"/>
    </w:rPr>
  </w:style>
  <w:style w:type="paragraph" w:customStyle="1" w:styleId="40FA3820E11E4848B93698DEEE798402">
    <w:name w:val="40FA3820E11E4848B93698DEEE798402"/>
    <w:rsid w:val="005C1688"/>
  </w:style>
  <w:style w:type="paragraph" w:customStyle="1" w:styleId="3DBA2B5740E343F997A8FFE91412F21F">
    <w:name w:val="3DBA2B5740E343F997A8FFE91412F21F"/>
    <w:rsid w:val="005C1688"/>
  </w:style>
  <w:style w:type="paragraph" w:customStyle="1" w:styleId="8B1B75F4128C40AAA20543C20D8CEB68">
    <w:name w:val="8B1B75F4128C40AAA20543C20D8CEB68"/>
    <w:rsid w:val="005C1688"/>
  </w:style>
  <w:style w:type="paragraph" w:customStyle="1" w:styleId="B93A57907C4A4872B36EC8E7919DCE61">
    <w:name w:val="B93A57907C4A4872B36EC8E7919DCE61"/>
    <w:rsid w:val="005C1688"/>
  </w:style>
  <w:style w:type="paragraph" w:customStyle="1" w:styleId="4D2C22668C8848F3BE00B7D1F1F5EBC4">
    <w:name w:val="4D2C22668C8848F3BE00B7D1F1F5EBC4"/>
    <w:rsid w:val="005C1688"/>
  </w:style>
  <w:style w:type="paragraph" w:customStyle="1" w:styleId="407A5C0FE40A4AB6B0CD0840353B0516">
    <w:name w:val="407A5C0FE40A4AB6B0CD0840353B0516"/>
    <w:rsid w:val="005C1688"/>
  </w:style>
  <w:style w:type="paragraph" w:customStyle="1" w:styleId="A5E7E582B4964FA9BCC39E86A022FAF7">
    <w:name w:val="A5E7E582B4964FA9BCC39E86A022FAF7"/>
    <w:rsid w:val="005C1688"/>
  </w:style>
  <w:style w:type="paragraph" w:customStyle="1" w:styleId="748585934C1C4CB7A7BCA1D18852E041">
    <w:name w:val="748585934C1C4CB7A7BCA1D18852E041"/>
    <w:rsid w:val="005C1688"/>
  </w:style>
  <w:style w:type="paragraph" w:customStyle="1" w:styleId="5A037CA63ECD4C9E956B573AA3398296">
    <w:name w:val="5A037CA63ECD4C9E956B573AA3398296"/>
    <w:rsid w:val="005C1688"/>
  </w:style>
  <w:style w:type="paragraph" w:customStyle="1" w:styleId="ACB06D6DC7314837AFB9D933AFF9FD15">
    <w:name w:val="ACB06D6DC7314837AFB9D933AFF9FD15"/>
    <w:rsid w:val="005C1688"/>
  </w:style>
  <w:style w:type="paragraph" w:customStyle="1" w:styleId="3F70A9ABB6BF41AEAAD4D1EA1BCB4FBA">
    <w:name w:val="3F70A9ABB6BF41AEAAD4D1EA1BCB4FBA"/>
    <w:rsid w:val="005C1688"/>
  </w:style>
  <w:style w:type="paragraph" w:customStyle="1" w:styleId="9D602CEB71EA444AB05C0981869949AD">
    <w:name w:val="9D602CEB71EA444AB05C0981869949AD"/>
    <w:rsid w:val="005C1688"/>
  </w:style>
  <w:style w:type="paragraph" w:customStyle="1" w:styleId="678110DBBC3D4124A8072E56C04BED1E">
    <w:name w:val="678110DBBC3D4124A8072E56C04BED1E"/>
    <w:rsid w:val="005C1688"/>
  </w:style>
  <w:style w:type="paragraph" w:customStyle="1" w:styleId="E9D96715B4D8453183B89F690D0B49A1">
    <w:name w:val="E9D96715B4D8453183B89F690D0B49A1"/>
    <w:rsid w:val="005C1688"/>
  </w:style>
  <w:style w:type="paragraph" w:customStyle="1" w:styleId="1FFF1C432CAF48CABBC1070D31F066BE">
    <w:name w:val="1FFF1C432CAF48CABBC1070D31F066BE"/>
    <w:rsid w:val="005C1688"/>
  </w:style>
  <w:style w:type="paragraph" w:customStyle="1" w:styleId="2FA48796911A4E38A9A309ECA5E09778">
    <w:name w:val="2FA48796911A4E38A9A309ECA5E09778"/>
    <w:rsid w:val="005C1688"/>
  </w:style>
  <w:style w:type="paragraph" w:customStyle="1" w:styleId="6AF833E0C04A47C38D38541E70387B0B">
    <w:name w:val="6AF833E0C04A47C38D38541E70387B0B"/>
    <w:rsid w:val="005C1688"/>
  </w:style>
  <w:style w:type="paragraph" w:customStyle="1" w:styleId="0EC42F8CB8FC4505BA06AAD02811832B">
    <w:name w:val="0EC42F8CB8FC4505BA06AAD02811832B"/>
    <w:rsid w:val="005C1688"/>
  </w:style>
  <w:style w:type="paragraph" w:customStyle="1" w:styleId="824245229FB44F25BE5F1124979A0EE2">
    <w:name w:val="824245229FB44F25BE5F1124979A0EE2"/>
    <w:rsid w:val="005C1688"/>
  </w:style>
  <w:style w:type="paragraph" w:customStyle="1" w:styleId="3CC14B328FAA4549BF3B4EEB763589A0">
    <w:name w:val="3CC14B328FAA4549BF3B4EEB763589A0"/>
    <w:rsid w:val="005C1688"/>
  </w:style>
  <w:style w:type="paragraph" w:customStyle="1" w:styleId="87B000104F7741049C8722C6B5E9418B">
    <w:name w:val="87B000104F7741049C8722C6B5E9418B"/>
    <w:rsid w:val="005C1688"/>
  </w:style>
  <w:style w:type="paragraph" w:customStyle="1" w:styleId="CCA4A8FE563147ECA5E98914A43C85D8">
    <w:name w:val="CCA4A8FE563147ECA5E98914A43C85D8"/>
    <w:rsid w:val="005C1688"/>
  </w:style>
  <w:style w:type="paragraph" w:customStyle="1" w:styleId="EC0824EE3DAD40BEBB933ABD485B0C66">
    <w:name w:val="EC0824EE3DAD40BEBB933ABD485B0C66"/>
    <w:rsid w:val="005C1688"/>
  </w:style>
  <w:style w:type="paragraph" w:customStyle="1" w:styleId="EAA6797C0DE149CFB5525B99211BD7B4">
    <w:name w:val="EAA6797C0DE149CFB5525B99211BD7B4"/>
    <w:rsid w:val="005C1688"/>
  </w:style>
  <w:style w:type="paragraph" w:customStyle="1" w:styleId="D78ADC516C7F435688B7A2A1B4D2FBD3">
    <w:name w:val="D78ADC516C7F435688B7A2A1B4D2FBD3"/>
    <w:rsid w:val="005C1688"/>
  </w:style>
  <w:style w:type="paragraph" w:customStyle="1" w:styleId="FB14FD2D37414B23B956F2EA1F12D885">
    <w:name w:val="FB14FD2D37414B23B956F2EA1F12D885"/>
    <w:rsid w:val="005C1688"/>
  </w:style>
  <w:style w:type="paragraph" w:customStyle="1" w:styleId="141892C055974B2D9164C06D125A0C60">
    <w:name w:val="141892C055974B2D9164C06D125A0C60"/>
    <w:rsid w:val="005C1688"/>
  </w:style>
  <w:style w:type="paragraph" w:customStyle="1" w:styleId="7F85E43DC1F44E4AB470BFE330B12E2F">
    <w:name w:val="7F85E43DC1F44E4AB470BFE330B12E2F"/>
    <w:rsid w:val="005C1688"/>
  </w:style>
  <w:style w:type="paragraph" w:customStyle="1" w:styleId="FFA0AAE2F35B460D91AD591DA3F72461">
    <w:name w:val="FFA0AAE2F35B460D91AD591DA3F72461"/>
    <w:rsid w:val="005C1688"/>
  </w:style>
  <w:style w:type="paragraph" w:customStyle="1" w:styleId="82F545F80E6E415DA11719839441710A">
    <w:name w:val="82F545F80E6E415DA11719839441710A"/>
    <w:rsid w:val="005C1688"/>
  </w:style>
  <w:style w:type="paragraph" w:customStyle="1" w:styleId="9AE7C719CE824D258611C01FC4A38E4C">
    <w:name w:val="9AE7C719CE824D258611C01FC4A38E4C"/>
    <w:rsid w:val="005C1688"/>
  </w:style>
  <w:style w:type="paragraph" w:customStyle="1" w:styleId="DB8CB29DF32E43F78D5808C6A077E328">
    <w:name w:val="DB8CB29DF32E43F78D5808C6A077E328"/>
    <w:rsid w:val="005C1688"/>
  </w:style>
  <w:style w:type="paragraph" w:customStyle="1" w:styleId="F3EA26BD273C4349B06A64C1FD063A23">
    <w:name w:val="F3EA26BD273C4349B06A64C1FD063A23"/>
    <w:rsid w:val="005C1688"/>
  </w:style>
  <w:style w:type="paragraph" w:customStyle="1" w:styleId="E52A104811FB4015AE77AB9D705C3EB4">
    <w:name w:val="E52A104811FB4015AE77AB9D705C3EB4"/>
    <w:rsid w:val="005C1688"/>
  </w:style>
  <w:style w:type="paragraph" w:customStyle="1" w:styleId="88E8CBF1675642B195FCDFB318FE66E7">
    <w:name w:val="88E8CBF1675642B195FCDFB318FE66E7"/>
    <w:rsid w:val="005C1688"/>
  </w:style>
  <w:style w:type="paragraph" w:customStyle="1" w:styleId="FCDC800E8AD7477C8D448295B343CB50">
    <w:name w:val="FCDC800E8AD7477C8D448295B343CB50"/>
    <w:rsid w:val="005C1688"/>
  </w:style>
  <w:style w:type="paragraph" w:customStyle="1" w:styleId="D3A41A09849D4063A416012C99FD0791">
    <w:name w:val="D3A41A09849D4063A416012C99FD0791"/>
    <w:rsid w:val="005C1688"/>
  </w:style>
  <w:style w:type="paragraph" w:customStyle="1" w:styleId="A0C17D1DC16F42A2B54119FBE7527F30">
    <w:name w:val="A0C17D1DC16F42A2B54119FBE7527F30"/>
    <w:rsid w:val="005C1688"/>
  </w:style>
  <w:style w:type="paragraph" w:customStyle="1" w:styleId="77EF73710E02472899BAE5257A1AD325">
    <w:name w:val="77EF73710E02472899BAE5257A1AD325"/>
    <w:rsid w:val="005C1688"/>
  </w:style>
  <w:style w:type="paragraph" w:customStyle="1" w:styleId="ACA34A1A5C2A42F4BDB757792E984F75">
    <w:name w:val="ACA34A1A5C2A42F4BDB757792E984F75"/>
    <w:rsid w:val="00451930"/>
  </w:style>
  <w:style w:type="paragraph" w:customStyle="1" w:styleId="0ED1A945D05E4FD8979CC40C6280A49B">
    <w:name w:val="0ED1A945D05E4FD8979CC40C6280A49B"/>
    <w:rsid w:val="00451930"/>
  </w:style>
  <w:style w:type="paragraph" w:customStyle="1" w:styleId="BBF785C152AC4DBD8616A44D0B69653E">
    <w:name w:val="BBF785C152AC4DBD8616A44D0B69653E"/>
    <w:rsid w:val="00451930"/>
  </w:style>
  <w:style w:type="paragraph" w:customStyle="1" w:styleId="A9622A303FAD4B69A880F9747639E34C">
    <w:name w:val="A9622A303FAD4B69A880F9747639E34C"/>
    <w:rsid w:val="00451930"/>
  </w:style>
  <w:style w:type="paragraph" w:customStyle="1" w:styleId="93584707C1C44103B86D603B09CC02F5">
    <w:name w:val="93584707C1C44103B86D603B09CC02F5"/>
    <w:rsid w:val="00451930"/>
  </w:style>
  <w:style w:type="paragraph" w:customStyle="1" w:styleId="1A1ECB0C5D37448BB2C2462DC0E5BD17">
    <w:name w:val="1A1ECB0C5D37448BB2C2462DC0E5BD17"/>
    <w:rsid w:val="00451930"/>
  </w:style>
  <w:style w:type="paragraph" w:customStyle="1" w:styleId="40FA3820E11E4848B93698DEEE7984021">
    <w:name w:val="40FA3820E11E4848B93698DEEE7984021"/>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
    <w:name w:val="3DBA2B5740E343F997A8FFE91412F21F1"/>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
    <w:name w:val="8B1B75F4128C40AAA20543C20D8CEB681"/>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
    <w:name w:val="B93A57907C4A4872B36EC8E7919DCE611"/>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
    <w:name w:val="4D2C22668C8848F3BE00B7D1F1F5EBC41"/>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
    <w:name w:val="407A5C0FE40A4AB6B0CD0840353B05161"/>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
    <w:name w:val="A5E7E582B4964FA9BCC39E86A022FAF71"/>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
    <w:name w:val="748585934C1C4CB7A7BCA1D18852E0411"/>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
    <w:name w:val="5A037CA63ECD4C9E956B573AA33982961"/>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
    <w:name w:val="ACB06D6DC7314837AFB9D933AFF9FD151"/>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
    <w:name w:val="A9622A303FAD4B69A880F9747639E34C1"/>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
    <w:name w:val="93584707C1C44103B86D603B09CC02F51"/>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
    <w:name w:val="1A1ECB0C5D37448BB2C2462DC0E5BD171"/>
    <w:rsid w:val="00451930"/>
    <w:pPr>
      <w:spacing w:before="120" w:after="60" w:line="240" w:lineRule="auto"/>
    </w:pPr>
    <w:rPr>
      <w:rFonts w:ascii="Arial" w:eastAsia="Cambria" w:hAnsi="Arial" w:cs="Times New Roman"/>
      <w:sz w:val="20"/>
      <w:szCs w:val="24"/>
      <w:lang w:eastAsia="en-US"/>
    </w:rPr>
  </w:style>
  <w:style w:type="paragraph" w:customStyle="1" w:styleId="3F70A9ABB6BF41AEAAD4D1EA1BCB4FBA1">
    <w:name w:val="3F70A9ABB6BF41AEAAD4D1EA1BCB4FBA1"/>
    <w:rsid w:val="00451930"/>
    <w:pPr>
      <w:spacing w:before="120" w:after="60" w:line="240" w:lineRule="auto"/>
    </w:pPr>
    <w:rPr>
      <w:rFonts w:ascii="Arial" w:eastAsia="Cambria" w:hAnsi="Arial" w:cs="Times New Roman"/>
      <w:sz w:val="20"/>
      <w:szCs w:val="24"/>
      <w:lang w:eastAsia="en-US"/>
    </w:rPr>
  </w:style>
  <w:style w:type="paragraph" w:customStyle="1" w:styleId="9D602CEB71EA444AB05C0981869949AD1">
    <w:name w:val="9D602CEB71EA444AB05C0981869949AD1"/>
    <w:rsid w:val="00451930"/>
    <w:pPr>
      <w:spacing w:before="120" w:after="60" w:line="240" w:lineRule="auto"/>
    </w:pPr>
    <w:rPr>
      <w:rFonts w:ascii="Arial" w:eastAsia="Cambria" w:hAnsi="Arial" w:cs="Times New Roman"/>
      <w:sz w:val="20"/>
      <w:szCs w:val="24"/>
      <w:lang w:eastAsia="en-US"/>
    </w:rPr>
  </w:style>
  <w:style w:type="paragraph" w:customStyle="1" w:styleId="678110DBBC3D4124A8072E56C04BED1E1">
    <w:name w:val="678110DBBC3D4124A8072E56C04BED1E1"/>
    <w:rsid w:val="00451930"/>
    <w:pPr>
      <w:spacing w:before="120" w:after="60" w:line="240" w:lineRule="auto"/>
    </w:pPr>
    <w:rPr>
      <w:rFonts w:ascii="Arial" w:eastAsia="Cambria" w:hAnsi="Arial" w:cs="Times New Roman"/>
      <w:sz w:val="20"/>
      <w:szCs w:val="24"/>
      <w:lang w:eastAsia="en-US"/>
    </w:rPr>
  </w:style>
  <w:style w:type="paragraph" w:customStyle="1" w:styleId="E9D96715B4D8453183B89F690D0B49A11">
    <w:name w:val="E9D96715B4D8453183B89F690D0B49A11"/>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
    <w:name w:val="1FFF1C432CAF48CABBC1070D31F066BE1"/>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
    <w:name w:val="2FA48796911A4E38A9A309ECA5E097781"/>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
    <w:name w:val="6AF833E0C04A47C38D38541E70387B0B1"/>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
    <w:name w:val="0EC42F8CB8FC4505BA06AAD02811832B1"/>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
    <w:name w:val="824245229FB44F25BE5F1124979A0EE21"/>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
    <w:name w:val="3CC14B328FAA4549BF3B4EEB763589A01"/>
    <w:rsid w:val="00451930"/>
    <w:pPr>
      <w:spacing w:before="120" w:after="60" w:line="240" w:lineRule="auto"/>
    </w:pPr>
    <w:rPr>
      <w:rFonts w:ascii="Arial" w:eastAsia="Cambria" w:hAnsi="Arial" w:cs="Times New Roman"/>
      <w:sz w:val="20"/>
      <w:szCs w:val="24"/>
      <w:lang w:eastAsia="en-US"/>
    </w:rPr>
  </w:style>
  <w:style w:type="paragraph" w:customStyle="1" w:styleId="87B000104F7741049C8722C6B5E9418B1">
    <w:name w:val="87B000104F7741049C8722C6B5E9418B1"/>
    <w:rsid w:val="00451930"/>
    <w:pPr>
      <w:spacing w:before="120" w:after="60" w:line="240" w:lineRule="auto"/>
    </w:pPr>
    <w:rPr>
      <w:rFonts w:ascii="Arial" w:eastAsia="Cambria" w:hAnsi="Arial" w:cs="Times New Roman"/>
      <w:sz w:val="20"/>
      <w:szCs w:val="24"/>
      <w:lang w:eastAsia="en-US"/>
    </w:rPr>
  </w:style>
  <w:style w:type="paragraph" w:customStyle="1" w:styleId="CCA4A8FE563147ECA5E98914A43C85D81">
    <w:name w:val="CCA4A8FE563147ECA5E98914A43C85D81"/>
    <w:rsid w:val="00451930"/>
    <w:pPr>
      <w:spacing w:before="120" w:after="60" w:line="240" w:lineRule="auto"/>
    </w:pPr>
    <w:rPr>
      <w:rFonts w:ascii="Arial" w:eastAsia="Cambria" w:hAnsi="Arial" w:cs="Times New Roman"/>
      <w:sz w:val="20"/>
      <w:szCs w:val="24"/>
      <w:lang w:eastAsia="en-US"/>
    </w:rPr>
  </w:style>
  <w:style w:type="paragraph" w:customStyle="1" w:styleId="EC0824EE3DAD40BEBB933ABD485B0C661">
    <w:name w:val="EC0824EE3DAD40BEBB933ABD485B0C661"/>
    <w:rsid w:val="00451930"/>
    <w:pPr>
      <w:spacing w:before="120" w:after="60" w:line="240" w:lineRule="auto"/>
    </w:pPr>
    <w:rPr>
      <w:rFonts w:ascii="Arial" w:eastAsia="Cambria" w:hAnsi="Arial" w:cs="Times New Roman"/>
      <w:sz w:val="20"/>
      <w:szCs w:val="24"/>
      <w:lang w:eastAsia="en-US"/>
    </w:rPr>
  </w:style>
  <w:style w:type="paragraph" w:customStyle="1" w:styleId="EAA6797C0DE149CFB5525B99211BD7B41">
    <w:name w:val="EAA6797C0DE149CFB5525B99211BD7B41"/>
    <w:rsid w:val="00451930"/>
    <w:pPr>
      <w:spacing w:before="120" w:after="60" w:line="240" w:lineRule="auto"/>
    </w:pPr>
    <w:rPr>
      <w:rFonts w:ascii="Arial" w:eastAsia="Cambria" w:hAnsi="Arial" w:cs="Times New Roman"/>
      <w:sz w:val="20"/>
      <w:szCs w:val="24"/>
      <w:lang w:eastAsia="en-US"/>
    </w:rPr>
  </w:style>
  <w:style w:type="paragraph" w:customStyle="1" w:styleId="D78ADC516C7F435688B7A2A1B4D2FBD31">
    <w:name w:val="D78ADC516C7F435688B7A2A1B4D2FBD31"/>
    <w:rsid w:val="00451930"/>
    <w:pPr>
      <w:spacing w:before="120" w:after="60" w:line="240" w:lineRule="auto"/>
    </w:pPr>
    <w:rPr>
      <w:rFonts w:ascii="Arial" w:eastAsia="Cambria" w:hAnsi="Arial" w:cs="Times New Roman"/>
      <w:sz w:val="20"/>
      <w:szCs w:val="24"/>
      <w:lang w:eastAsia="en-US"/>
    </w:rPr>
  </w:style>
  <w:style w:type="paragraph" w:customStyle="1" w:styleId="FB14FD2D37414B23B956F2EA1F12D8851">
    <w:name w:val="FB14FD2D37414B23B956F2EA1F12D8851"/>
    <w:rsid w:val="00451930"/>
    <w:pPr>
      <w:spacing w:before="120" w:after="60" w:line="240" w:lineRule="auto"/>
    </w:pPr>
    <w:rPr>
      <w:rFonts w:ascii="Arial" w:eastAsia="Cambria" w:hAnsi="Arial" w:cs="Times New Roman"/>
      <w:sz w:val="20"/>
      <w:szCs w:val="24"/>
      <w:lang w:eastAsia="en-US"/>
    </w:rPr>
  </w:style>
  <w:style w:type="paragraph" w:customStyle="1" w:styleId="141892C055974B2D9164C06D125A0C601">
    <w:name w:val="141892C055974B2D9164C06D125A0C601"/>
    <w:rsid w:val="00451930"/>
    <w:pPr>
      <w:spacing w:before="120" w:after="60" w:line="240" w:lineRule="auto"/>
    </w:pPr>
    <w:rPr>
      <w:rFonts w:ascii="Arial" w:eastAsia="Cambria" w:hAnsi="Arial" w:cs="Times New Roman"/>
      <w:sz w:val="20"/>
      <w:szCs w:val="24"/>
      <w:lang w:eastAsia="en-US"/>
    </w:rPr>
  </w:style>
  <w:style w:type="paragraph" w:customStyle="1" w:styleId="7F85E43DC1F44E4AB470BFE330B12E2F1">
    <w:name w:val="7F85E43DC1F44E4AB470BFE330B12E2F1"/>
    <w:rsid w:val="00451930"/>
    <w:pPr>
      <w:spacing w:before="120" w:after="60" w:line="240" w:lineRule="auto"/>
    </w:pPr>
    <w:rPr>
      <w:rFonts w:ascii="Arial" w:eastAsia="Cambria" w:hAnsi="Arial" w:cs="Times New Roman"/>
      <w:sz w:val="20"/>
      <w:szCs w:val="24"/>
      <w:lang w:eastAsia="en-US"/>
    </w:rPr>
  </w:style>
  <w:style w:type="paragraph" w:customStyle="1" w:styleId="FFA0AAE2F35B460D91AD591DA3F724611">
    <w:name w:val="FFA0AAE2F35B460D91AD591DA3F724611"/>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
    <w:name w:val="82F545F80E6E415DA11719839441710A1"/>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
    <w:name w:val="9AE7C719CE824D258611C01FC4A38E4C1"/>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
    <w:name w:val="DB8CB29DF32E43F78D5808C6A077E3281"/>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
    <w:name w:val="F3EA26BD273C4349B06A64C1FD063A231"/>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
    <w:name w:val="E52A104811FB4015AE77AB9D705C3EB41"/>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
    <w:name w:val="88E8CBF1675642B195FCDFB318FE66E71"/>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
    <w:name w:val="FCDC800E8AD7477C8D448295B343CB501"/>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
    <w:name w:val="D3A41A09849D4063A416012C99FD07911"/>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
    <w:name w:val="A0C17D1DC16F42A2B54119FBE7527F301"/>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
    <w:name w:val="77EF73710E02472899BAE5257A1AD3251"/>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2">
    <w:name w:val="40FA3820E11E4848B93698DEEE7984022"/>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2">
    <w:name w:val="3DBA2B5740E343F997A8FFE91412F21F2"/>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2">
    <w:name w:val="8B1B75F4128C40AAA20543C20D8CEB682"/>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2">
    <w:name w:val="B93A57907C4A4872B36EC8E7919DCE612"/>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2">
    <w:name w:val="4D2C22668C8848F3BE00B7D1F1F5EBC42"/>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2">
    <w:name w:val="407A5C0FE40A4AB6B0CD0840353B05162"/>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2">
    <w:name w:val="A5E7E582B4964FA9BCC39E86A022FAF72"/>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2">
    <w:name w:val="748585934C1C4CB7A7BCA1D18852E0412"/>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2">
    <w:name w:val="5A037CA63ECD4C9E956B573AA33982962"/>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2">
    <w:name w:val="ACB06D6DC7314837AFB9D933AFF9FD152"/>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2">
    <w:name w:val="A9622A303FAD4B69A880F9747639E34C2"/>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2">
    <w:name w:val="93584707C1C44103B86D603B09CC02F52"/>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2">
    <w:name w:val="1A1ECB0C5D37448BB2C2462DC0E5BD172"/>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2">
    <w:name w:val="1FFF1C432CAF48CABBC1070D31F066BE2"/>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2">
    <w:name w:val="2FA48796911A4E38A9A309ECA5E097782"/>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2">
    <w:name w:val="6AF833E0C04A47C38D38541E70387B0B2"/>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2">
    <w:name w:val="0EC42F8CB8FC4505BA06AAD02811832B2"/>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2">
    <w:name w:val="824245229FB44F25BE5F1124979A0EE22"/>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2">
    <w:name w:val="3CC14B328FAA4549BF3B4EEB763589A02"/>
    <w:rsid w:val="00451930"/>
    <w:pPr>
      <w:spacing w:before="120" w:after="60" w:line="240" w:lineRule="auto"/>
    </w:pPr>
    <w:rPr>
      <w:rFonts w:ascii="Arial" w:eastAsia="Cambria" w:hAnsi="Arial" w:cs="Times New Roman"/>
      <w:sz w:val="20"/>
      <w:szCs w:val="24"/>
      <w:lang w:eastAsia="en-US"/>
    </w:rPr>
  </w:style>
  <w:style w:type="paragraph" w:customStyle="1" w:styleId="87B000104F7741049C8722C6B5E9418B2">
    <w:name w:val="87B000104F7741049C8722C6B5E9418B2"/>
    <w:rsid w:val="00451930"/>
    <w:pPr>
      <w:spacing w:before="120" w:after="60" w:line="240" w:lineRule="auto"/>
    </w:pPr>
    <w:rPr>
      <w:rFonts w:ascii="Arial" w:eastAsia="Cambria" w:hAnsi="Arial" w:cs="Times New Roman"/>
      <w:sz w:val="20"/>
      <w:szCs w:val="24"/>
      <w:lang w:eastAsia="en-US"/>
    </w:rPr>
  </w:style>
  <w:style w:type="paragraph" w:customStyle="1" w:styleId="CCA4A8FE563147ECA5E98914A43C85D82">
    <w:name w:val="CCA4A8FE563147ECA5E98914A43C85D82"/>
    <w:rsid w:val="00451930"/>
    <w:pPr>
      <w:spacing w:before="120" w:after="60" w:line="240" w:lineRule="auto"/>
    </w:pPr>
    <w:rPr>
      <w:rFonts w:ascii="Arial" w:eastAsia="Cambria" w:hAnsi="Arial" w:cs="Times New Roman"/>
      <w:sz w:val="20"/>
      <w:szCs w:val="24"/>
      <w:lang w:eastAsia="en-US"/>
    </w:rPr>
  </w:style>
  <w:style w:type="paragraph" w:customStyle="1" w:styleId="EC0824EE3DAD40BEBB933ABD485B0C662">
    <w:name w:val="EC0824EE3DAD40BEBB933ABD485B0C662"/>
    <w:rsid w:val="00451930"/>
    <w:pPr>
      <w:spacing w:before="120" w:after="60" w:line="240" w:lineRule="auto"/>
    </w:pPr>
    <w:rPr>
      <w:rFonts w:ascii="Arial" w:eastAsia="Cambria" w:hAnsi="Arial" w:cs="Times New Roman"/>
      <w:sz w:val="20"/>
      <w:szCs w:val="24"/>
      <w:lang w:eastAsia="en-US"/>
    </w:rPr>
  </w:style>
  <w:style w:type="paragraph" w:customStyle="1" w:styleId="EAA6797C0DE149CFB5525B99211BD7B42">
    <w:name w:val="EAA6797C0DE149CFB5525B99211BD7B42"/>
    <w:rsid w:val="00451930"/>
    <w:pPr>
      <w:spacing w:before="120" w:after="60" w:line="240" w:lineRule="auto"/>
    </w:pPr>
    <w:rPr>
      <w:rFonts w:ascii="Arial" w:eastAsia="Cambria" w:hAnsi="Arial" w:cs="Times New Roman"/>
      <w:sz w:val="20"/>
      <w:szCs w:val="24"/>
      <w:lang w:eastAsia="en-US"/>
    </w:rPr>
  </w:style>
  <w:style w:type="paragraph" w:customStyle="1" w:styleId="D78ADC516C7F435688B7A2A1B4D2FBD32">
    <w:name w:val="D78ADC516C7F435688B7A2A1B4D2FBD32"/>
    <w:rsid w:val="00451930"/>
    <w:pPr>
      <w:spacing w:before="120" w:after="60" w:line="240" w:lineRule="auto"/>
    </w:pPr>
    <w:rPr>
      <w:rFonts w:ascii="Arial" w:eastAsia="Cambria" w:hAnsi="Arial" w:cs="Times New Roman"/>
      <w:sz w:val="20"/>
      <w:szCs w:val="24"/>
      <w:lang w:eastAsia="en-US"/>
    </w:rPr>
  </w:style>
  <w:style w:type="paragraph" w:customStyle="1" w:styleId="FB14FD2D37414B23B956F2EA1F12D8852">
    <w:name w:val="FB14FD2D37414B23B956F2EA1F12D8852"/>
    <w:rsid w:val="00451930"/>
    <w:pPr>
      <w:spacing w:before="120" w:after="60" w:line="240" w:lineRule="auto"/>
    </w:pPr>
    <w:rPr>
      <w:rFonts w:ascii="Arial" w:eastAsia="Cambria" w:hAnsi="Arial" w:cs="Times New Roman"/>
      <w:sz w:val="20"/>
      <w:szCs w:val="24"/>
      <w:lang w:eastAsia="en-US"/>
    </w:rPr>
  </w:style>
  <w:style w:type="paragraph" w:customStyle="1" w:styleId="141892C055974B2D9164C06D125A0C602">
    <w:name w:val="141892C055974B2D9164C06D125A0C602"/>
    <w:rsid w:val="00451930"/>
    <w:pPr>
      <w:spacing w:before="120" w:after="60" w:line="240" w:lineRule="auto"/>
    </w:pPr>
    <w:rPr>
      <w:rFonts w:ascii="Arial" w:eastAsia="Cambria" w:hAnsi="Arial" w:cs="Times New Roman"/>
      <w:sz w:val="20"/>
      <w:szCs w:val="24"/>
      <w:lang w:eastAsia="en-US"/>
    </w:rPr>
  </w:style>
  <w:style w:type="paragraph" w:customStyle="1" w:styleId="7F85E43DC1F44E4AB470BFE330B12E2F2">
    <w:name w:val="7F85E43DC1F44E4AB470BFE330B12E2F2"/>
    <w:rsid w:val="00451930"/>
    <w:pPr>
      <w:spacing w:before="120" w:after="60" w:line="240" w:lineRule="auto"/>
    </w:pPr>
    <w:rPr>
      <w:rFonts w:ascii="Arial" w:eastAsia="Cambria" w:hAnsi="Arial" w:cs="Times New Roman"/>
      <w:sz w:val="20"/>
      <w:szCs w:val="24"/>
      <w:lang w:eastAsia="en-US"/>
    </w:rPr>
  </w:style>
  <w:style w:type="paragraph" w:customStyle="1" w:styleId="FFA0AAE2F35B460D91AD591DA3F724612">
    <w:name w:val="FFA0AAE2F35B460D91AD591DA3F724612"/>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2">
    <w:name w:val="82F545F80E6E415DA11719839441710A2"/>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2">
    <w:name w:val="9AE7C719CE824D258611C01FC4A38E4C2"/>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2">
    <w:name w:val="DB8CB29DF32E43F78D5808C6A077E3282"/>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2">
    <w:name w:val="F3EA26BD273C4349B06A64C1FD063A232"/>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2">
    <w:name w:val="E52A104811FB4015AE77AB9D705C3EB42"/>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2">
    <w:name w:val="88E8CBF1675642B195FCDFB318FE66E72"/>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2">
    <w:name w:val="FCDC800E8AD7477C8D448295B343CB502"/>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2">
    <w:name w:val="D3A41A09849D4063A416012C99FD07912"/>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2">
    <w:name w:val="A0C17D1DC16F42A2B54119FBE7527F302"/>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2">
    <w:name w:val="77EF73710E02472899BAE5257A1AD3252"/>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3">
    <w:name w:val="40FA3820E11E4848B93698DEEE7984023"/>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3">
    <w:name w:val="3DBA2B5740E343F997A8FFE91412F21F3"/>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3">
    <w:name w:val="8B1B75F4128C40AAA20543C20D8CEB683"/>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3">
    <w:name w:val="B93A57907C4A4872B36EC8E7919DCE613"/>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3">
    <w:name w:val="4D2C22668C8848F3BE00B7D1F1F5EBC43"/>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3">
    <w:name w:val="407A5C0FE40A4AB6B0CD0840353B05163"/>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3">
    <w:name w:val="A5E7E582B4964FA9BCC39E86A022FAF73"/>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3">
    <w:name w:val="748585934C1C4CB7A7BCA1D18852E0413"/>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3">
    <w:name w:val="5A037CA63ECD4C9E956B573AA33982963"/>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3">
    <w:name w:val="ACB06D6DC7314837AFB9D933AFF9FD153"/>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3">
    <w:name w:val="A9622A303FAD4B69A880F9747639E34C3"/>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3">
    <w:name w:val="93584707C1C44103B86D603B09CC02F53"/>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3">
    <w:name w:val="1A1ECB0C5D37448BB2C2462DC0E5BD173"/>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3">
    <w:name w:val="1FFF1C432CAF48CABBC1070D31F066BE3"/>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3">
    <w:name w:val="2FA48796911A4E38A9A309ECA5E097783"/>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3">
    <w:name w:val="6AF833E0C04A47C38D38541E70387B0B3"/>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3">
    <w:name w:val="0EC42F8CB8FC4505BA06AAD02811832B3"/>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3">
    <w:name w:val="824245229FB44F25BE5F1124979A0EE23"/>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3">
    <w:name w:val="3CC14B328FAA4549BF3B4EEB763589A03"/>
    <w:rsid w:val="00451930"/>
    <w:pPr>
      <w:spacing w:before="120" w:after="60" w:line="240" w:lineRule="auto"/>
    </w:pPr>
    <w:rPr>
      <w:rFonts w:ascii="Arial" w:eastAsia="Cambria" w:hAnsi="Arial" w:cs="Times New Roman"/>
      <w:sz w:val="20"/>
      <w:szCs w:val="24"/>
      <w:lang w:eastAsia="en-US"/>
    </w:rPr>
  </w:style>
  <w:style w:type="paragraph" w:customStyle="1" w:styleId="87B000104F7741049C8722C6B5E9418B3">
    <w:name w:val="87B000104F7741049C8722C6B5E9418B3"/>
    <w:rsid w:val="00451930"/>
    <w:pPr>
      <w:spacing w:before="120" w:after="60" w:line="240" w:lineRule="auto"/>
    </w:pPr>
    <w:rPr>
      <w:rFonts w:ascii="Arial" w:eastAsia="Cambria" w:hAnsi="Arial" w:cs="Times New Roman"/>
      <w:sz w:val="20"/>
      <w:szCs w:val="24"/>
      <w:lang w:eastAsia="en-US"/>
    </w:rPr>
  </w:style>
  <w:style w:type="paragraph" w:customStyle="1" w:styleId="CCA4A8FE563147ECA5E98914A43C85D83">
    <w:name w:val="CCA4A8FE563147ECA5E98914A43C85D83"/>
    <w:rsid w:val="00451930"/>
    <w:pPr>
      <w:spacing w:before="120" w:after="60" w:line="240" w:lineRule="auto"/>
    </w:pPr>
    <w:rPr>
      <w:rFonts w:ascii="Arial" w:eastAsia="Cambria" w:hAnsi="Arial" w:cs="Times New Roman"/>
      <w:sz w:val="20"/>
      <w:szCs w:val="24"/>
      <w:lang w:eastAsia="en-US"/>
    </w:rPr>
  </w:style>
  <w:style w:type="paragraph" w:customStyle="1" w:styleId="EC0824EE3DAD40BEBB933ABD485B0C663">
    <w:name w:val="EC0824EE3DAD40BEBB933ABD485B0C663"/>
    <w:rsid w:val="00451930"/>
    <w:pPr>
      <w:spacing w:before="120" w:after="60" w:line="240" w:lineRule="auto"/>
    </w:pPr>
    <w:rPr>
      <w:rFonts w:ascii="Arial" w:eastAsia="Cambria" w:hAnsi="Arial" w:cs="Times New Roman"/>
      <w:sz w:val="20"/>
      <w:szCs w:val="24"/>
      <w:lang w:eastAsia="en-US"/>
    </w:rPr>
  </w:style>
  <w:style w:type="paragraph" w:customStyle="1" w:styleId="EAA6797C0DE149CFB5525B99211BD7B43">
    <w:name w:val="EAA6797C0DE149CFB5525B99211BD7B43"/>
    <w:rsid w:val="00451930"/>
    <w:pPr>
      <w:spacing w:before="120" w:after="60" w:line="240" w:lineRule="auto"/>
    </w:pPr>
    <w:rPr>
      <w:rFonts w:ascii="Arial" w:eastAsia="Cambria" w:hAnsi="Arial" w:cs="Times New Roman"/>
      <w:sz w:val="20"/>
      <w:szCs w:val="24"/>
      <w:lang w:eastAsia="en-US"/>
    </w:rPr>
  </w:style>
  <w:style w:type="paragraph" w:customStyle="1" w:styleId="D78ADC516C7F435688B7A2A1B4D2FBD33">
    <w:name w:val="D78ADC516C7F435688B7A2A1B4D2FBD33"/>
    <w:rsid w:val="00451930"/>
    <w:pPr>
      <w:spacing w:before="120" w:after="60" w:line="240" w:lineRule="auto"/>
    </w:pPr>
    <w:rPr>
      <w:rFonts w:ascii="Arial" w:eastAsia="Cambria" w:hAnsi="Arial" w:cs="Times New Roman"/>
      <w:sz w:val="20"/>
      <w:szCs w:val="24"/>
      <w:lang w:eastAsia="en-US"/>
    </w:rPr>
  </w:style>
  <w:style w:type="paragraph" w:customStyle="1" w:styleId="FB14FD2D37414B23B956F2EA1F12D8853">
    <w:name w:val="FB14FD2D37414B23B956F2EA1F12D8853"/>
    <w:rsid w:val="00451930"/>
    <w:pPr>
      <w:spacing w:before="120" w:after="60" w:line="240" w:lineRule="auto"/>
    </w:pPr>
    <w:rPr>
      <w:rFonts w:ascii="Arial" w:eastAsia="Cambria" w:hAnsi="Arial" w:cs="Times New Roman"/>
      <w:sz w:val="20"/>
      <w:szCs w:val="24"/>
      <w:lang w:eastAsia="en-US"/>
    </w:rPr>
  </w:style>
  <w:style w:type="paragraph" w:customStyle="1" w:styleId="141892C055974B2D9164C06D125A0C603">
    <w:name w:val="141892C055974B2D9164C06D125A0C603"/>
    <w:rsid w:val="00451930"/>
    <w:pPr>
      <w:spacing w:before="120" w:after="60" w:line="240" w:lineRule="auto"/>
    </w:pPr>
    <w:rPr>
      <w:rFonts w:ascii="Arial" w:eastAsia="Cambria" w:hAnsi="Arial" w:cs="Times New Roman"/>
      <w:sz w:val="20"/>
      <w:szCs w:val="24"/>
      <w:lang w:eastAsia="en-US"/>
    </w:rPr>
  </w:style>
  <w:style w:type="paragraph" w:customStyle="1" w:styleId="7F85E43DC1F44E4AB470BFE330B12E2F3">
    <w:name w:val="7F85E43DC1F44E4AB470BFE330B12E2F3"/>
    <w:rsid w:val="00451930"/>
    <w:pPr>
      <w:spacing w:before="120" w:after="60" w:line="240" w:lineRule="auto"/>
    </w:pPr>
    <w:rPr>
      <w:rFonts w:ascii="Arial" w:eastAsia="Cambria" w:hAnsi="Arial" w:cs="Times New Roman"/>
      <w:sz w:val="20"/>
      <w:szCs w:val="24"/>
      <w:lang w:eastAsia="en-US"/>
    </w:rPr>
  </w:style>
  <w:style w:type="paragraph" w:customStyle="1" w:styleId="FFA0AAE2F35B460D91AD591DA3F724613">
    <w:name w:val="FFA0AAE2F35B460D91AD591DA3F724613"/>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3">
    <w:name w:val="82F545F80E6E415DA11719839441710A3"/>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3">
    <w:name w:val="9AE7C719CE824D258611C01FC4A38E4C3"/>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3">
    <w:name w:val="DB8CB29DF32E43F78D5808C6A077E3283"/>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3">
    <w:name w:val="F3EA26BD273C4349B06A64C1FD063A233"/>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3">
    <w:name w:val="E52A104811FB4015AE77AB9D705C3EB43"/>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3">
    <w:name w:val="88E8CBF1675642B195FCDFB318FE66E73"/>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3">
    <w:name w:val="FCDC800E8AD7477C8D448295B343CB503"/>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3">
    <w:name w:val="D3A41A09849D4063A416012C99FD07913"/>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3">
    <w:name w:val="A0C17D1DC16F42A2B54119FBE7527F303"/>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3">
    <w:name w:val="77EF73710E02472899BAE5257A1AD3253"/>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
    <w:name w:val="17B33A508C434A76AE2C408E6DCED31F"/>
    <w:rsid w:val="00451930"/>
  </w:style>
  <w:style w:type="paragraph" w:customStyle="1" w:styleId="40FA3820E11E4848B93698DEEE7984024">
    <w:name w:val="40FA3820E11E4848B93698DEEE7984024"/>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4">
    <w:name w:val="3DBA2B5740E343F997A8FFE91412F21F4"/>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4">
    <w:name w:val="8B1B75F4128C40AAA20543C20D8CEB684"/>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4">
    <w:name w:val="B93A57907C4A4872B36EC8E7919DCE614"/>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4">
    <w:name w:val="4D2C22668C8848F3BE00B7D1F1F5EBC44"/>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4">
    <w:name w:val="407A5C0FE40A4AB6B0CD0840353B05164"/>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4">
    <w:name w:val="A5E7E582B4964FA9BCC39E86A022FAF74"/>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4">
    <w:name w:val="748585934C1C4CB7A7BCA1D18852E0414"/>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4">
    <w:name w:val="5A037CA63ECD4C9E956B573AA33982964"/>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4">
    <w:name w:val="ACB06D6DC7314837AFB9D933AFF9FD154"/>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4">
    <w:name w:val="A9622A303FAD4B69A880F9747639E34C4"/>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4">
    <w:name w:val="93584707C1C44103B86D603B09CC02F54"/>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4">
    <w:name w:val="1A1ECB0C5D37448BB2C2462DC0E5BD174"/>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4">
    <w:name w:val="1FFF1C432CAF48CABBC1070D31F066BE4"/>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4">
    <w:name w:val="2FA48796911A4E38A9A309ECA5E097784"/>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4">
    <w:name w:val="6AF833E0C04A47C38D38541E70387B0B4"/>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4">
    <w:name w:val="0EC42F8CB8FC4505BA06AAD02811832B4"/>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4">
    <w:name w:val="824245229FB44F25BE5F1124979A0EE24"/>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4">
    <w:name w:val="3CC14B328FAA4549BF3B4EEB763589A04"/>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1">
    <w:name w:val="17B33A508C434A76AE2C408E6DCED31F1"/>
    <w:rsid w:val="00451930"/>
    <w:pPr>
      <w:spacing w:before="120" w:after="60" w:line="240" w:lineRule="auto"/>
    </w:pPr>
    <w:rPr>
      <w:rFonts w:ascii="Arial" w:eastAsia="Cambria" w:hAnsi="Arial" w:cs="Times New Roman"/>
      <w:sz w:val="20"/>
      <w:szCs w:val="24"/>
      <w:lang w:eastAsia="en-US"/>
    </w:rPr>
  </w:style>
  <w:style w:type="paragraph" w:customStyle="1" w:styleId="87B000104F7741049C8722C6B5E9418B4">
    <w:name w:val="87B000104F7741049C8722C6B5E9418B4"/>
    <w:rsid w:val="00451930"/>
    <w:pPr>
      <w:spacing w:before="120" w:after="60" w:line="240" w:lineRule="auto"/>
    </w:pPr>
    <w:rPr>
      <w:rFonts w:ascii="Arial" w:eastAsia="Cambria" w:hAnsi="Arial" w:cs="Times New Roman"/>
      <w:sz w:val="20"/>
      <w:szCs w:val="24"/>
      <w:lang w:eastAsia="en-US"/>
    </w:rPr>
  </w:style>
  <w:style w:type="paragraph" w:customStyle="1" w:styleId="CCA4A8FE563147ECA5E98914A43C85D84">
    <w:name w:val="CCA4A8FE563147ECA5E98914A43C85D84"/>
    <w:rsid w:val="00451930"/>
    <w:pPr>
      <w:spacing w:before="120" w:after="60" w:line="240" w:lineRule="auto"/>
    </w:pPr>
    <w:rPr>
      <w:rFonts w:ascii="Arial" w:eastAsia="Cambria" w:hAnsi="Arial" w:cs="Times New Roman"/>
      <w:sz w:val="20"/>
      <w:szCs w:val="24"/>
      <w:lang w:eastAsia="en-US"/>
    </w:rPr>
  </w:style>
  <w:style w:type="paragraph" w:customStyle="1" w:styleId="EC0824EE3DAD40BEBB933ABD485B0C664">
    <w:name w:val="EC0824EE3DAD40BEBB933ABD485B0C664"/>
    <w:rsid w:val="00451930"/>
    <w:pPr>
      <w:spacing w:before="120" w:after="60" w:line="240" w:lineRule="auto"/>
    </w:pPr>
    <w:rPr>
      <w:rFonts w:ascii="Arial" w:eastAsia="Cambria" w:hAnsi="Arial" w:cs="Times New Roman"/>
      <w:sz w:val="20"/>
      <w:szCs w:val="24"/>
      <w:lang w:eastAsia="en-US"/>
    </w:rPr>
  </w:style>
  <w:style w:type="paragraph" w:customStyle="1" w:styleId="EAA6797C0DE149CFB5525B99211BD7B44">
    <w:name w:val="EAA6797C0DE149CFB5525B99211BD7B44"/>
    <w:rsid w:val="00451930"/>
    <w:pPr>
      <w:spacing w:before="120" w:after="60" w:line="240" w:lineRule="auto"/>
    </w:pPr>
    <w:rPr>
      <w:rFonts w:ascii="Arial" w:eastAsia="Cambria" w:hAnsi="Arial" w:cs="Times New Roman"/>
      <w:sz w:val="20"/>
      <w:szCs w:val="24"/>
      <w:lang w:eastAsia="en-US"/>
    </w:rPr>
  </w:style>
  <w:style w:type="paragraph" w:customStyle="1" w:styleId="D78ADC516C7F435688B7A2A1B4D2FBD34">
    <w:name w:val="D78ADC516C7F435688B7A2A1B4D2FBD34"/>
    <w:rsid w:val="00451930"/>
    <w:pPr>
      <w:spacing w:before="120" w:after="60" w:line="240" w:lineRule="auto"/>
    </w:pPr>
    <w:rPr>
      <w:rFonts w:ascii="Arial" w:eastAsia="Cambria" w:hAnsi="Arial" w:cs="Times New Roman"/>
      <w:sz w:val="20"/>
      <w:szCs w:val="24"/>
      <w:lang w:eastAsia="en-US"/>
    </w:rPr>
  </w:style>
  <w:style w:type="paragraph" w:customStyle="1" w:styleId="FB14FD2D37414B23B956F2EA1F12D8854">
    <w:name w:val="FB14FD2D37414B23B956F2EA1F12D8854"/>
    <w:rsid w:val="00451930"/>
    <w:pPr>
      <w:spacing w:before="120" w:after="60" w:line="240" w:lineRule="auto"/>
    </w:pPr>
    <w:rPr>
      <w:rFonts w:ascii="Arial" w:eastAsia="Cambria" w:hAnsi="Arial" w:cs="Times New Roman"/>
      <w:sz w:val="20"/>
      <w:szCs w:val="24"/>
      <w:lang w:eastAsia="en-US"/>
    </w:rPr>
  </w:style>
  <w:style w:type="paragraph" w:customStyle="1" w:styleId="141892C055974B2D9164C06D125A0C604">
    <w:name w:val="141892C055974B2D9164C06D125A0C604"/>
    <w:rsid w:val="00451930"/>
    <w:pPr>
      <w:spacing w:before="120" w:after="60" w:line="240" w:lineRule="auto"/>
    </w:pPr>
    <w:rPr>
      <w:rFonts w:ascii="Arial" w:eastAsia="Cambria" w:hAnsi="Arial" w:cs="Times New Roman"/>
      <w:sz w:val="20"/>
      <w:szCs w:val="24"/>
      <w:lang w:eastAsia="en-US"/>
    </w:rPr>
  </w:style>
  <w:style w:type="paragraph" w:customStyle="1" w:styleId="7F85E43DC1F44E4AB470BFE330B12E2F4">
    <w:name w:val="7F85E43DC1F44E4AB470BFE330B12E2F4"/>
    <w:rsid w:val="00451930"/>
    <w:pPr>
      <w:spacing w:before="120" w:after="60" w:line="240" w:lineRule="auto"/>
    </w:pPr>
    <w:rPr>
      <w:rFonts w:ascii="Arial" w:eastAsia="Cambria" w:hAnsi="Arial" w:cs="Times New Roman"/>
      <w:sz w:val="20"/>
      <w:szCs w:val="24"/>
      <w:lang w:eastAsia="en-US"/>
    </w:rPr>
  </w:style>
  <w:style w:type="paragraph" w:customStyle="1" w:styleId="FFA0AAE2F35B460D91AD591DA3F724614">
    <w:name w:val="FFA0AAE2F35B460D91AD591DA3F724614"/>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4">
    <w:name w:val="82F545F80E6E415DA11719839441710A4"/>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4">
    <w:name w:val="9AE7C719CE824D258611C01FC4A38E4C4"/>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4">
    <w:name w:val="DB8CB29DF32E43F78D5808C6A077E3284"/>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4">
    <w:name w:val="F3EA26BD273C4349B06A64C1FD063A234"/>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4">
    <w:name w:val="E52A104811FB4015AE77AB9D705C3EB44"/>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4">
    <w:name w:val="88E8CBF1675642B195FCDFB318FE66E74"/>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4">
    <w:name w:val="FCDC800E8AD7477C8D448295B343CB504"/>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4">
    <w:name w:val="D3A41A09849D4063A416012C99FD07914"/>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4">
    <w:name w:val="A0C17D1DC16F42A2B54119FBE7527F304"/>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4">
    <w:name w:val="77EF73710E02472899BAE5257A1AD3254"/>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
    <w:name w:val="E8822097472D48C9B83DF0D01158D325"/>
    <w:rsid w:val="00451930"/>
  </w:style>
  <w:style w:type="paragraph" w:customStyle="1" w:styleId="40FA3820E11E4848B93698DEEE7984025">
    <w:name w:val="40FA3820E11E4848B93698DEEE7984025"/>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5">
    <w:name w:val="3DBA2B5740E343F997A8FFE91412F21F5"/>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5">
    <w:name w:val="8B1B75F4128C40AAA20543C20D8CEB685"/>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5">
    <w:name w:val="B93A57907C4A4872B36EC8E7919DCE615"/>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5">
    <w:name w:val="4D2C22668C8848F3BE00B7D1F1F5EBC45"/>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5">
    <w:name w:val="407A5C0FE40A4AB6B0CD0840353B05165"/>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5">
    <w:name w:val="A5E7E582B4964FA9BCC39E86A022FAF75"/>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5">
    <w:name w:val="748585934C1C4CB7A7BCA1D18852E0415"/>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5">
    <w:name w:val="5A037CA63ECD4C9E956B573AA33982965"/>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5">
    <w:name w:val="ACB06D6DC7314837AFB9D933AFF9FD155"/>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5">
    <w:name w:val="A9622A303FAD4B69A880F9747639E34C5"/>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5">
    <w:name w:val="93584707C1C44103B86D603B09CC02F55"/>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5">
    <w:name w:val="1A1ECB0C5D37448BB2C2462DC0E5BD175"/>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5">
    <w:name w:val="1FFF1C432CAF48CABBC1070D31F066BE5"/>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5">
    <w:name w:val="2FA48796911A4E38A9A309ECA5E097785"/>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5">
    <w:name w:val="6AF833E0C04A47C38D38541E70387B0B5"/>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5">
    <w:name w:val="0EC42F8CB8FC4505BA06AAD02811832B5"/>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5">
    <w:name w:val="824245229FB44F25BE5F1124979A0EE25"/>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5">
    <w:name w:val="3CC14B328FAA4549BF3B4EEB763589A05"/>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2">
    <w:name w:val="17B33A508C434A76AE2C408E6DCED31F2"/>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1">
    <w:name w:val="E8822097472D48C9B83DF0D01158D3251"/>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5">
    <w:name w:val="82F545F80E6E415DA11719839441710A5"/>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5">
    <w:name w:val="9AE7C719CE824D258611C01FC4A38E4C5"/>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5">
    <w:name w:val="DB8CB29DF32E43F78D5808C6A077E3285"/>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5">
    <w:name w:val="F3EA26BD273C4349B06A64C1FD063A235"/>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5">
    <w:name w:val="E52A104811FB4015AE77AB9D705C3EB45"/>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5">
    <w:name w:val="88E8CBF1675642B195FCDFB318FE66E75"/>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5">
    <w:name w:val="FCDC800E8AD7477C8D448295B343CB505"/>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5">
    <w:name w:val="D3A41A09849D4063A416012C99FD07915"/>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5">
    <w:name w:val="A0C17D1DC16F42A2B54119FBE7527F305"/>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5">
    <w:name w:val="77EF73710E02472899BAE5257A1AD3255"/>
    <w:rsid w:val="00451930"/>
    <w:pPr>
      <w:spacing w:before="120" w:after="60" w:line="240" w:lineRule="auto"/>
    </w:pPr>
    <w:rPr>
      <w:rFonts w:ascii="Arial" w:eastAsia="Cambria" w:hAnsi="Arial" w:cs="Times New Roman"/>
      <w:sz w:val="20"/>
      <w:szCs w:val="24"/>
      <w:lang w:eastAsia="en-US"/>
    </w:rPr>
  </w:style>
  <w:style w:type="paragraph" w:customStyle="1" w:styleId="F0E0FFD99E1949ECA583782920E6C202">
    <w:name w:val="F0E0FFD99E1949ECA583782920E6C202"/>
    <w:rsid w:val="00451930"/>
  </w:style>
  <w:style w:type="paragraph" w:customStyle="1" w:styleId="C3EC5E4F407543B189C39A709213553E">
    <w:name w:val="C3EC5E4F407543B189C39A709213553E"/>
    <w:rsid w:val="00451930"/>
  </w:style>
  <w:style w:type="paragraph" w:customStyle="1" w:styleId="40FA3820E11E4848B93698DEEE7984026">
    <w:name w:val="40FA3820E11E4848B93698DEEE7984026"/>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6">
    <w:name w:val="3DBA2B5740E343F997A8FFE91412F21F6"/>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6">
    <w:name w:val="8B1B75F4128C40AAA20543C20D8CEB686"/>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6">
    <w:name w:val="B93A57907C4A4872B36EC8E7919DCE616"/>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6">
    <w:name w:val="4D2C22668C8848F3BE00B7D1F1F5EBC46"/>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6">
    <w:name w:val="407A5C0FE40A4AB6B0CD0840353B05166"/>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6">
    <w:name w:val="A5E7E582B4964FA9BCC39E86A022FAF76"/>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6">
    <w:name w:val="748585934C1C4CB7A7BCA1D18852E0416"/>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6">
    <w:name w:val="5A037CA63ECD4C9E956B573AA33982966"/>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6">
    <w:name w:val="ACB06D6DC7314837AFB9D933AFF9FD156"/>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6">
    <w:name w:val="A9622A303FAD4B69A880F9747639E34C6"/>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6">
    <w:name w:val="93584707C1C44103B86D603B09CC02F56"/>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6">
    <w:name w:val="1A1ECB0C5D37448BB2C2462DC0E5BD176"/>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6">
    <w:name w:val="1FFF1C432CAF48CABBC1070D31F066BE6"/>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6">
    <w:name w:val="2FA48796911A4E38A9A309ECA5E097786"/>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6">
    <w:name w:val="6AF833E0C04A47C38D38541E70387B0B6"/>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6">
    <w:name w:val="0EC42F8CB8FC4505BA06AAD02811832B6"/>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6">
    <w:name w:val="824245229FB44F25BE5F1124979A0EE26"/>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6">
    <w:name w:val="3CC14B328FAA4549BF3B4EEB763589A06"/>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3">
    <w:name w:val="17B33A508C434A76AE2C408E6DCED31F3"/>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2">
    <w:name w:val="E8822097472D48C9B83DF0D01158D3252"/>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6">
    <w:name w:val="82F545F80E6E415DA11719839441710A6"/>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6">
    <w:name w:val="9AE7C719CE824D258611C01FC4A38E4C6"/>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6">
    <w:name w:val="DB8CB29DF32E43F78D5808C6A077E3286"/>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6">
    <w:name w:val="F3EA26BD273C4349B06A64C1FD063A236"/>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6">
    <w:name w:val="E52A104811FB4015AE77AB9D705C3EB46"/>
    <w:rsid w:val="00451930"/>
    <w:pPr>
      <w:spacing w:before="120" w:after="60" w:line="240" w:lineRule="auto"/>
    </w:pPr>
    <w:rPr>
      <w:rFonts w:ascii="Arial" w:eastAsia="Cambria" w:hAnsi="Arial" w:cs="Times New Roman"/>
      <w:sz w:val="20"/>
      <w:szCs w:val="24"/>
      <w:lang w:eastAsia="en-US"/>
    </w:rPr>
  </w:style>
  <w:style w:type="paragraph" w:customStyle="1" w:styleId="C3EC5E4F407543B189C39A709213553E1">
    <w:name w:val="C3EC5E4F407543B189C39A709213553E1"/>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6">
    <w:name w:val="88E8CBF1675642B195FCDFB318FE66E76"/>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6">
    <w:name w:val="FCDC800E8AD7477C8D448295B343CB506"/>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6">
    <w:name w:val="D3A41A09849D4063A416012C99FD07916"/>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6">
    <w:name w:val="A0C17D1DC16F42A2B54119FBE7527F306"/>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6">
    <w:name w:val="77EF73710E02472899BAE5257A1AD3256"/>
    <w:rsid w:val="00451930"/>
    <w:pPr>
      <w:spacing w:before="120" w:after="60" w:line="240" w:lineRule="auto"/>
    </w:pPr>
    <w:rPr>
      <w:rFonts w:ascii="Arial" w:eastAsia="Cambria" w:hAnsi="Arial" w:cs="Times New Roman"/>
      <w:sz w:val="20"/>
      <w:szCs w:val="24"/>
      <w:lang w:eastAsia="en-US"/>
    </w:rPr>
  </w:style>
  <w:style w:type="paragraph" w:customStyle="1" w:styleId="C79E1338F0954EF6905625803DCD815E">
    <w:name w:val="C79E1338F0954EF6905625803DCD815E"/>
    <w:rsid w:val="00451930"/>
  </w:style>
  <w:style w:type="paragraph" w:customStyle="1" w:styleId="B422575350B342B6B199B687416EDBF8">
    <w:name w:val="B422575350B342B6B199B687416EDBF8"/>
    <w:rsid w:val="00451930"/>
  </w:style>
  <w:style w:type="paragraph" w:customStyle="1" w:styleId="D9D5A369DB78467991894605B5BBE88B">
    <w:name w:val="D9D5A369DB78467991894605B5BBE88B"/>
    <w:rsid w:val="00451930"/>
  </w:style>
  <w:style w:type="paragraph" w:customStyle="1" w:styleId="92DC956F01A04DB190E451CABEE0F7FB">
    <w:name w:val="92DC956F01A04DB190E451CABEE0F7FB"/>
    <w:rsid w:val="00451930"/>
  </w:style>
  <w:style w:type="paragraph" w:customStyle="1" w:styleId="659F64BD2B94492BB04C195D8285D418">
    <w:name w:val="659F64BD2B94492BB04C195D8285D418"/>
    <w:rsid w:val="00451930"/>
  </w:style>
  <w:style w:type="paragraph" w:customStyle="1" w:styleId="9F7B1FD918084CCAB2CCA0858EF21785">
    <w:name w:val="9F7B1FD918084CCAB2CCA0858EF21785"/>
    <w:rsid w:val="00451930"/>
  </w:style>
  <w:style w:type="paragraph" w:customStyle="1" w:styleId="D0D7FD6B2B9D41BC9D581E6B43D5D3D1">
    <w:name w:val="D0D7FD6B2B9D41BC9D581E6B43D5D3D1"/>
    <w:rsid w:val="00451930"/>
  </w:style>
  <w:style w:type="paragraph" w:customStyle="1" w:styleId="08DF4BAE06D74B7C93688FE585498730">
    <w:name w:val="08DF4BAE06D74B7C93688FE585498730"/>
    <w:rsid w:val="00451930"/>
  </w:style>
  <w:style w:type="paragraph" w:customStyle="1" w:styleId="40FA3820E11E4848B93698DEEE7984027">
    <w:name w:val="40FA3820E11E4848B93698DEEE7984027"/>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7">
    <w:name w:val="3DBA2B5740E343F997A8FFE91412F21F7"/>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7">
    <w:name w:val="8B1B75F4128C40AAA20543C20D8CEB687"/>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7">
    <w:name w:val="B93A57907C4A4872B36EC8E7919DCE617"/>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7">
    <w:name w:val="4D2C22668C8848F3BE00B7D1F1F5EBC47"/>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7">
    <w:name w:val="407A5C0FE40A4AB6B0CD0840353B05167"/>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7">
    <w:name w:val="A5E7E582B4964FA9BCC39E86A022FAF77"/>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7">
    <w:name w:val="748585934C1C4CB7A7BCA1D18852E0417"/>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7">
    <w:name w:val="5A037CA63ECD4C9E956B573AA33982967"/>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7">
    <w:name w:val="ACB06D6DC7314837AFB9D933AFF9FD157"/>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7">
    <w:name w:val="A9622A303FAD4B69A880F9747639E34C7"/>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7">
    <w:name w:val="93584707C1C44103B86D603B09CC02F57"/>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7">
    <w:name w:val="1A1ECB0C5D37448BB2C2462DC0E5BD177"/>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7">
    <w:name w:val="1FFF1C432CAF48CABBC1070D31F066BE7"/>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7">
    <w:name w:val="2FA48796911A4E38A9A309ECA5E097787"/>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7">
    <w:name w:val="6AF833E0C04A47C38D38541E70387B0B7"/>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7">
    <w:name w:val="0EC42F8CB8FC4505BA06AAD02811832B7"/>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7">
    <w:name w:val="824245229FB44F25BE5F1124979A0EE27"/>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7">
    <w:name w:val="3CC14B328FAA4549BF3B4EEB763589A07"/>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4">
    <w:name w:val="17B33A508C434A76AE2C408E6DCED31F4"/>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3">
    <w:name w:val="E8822097472D48C9B83DF0D01158D3253"/>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7">
    <w:name w:val="82F545F80E6E415DA11719839441710A7"/>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7">
    <w:name w:val="9AE7C719CE824D258611C01FC4A38E4C7"/>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7">
    <w:name w:val="DB8CB29DF32E43F78D5808C6A077E3287"/>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7">
    <w:name w:val="F3EA26BD273C4349B06A64C1FD063A237"/>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7">
    <w:name w:val="E52A104811FB4015AE77AB9D705C3EB47"/>
    <w:rsid w:val="00451930"/>
    <w:pPr>
      <w:spacing w:before="120" w:after="60" w:line="240" w:lineRule="auto"/>
    </w:pPr>
    <w:rPr>
      <w:rFonts w:ascii="Arial" w:eastAsia="Cambria" w:hAnsi="Arial" w:cs="Times New Roman"/>
      <w:sz w:val="20"/>
      <w:szCs w:val="24"/>
      <w:lang w:eastAsia="en-US"/>
    </w:rPr>
  </w:style>
  <w:style w:type="paragraph" w:customStyle="1" w:styleId="C79E1338F0954EF6905625803DCD815E1">
    <w:name w:val="C79E1338F0954EF6905625803DCD815E1"/>
    <w:rsid w:val="00451930"/>
    <w:pPr>
      <w:spacing w:before="120" w:after="60" w:line="240" w:lineRule="auto"/>
    </w:pPr>
    <w:rPr>
      <w:rFonts w:ascii="Arial" w:eastAsia="Cambria" w:hAnsi="Arial" w:cs="Times New Roman"/>
      <w:sz w:val="20"/>
      <w:szCs w:val="24"/>
      <w:lang w:eastAsia="en-US"/>
    </w:rPr>
  </w:style>
  <w:style w:type="paragraph" w:customStyle="1" w:styleId="92DC956F01A04DB190E451CABEE0F7FB1">
    <w:name w:val="92DC956F01A04DB190E451CABEE0F7FB1"/>
    <w:rsid w:val="00451930"/>
    <w:pPr>
      <w:spacing w:before="120" w:after="60" w:line="240" w:lineRule="auto"/>
    </w:pPr>
    <w:rPr>
      <w:rFonts w:ascii="Arial" w:eastAsia="Cambria" w:hAnsi="Arial" w:cs="Times New Roman"/>
      <w:sz w:val="20"/>
      <w:szCs w:val="24"/>
      <w:lang w:eastAsia="en-US"/>
    </w:rPr>
  </w:style>
  <w:style w:type="paragraph" w:customStyle="1" w:styleId="C3EC5E4F407543B189C39A709213553E2">
    <w:name w:val="C3EC5E4F407543B189C39A709213553E2"/>
    <w:rsid w:val="00451930"/>
    <w:pPr>
      <w:spacing w:before="120" w:after="60" w:line="240" w:lineRule="auto"/>
    </w:pPr>
    <w:rPr>
      <w:rFonts w:ascii="Arial" w:eastAsia="Cambria" w:hAnsi="Arial" w:cs="Times New Roman"/>
      <w:sz w:val="20"/>
      <w:szCs w:val="24"/>
      <w:lang w:eastAsia="en-US"/>
    </w:rPr>
  </w:style>
  <w:style w:type="paragraph" w:customStyle="1" w:styleId="B422575350B342B6B199B687416EDBF81">
    <w:name w:val="B422575350B342B6B199B687416EDBF81"/>
    <w:rsid w:val="00451930"/>
    <w:pPr>
      <w:spacing w:before="120" w:after="60" w:line="240" w:lineRule="auto"/>
    </w:pPr>
    <w:rPr>
      <w:rFonts w:ascii="Arial" w:eastAsia="Cambria" w:hAnsi="Arial" w:cs="Times New Roman"/>
      <w:sz w:val="20"/>
      <w:szCs w:val="24"/>
      <w:lang w:eastAsia="en-US"/>
    </w:rPr>
  </w:style>
  <w:style w:type="paragraph" w:customStyle="1" w:styleId="D0D7FD6B2B9D41BC9D581E6B43D5D3D11">
    <w:name w:val="D0D7FD6B2B9D41BC9D581E6B43D5D3D11"/>
    <w:rsid w:val="00451930"/>
    <w:pPr>
      <w:spacing w:before="120" w:after="60" w:line="240" w:lineRule="auto"/>
    </w:pPr>
    <w:rPr>
      <w:rFonts w:ascii="Arial" w:eastAsia="Cambria" w:hAnsi="Arial" w:cs="Times New Roman"/>
      <w:sz w:val="20"/>
      <w:szCs w:val="24"/>
      <w:lang w:eastAsia="en-US"/>
    </w:rPr>
  </w:style>
  <w:style w:type="paragraph" w:customStyle="1" w:styleId="659F64BD2B94492BB04C195D8285D4181">
    <w:name w:val="659F64BD2B94492BB04C195D8285D4181"/>
    <w:rsid w:val="00451930"/>
    <w:pPr>
      <w:spacing w:before="120" w:after="60" w:line="240" w:lineRule="auto"/>
    </w:pPr>
    <w:rPr>
      <w:rFonts w:ascii="Arial" w:eastAsia="Cambria" w:hAnsi="Arial" w:cs="Times New Roman"/>
      <w:sz w:val="20"/>
      <w:szCs w:val="24"/>
      <w:lang w:eastAsia="en-US"/>
    </w:rPr>
  </w:style>
  <w:style w:type="paragraph" w:customStyle="1" w:styleId="D9D5A369DB78467991894605B5BBE88B1">
    <w:name w:val="D9D5A369DB78467991894605B5BBE88B1"/>
    <w:rsid w:val="00451930"/>
    <w:pPr>
      <w:spacing w:before="120" w:after="60" w:line="240" w:lineRule="auto"/>
    </w:pPr>
    <w:rPr>
      <w:rFonts w:ascii="Arial" w:eastAsia="Cambria" w:hAnsi="Arial" w:cs="Times New Roman"/>
      <w:sz w:val="20"/>
      <w:szCs w:val="24"/>
      <w:lang w:eastAsia="en-US"/>
    </w:rPr>
  </w:style>
  <w:style w:type="paragraph" w:customStyle="1" w:styleId="08DF4BAE06D74B7C93688FE5854987301">
    <w:name w:val="08DF4BAE06D74B7C93688FE5854987301"/>
    <w:rsid w:val="00451930"/>
    <w:pPr>
      <w:spacing w:before="120" w:after="60" w:line="240" w:lineRule="auto"/>
    </w:pPr>
    <w:rPr>
      <w:rFonts w:ascii="Arial" w:eastAsia="Cambria" w:hAnsi="Arial" w:cs="Times New Roman"/>
      <w:sz w:val="20"/>
      <w:szCs w:val="24"/>
      <w:lang w:eastAsia="en-US"/>
    </w:rPr>
  </w:style>
  <w:style w:type="paragraph" w:customStyle="1" w:styleId="9F7B1FD918084CCAB2CCA0858EF217851">
    <w:name w:val="9F7B1FD918084CCAB2CCA0858EF217851"/>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7">
    <w:name w:val="88E8CBF1675642B195FCDFB318FE66E77"/>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7">
    <w:name w:val="FCDC800E8AD7477C8D448295B343CB507"/>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7">
    <w:name w:val="D3A41A09849D4063A416012C99FD07917"/>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7">
    <w:name w:val="A0C17D1DC16F42A2B54119FBE7527F307"/>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7">
    <w:name w:val="77EF73710E02472899BAE5257A1AD3257"/>
    <w:rsid w:val="00451930"/>
    <w:pPr>
      <w:spacing w:before="120" w:after="60" w:line="240" w:lineRule="auto"/>
    </w:pPr>
    <w:rPr>
      <w:rFonts w:ascii="Arial" w:eastAsia="Cambria" w:hAnsi="Arial" w:cs="Times New Roman"/>
      <w:sz w:val="20"/>
      <w:szCs w:val="24"/>
      <w:lang w:eastAsia="en-US"/>
    </w:rPr>
  </w:style>
  <w:style w:type="paragraph" w:customStyle="1" w:styleId="12A8D069C9C747F7848FC53755D34037">
    <w:name w:val="12A8D069C9C747F7848FC53755D34037"/>
    <w:rsid w:val="00451930"/>
  </w:style>
  <w:style w:type="paragraph" w:customStyle="1" w:styleId="78547D5C717242F695A9C02FFC3CD13A">
    <w:name w:val="78547D5C717242F695A9C02FFC3CD13A"/>
    <w:rsid w:val="00451930"/>
  </w:style>
  <w:style w:type="paragraph" w:customStyle="1" w:styleId="C5E8F9B846C74218B67C19A5A1B2B9C7">
    <w:name w:val="C5E8F9B846C74218B67C19A5A1B2B9C7"/>
    <w:rsid w:val="00451930"/>
  </w:style>
  <w:style w:type="paragraph" w:customStyle="1" w:styleId="3E06C227DAAF4F979D246C0E6C7888EC">
    <w:name w:val="3E06C227DAAF4F979D246C0E6C7888EC"/>
    <w:rsid w:val="00451930"/>
  </w:style>
  <w:style w:type="paragraph" w:customStyle="1" w:styleId="E496D522B27148F78CC937559ED6CAB4">
    <w:name w:val="E496D522B27148F78CC937559ED6CAB4"/>
    <w:rsid w:val="00451930"/>
  </w:style>
  <w:style w:type="paragraph" w:customStyle="1" w:styleId="DE800D496FE44686AFA540460CF1AD40">
    <w:name w:val="DE800D496FE44686AFA540460CF1AD40"/>
    <w:rsid w:val="00451930"/>
  </w:style>
  <w:style w:type="paragraph" w:customStyle="1" w:styleId="565FF756C56A4DB9AAC781B6DA72061C">
    <w:name w:val="565FF756C56A4DB9AAC781B6DA72061C"/>
    <w:rsid w:val="00451930"/>
  </w:style>
  <w:style w:type="paragraph" w:customStyle="1" w:styleId="ACEA955AB61F42EB91A5DBCBB6BED522">
    <w:name w:val="ACEA955AB61F42EB91A5DBCBB6BED522"/>
    <w:rsid w:val="00451930"/>
  </w:style>
  <w:style w:type="paragraph" w:customStyle="1" w:styleId="40FA3820E11E4848B93698DEEE7984028">
    <w:name w:val="40FA3820E11E4848B93698DEEE7984028"/>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8">
    <w:name w:val="3DBA2B5740E343F997A8FFE91412F21F8"/>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8">
    <w:name w:val="8B1B75F4128C40AAA20543C20D8CEB688"/>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8">
    <w:name w:val="B93A57907C4A4872B36EC8E7919DCE618"/>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8">
    <w:name w:val="4D2C22668C8848F3BE00B7D1F1F5EBC48"/>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8">
    <w:name w:val="407A5C0FE40A4AB6B0CD0840353B05168"/>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8">
    <w:name w:val="A5E7E582B4964FA9BCC39E86A022FAF78"/>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8">
    <w:name w:val="748585934C1C4CB7A7BCA1D18852E0418"/>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8">
    <w:name w:val="5A037CA63ECD4C9E956B573AA33982968"/>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8">
    <w:name w:val="ACB06D6DC7314837AFB9D933AFF9FD158"/>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8">
    <w:name w:val="A9622A303FAD4B69A880F9747639E34C8"/>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8">
    <w:name w:val="93584707C1C44103B86D603B09CC02F58"/>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8">
    <w:name w:val="1A1ECB0C5D37448BB2C2462DC0E5BD178"/>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8">
    <w:name w:val="1FFF1C432CAF48CABBC1070D31F066BE8"/>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8">
    <w:name w:val="2FA48796911A4E38A9A309ECA5E097788"/>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8">
    <w:name w:val="6AF833E0C04A47C38D38541E70387B0B8"/>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8">
    <w:name w:val="0EC42F8CB8FC4505BA06AAD02811832B8"/>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8">
    <w:name w:val="824245229FB44F25BE5F1124979A0EE28"/>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8">
    <w:name w:val="3CC14B328FAA4549BF3B4EEB763589A08"/>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5">
    <w:name w:val="17B33A508C434A76AE2C408E6DCED31F5"/>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4">
    <w:name w:val="E8822097472D48C9B83DF0D01158D3254"/>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8">
    <w:name w:val="82F545F80E6E415DA11719839441710A8"/>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8">
    <w:name w:val="9AE7C719CE824D258611C01FC4A38E4C8"/>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8">
    <w:name w:val="DB8CB29DF32E43F78D5808C6A077E3288"/>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8">
    <w:name w:val="F3EA26BD273C4349B06A64C1FD063A238"/>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8">
    <w:name w:val="E52A104811FB4015AE77AB9D705C3EB48"/>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1">
    <w:name w:val="565FF756C56A4DB9AAC781B6DA72061C1"/>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1">
    <w:name w:val="ACEA955AB61F42EB91A5DBCBB6BED5221"/>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1">
    <w:name w:val="DE800D496FE44686AFA540460CF1AD401"/>
    <w:rsid w:val="00451930"/>
    <w:pPr>
      <w:spacing w:before="120" w:after="60" w:line="240" w:lineRule="auto"/>
    </w:pPr>
    <w:rPr>
      <w:rFonts w:ascii="Arial" w:eastAsia="Cambria" w:hAnsi="Arial" w:cs="Times New Roman"/>
      <w:sz w:val="20"/>
      <w:szCs w:val="24"/>
      <w:lang w:eastAsia="en-US"/>
    </w:rPr>
  </w:style>
  <w:style w:type="paragraph" w:customStyle="1" w:styleId="12A8D069C9C747F7848FC53755D340371">
    <w:name w:val="12A8D069C9C747F7848FC53755D340371"/>
    <w:rsid w:val="00451930"/>
    <w:pPr>
      <w:spacing w:after="200" w:line="240" w:lineRule="auto"/>
    </w:pPr>
    <w:rPr>
      <w:rFonts w:ascii="Arial" w:eastAsia="Cambria" w:hAnsi="Arial" w:cs="Arial"/>
      <w:sz w:val="20"/>
      <w:szCs w:val="24"/>
      <w:lang w:eastAsia="en-US"/>
    </w:rPr>
  </w:style>
  <w:style w:type="paragraph" w:customStyle="1" w:styleId="78547D5C717242F695A9C02FFC3CD13A1">
    <w:name w:val="78547D5C717242F695A9C02FFC3CD13A1"/>
    <w:rsid w:val="00451930"/>
    <w:pPr>
      <w:spacing w:after="200" w:line="240" w:lineRule="auto"/>
    </w:pPr>
    <w:rPr>
      <w:rFonts w:ascii="Arial" w:eastAsia="Cambria" w:hAnsi="Arial" w:cs="Arial"/>
      <w:sz w:val="20"/>
      <w:szCs w:val="24"/>
      <w:lang w:eastAsia="en-US"/>
    </w:rPr>
  </w:style>
  <w:style w:type="paragraph" w:customStyle="1" w:styleId="C5E8F9B846C74218B67C19A5A1B2B9C71">
    <w:name w:val="C5E8F9B846C74218B67C19A5A1B2B9C71"/>
    <w:rsid w:val="00451930"/>
    <w:pPr>
      <w:spacing w:after="200" w:line="240" w:lineRule="auto"/>
    </w:pPr>
    <w:rPr>
      <w:rFonts w:ascii="Arial" w:eastAsia="Cambria" w:hAnsi="Arial" w:cs="Arial"/>
      <w:sz w:val="20"/>
      <w:szCs w:val="24"/>
      <w:lang w:eastAsia="en-US"/>
    </w:rPr>
  </w:style>
  <w:style w:type="paragraph" w:customStyle="1" w:styleId="C79E1338F0954EF6905625803DCD815E2">
    <w:name w:val="C79E1338F0954EF6905625803DCD815E2"/>
    <w:rsid w:val="00451930"/>
    <w:pPr>
      <w:spacing w:before="120" w:after="60" w:line="240" w:lineRule="auto"/>
    </w:pPr>
    <w:rPr>
      <w:rFonts w:ascii="Arial" w:eastAsia="Cambria" w:hAnsi="Arial" w:cs="Times New Roman"/>
      <w:sz w:val="20"/>
      <w:szCs w:val="24"/>
      <w:lang w:eastAsia="en-US"/>
    </w:rPr>
  </w:style>
  <w:style w:type="paragraph" w:customStyle="1" w:styleId="92DC956F01A04DB190E451CABEE0F7FB2">
    <w:name w:val="92DC956F01A04DB190E451CABEE0F7FB2"/>
    <w:rsid w:val="00451930"/>
    <w:pPr>
      <w:spacing w:before="120" w:after="60" w:line="240" w:lineRule="auto"/>
    </w:pPr>
    <w:rPr>
      <w:rFonts w:ascii="Arial" w:eastAsia="Cambria" w:hAnsi="Arial" w:cs="Times New Roman"/>
      <w:sz w:val="20"/>
      <w:szCs w:val="24"/>
      <w:lang w:eastAsia="en-US"/>
    </w:rPr>
  </w:style>
  <w:style w:type="paragraph" w:customStyle="1" w:styleId="C3EC5E4F407543B189C39A709213553E3">
    <w:name w:val="C3EC5E4F407543B189C39A709213553E3"/>
    <w:rsid w:val="00451930"/>
    <w:pPr>
      <w:spacing w:before="120" w:after="60" w:line="240" w:lineRule="auto"/>
    </w:pPr>
    <w:rPr>
      <w:rFonts w:ascii="Arial" w:eastAsia="Cambria" w:hAnsi="Arial" w:cs="Times New Roman"/>
      <w:sz w:val="20"/>
      <w:szCs w:val="24"/>
      <w:lang w:eastAsia="en-US"/>
    </w:rPr>
  </w:style>
  <w:style w:type="paragraph" w:customStyle="1" w:styleId="B422575350B342B6B199B687416EDBF82">
    <w:name w:val="B422575350B342B6B199B687416EDBF82"/>
    <w:rsid w:val="00451930"/>
    <w:pPr>
      <w:spacing w:before="120" w:after="60" w:line="240" w:lineRule="auto"/>
    </w:pPr>
    <w:rPr>
      <w:rFonts w:ascii="Arial" w:eastAsia="Cambria" w:hAnsi="Arial" w:cs="Times New Roman"/>
      <w:sz w:val="20"/>
      <w:szCs w:val="24"/>
      <w:lang w:eastAsia="en-US"/>
    </w:rPr>
  </w:style>
  <w:style w:type="paragraph" w:customStyle="1" w:styleId="D0D7FD6B2B9D41BC9D581E6B43D5D3D12">
    <w:name w:val="D0D7FD6B2B9D41BC9D581E6B43D5D3D12"/>
    <w:rsid w:val="00451930"/>
    <w:pPr>
      <w:spacing w:before="120" w:after="60" w:line="240" w:lineRule="auto"/>
    </w:pPr>
    <w:rPr>
      <w:rFonts w:ascii="Arial" w:eastAsia="Cambria" w:hAnsi="Arial" w:cs="Times New Roman"/>
      <w:sz w:val="20"/>
      <w:szCs w:val="24"/>
      <w:lang w:eastAsia="en-US"/>
    </w:rPr>
  </w:style>
  <w:style w:type="paragraph" w:customStyle="1" w:styleId="659F64BD2B94492BB04C195D8285D4182">
    <w:name w:val="659F64BD2B94492BB04C195D8285D4182"/>
    <w:rsid w:val="00451930"/>
    <w:pPr>
      <w:spacing w:before="120" w:after="60" w:line="240" w:lineRule="auto"/>
    </w:pPr>
    <w:rPr>
      <w:rFonts w:ascii="Arial" w:eastAsia="Cambria" w:hAnsi="Arial" w:cs="Times New Roman"/>
      <w:sz w:val="20"/>
      <w:szCs w:val="24"/>
      <w:lang w:eastAsia="en-US"/>
    </w:rPr>
  </w:style>
  <w:style w:type="paragraph" w:customStyle="1" w:styleId="D9D5A369DB78467991894605B5BBE88B2">
    <w:name w:val="D9D5A369DB78467991894605B5BBE88B2"/>
    <w:rsid w:val="00451930"/>
    <w:pPr>
      <w:spacing w:before="120" w:after="60" w:line="240" w:lineRule="auto"/>
    </w:pPr>
    <w:rPr>
      <w:rFonts w:ascii="Arial" w:eastAsia="Cambria" w:hAnsi="Arial" w:cs="Times New Roman"/>
      <w:sz w:val="20"/>
      <w:szCs w:val="24"/>
      <w:lang w:eastAsia="en-US"/>
    </w:rPr>
  </w:style>
  <w:style w:type="paragraph" w:customStyle="1" w:styleId="08DF4BAE06D74B7C93688FE5854987302">
    <w:name w:val="08DF4BAE06D74B7C93688FE5854987302"/>
    <w:rsid w:val="00451930"/>
    <w:pPr>
      <w:spacing w:before="120" w:after="60" w:line="240" w:lineRule="auto"/>
    </w:pPr>
    <w:rPr>
      <w:rFonts w:ascii="Arial" w:eastAsia="Cambria" w:hAnsi="Arial" w:cs="Times New Roman"/>
      <w:sz w:val="20"/>
      <w:szCs w:val="24"/>
      <w:lang w:eastAsia="en-US"/>
    </w:rPr>
  </w:style>
  <w:style w:type="paragraph" w:customStyle="1" w:styleId="9F7B1FD918084CCAB2CCA0858EF217852">
    <w:name w:val="9F7B1FD918084CCAB2CCA0858EF217852"/>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8">
    <w:name w:val="88E8CBF1675642B195FCDFB318FE66E78"/>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8">
    <w:name w:val="FCDC800E8AD7477C8D448295B343CB508"/>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8">
    <w:name w:val="D3A41A09849D4063A416012C99FD07918"/>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8">
    <w:name w:val="A0C17D1DC16F42A2B54119FBE7527F308"/>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8">
    <w:name w:val="77EF73710E02472899BAE5257A1AD3258"/>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
    <w:name w:val="B6B02C40EFA1416AA60980A292434EB6"/>
    <w:rsid w:val="00451930"/>
  </w:style>
  <w:style w:type="paragraph" w:customStyle="1" w:styleId="D7CB8F7F6E9443B5965E2FA94447AF1B">
    <w:name w:val="D7CB8F7F6E9443B5965E2FA94447AF1B"/>
    <w:rsid w:val="00451930"/>
  </w:style>
  <w:style w:type="paragraph" w:customStyle="1" w:styleId="F785843DA6BC4068BAE8EB23AC0BA97D">
    <w:name w:val="F785843DA6BC4068BAE8EB23AC0BA97D"/>
    <w:rsid w:val="00451930"/>
  </w:style>
  <w:style w:type="paragraph" w:customStyle="1" w:styleId="40FA3820E11E4848B93698DEEE7984029">
    <w:name w:val="40FA3820E11E4848B93698DEEE7984029"/>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9">
    <w:name w:val="3DBA2B5740E343F997A8FFE91412F21F9"/>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9">
    <w:name w:val="8B1B75F4128C40AAA20543C20D8CEB689"/>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9">
    <w:name w:val="B93A57907C4A4872B36EC8E7919DCE619"/>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9">
    <w:name w:val="4D2C22668C8848F3BE00B7D1F1F5EBC49"/>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9">
    <w:name w:val="407A5C0FE40A4AB6B0CD0840353B05169"/>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9">
    <w:name w:val="A5E7E582B4964FA9BCC39E86A022FAF79"/>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9">
    <w:name w:val="748585934C1C4CB7A7BCA1D18852E0419"/>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9">
    <w:name w:val="5A037CA63ECD4C9E956B573AA33982969"/>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9">
    <w:name w:val="ACB06D6DC7314837AFB9D933AFF9FD159"/>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9">
    <w:name w:val="A9622A303FAD4B69A880F9747639E34C9"/>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9">
    <w:name w:val="93584707C1C44103B86D603B09CC02F59"/>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9">
    <w:name w:val="1A1ECB0C5D37448BB2C2462DC0E5BD179"/>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9">
    <w:name w:val="1FFF1C432CAF48CABBC1070D31F066BE9"/>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9">
    <w:name w:val="2FA48796911A4E38A9A309ECA5E097789"/>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9">
    <w:name w:val="6AF833E0C04A47C38D38541E70387B0B9"/>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9">
    <w:name w:val="0EC42F8CB8FC4505BA06AAD02811832B9"/>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9">
    <w:name w:val="824245229FB44F25BE5F1124979A0EE29"/>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9">
    <w:name w:val="3CC14B328FAA4549BF3B4EEB763589A09"/>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6">
    <w:name w:val="17B33A508C434A76AE2C408E6DCED31F6"/>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5">
    <w:name w:val="E8822097472D48C9B83DF0D01158D3255"/>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9">
    <w:name w:val="82F545F80E6E415DA11719839441710A9"/>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9">
    <w:name w:val="9AE7C719CE824D258611C01FC4A38E4C9"/>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9">
    <w:name w:val="DB8CB29DF32E43F78D5808C6A077E3289"/>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9">
    <w:name w:val="F3EA26BD273C4349B06A64C1FD063A239"/>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9">
    <w:name w:val="E52A104811FB4015AE77AB9D705C3EB49"/>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2">
    <w:name w:val="565FF756C56A4DB9AAC781B6DA72061C2"/>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2">
    <w:name w:val="ACEA955AB61F42EB91A5DBCBB6BED5222"/>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2">
    <w:name w:val="DE800D496FE44686AFA540460CF1AD402"/>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1">
    <w:name w:val="B6B02C40EFA1416AA60980A292434EB61"/>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1">
    <w:name w:val="D7CB8F7F6E9443B5965E2FA94447AF1B1"/>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1">
    <w:name w:val="F785843DA6BC4068BAE8EB23AC0BA97D1"/>
    <w:rsid w:val="00451930"/>
    <w:pPr>
      <w:spacing w:before="120" w:after="60" w:line="240" w:lineRule="auto"/>
    </w:pPr>
    <w:rPr>
      <w:rFonts w:ascii="Arial" w:eastAsia="Cambria" w:hAnsi="Arial" w:cs="Times New Roman"/>
      <w:sz w:val="20"/>
      <w:szCs w:val="24"/>
      <w:lang w:eastAsia="en-US"/>
    </w:rPr>
  </w:style>
  <w:style w:type="paragraph" w:customStyle="1" w:styleId="12A8D069C9C747F7848FC53755D340372">
    <w:name w:val="12A8D069C9C747F7848FC53755D340372"/>
    <w:rsid w:val="00451930"/>
    <w:pPr>
      <w:spacing w:after="200" w:line="240" w:lineRule="auto"/>
    </w:pPr>
    <w:rPr>
      <w:rFonts w:ascii="Arial" w:eastAsia="Cambria" w:hAnsi="Arial" w:cs="Arial"/>
      <w:sz w:val="20"/>
      <w:szCs w:val="24"/>
      <w:lang w:eastAsia="en-US"/>
    </w:rPr>
  </w:style>
  <w:style w:type="paragraph" w:customStyle="1" w:styleId="78547D5C717242F695A9C02FFC3CD13A2">
    <w:name w:val="78547D5C717242F695A9C02FFC3CD13A2"/>
    <w:rsid w:val="00451930"/>
    <w:pPr>
      <w:spacing w:after="200" w:line="240" w:lineRule="auto"/>
    </w:pPr>
    <w:rPr>
      <w:rFonts w:ascii="Arial" w:eastAsia="Cambria" w:hAnsi="Arial" w:cs="Arial"/>
      <w:sz w:val="20"/>
      <w:szCs w:val="24"/>
      <w:lang w:eastAsia="en-US"/>
    </w:rPr>
  </w:style>
  <w:style w:type="paragraph" w:customStyle="1" w:styleId="C5E8F9B846C74218B67C19A5A1B2B9C72">
    <w:name w:val="C5E8F9B846C74218B67C19A5A1B2B9C72"/>
    <w:rsid w:val="00451930"/>
    <w:pPr>
      <w:spacing w:after="200" w:line="240" w:lineRule="auto"/>
    </w:pPr>
    <w:rPr>
      <w:rFonts w:ascii="Arial" w:eastAsia="Cambria" w:hAnsi="Arial" w:cs="Arial"/>
      <w:sz w:val="20"/>
      <w:szCs w:val="24"/>
      <w:lang w:eastAsia="en-US"/>
    </w:rPr>
  </w:style>
  <w:style w:type="paragraph" w:customStyle="1" w:styleId="C79E1338F0954EF6905625803DCD815E3">
    <w:name w:val="C79E1338F0954EF6905625803DCD815E3"/>
    <w:rsid w:val="00451930"/>
    <w:pPr>
      <w:spacing w:before="120" w:after="60" w:line="240" w:lineRule="auto"/>
    </w:pPr>
    <w:rPr>
      <w:rFonts w:ascii="Arial" w:eastAsia="Cambria" w:hAnsi="Arial" w:cs="Times New Roman"/>
      <w:sz w:val="20"/>
      <w:szCs w:val="24"/>
      <w:lang w:eastAsia="en-US"/>
    </w:rPr>
  </w:style>
  <w:style w:type="paragraph" w:customStyle="1" w:styleId="92DC956F01A04DB190E451CABEE0F7FB3">
    <w:name w:val="92DC956F01A04DB190E451CABEE0F7FB3"/>
    <w:rsid w:val="00451930"/>
    <w:pPr>
      <w:spacing w:before="120" w:after="60" w:line="240" w:lineRule="auto"/>
    </w:pPr>
    <w:rPr>
      <w:rFonts w:ascii="Arial" w:eastAsia="Cambria" w:hAnsi="Arial" w:cs="Times New Roman"/>
      <w:sz w:val="20"/>
      <w:szCs w:val="24"/>
      <w:lang w:eastAsia="en-US"/>
    </w:rPr>
  </w:style>
  <w:style w:type="paragraph" w:customStyle="1" w:styleId="C3EC5E4F407543B189C39A709213553E4">
    <w:name w:val="C3EC5E4F407543B189C39A709213553E4"/>
    <w:rsid w:val="00451930"/>
    <w:pPr>
      <w:spacing w:before="120" w:after="60" w:line="240" w:lineRule="auto"/>
    </w:pPr>
    <w:rPr>
      <w:rFonts w:ascii="Arial" w:eastAsia="Cambria" w:hAnsi="Arial" w:cs="Times New Roman"/>
      <w:sz w:val="20"/>
      <w:szCs w:val="24"/>
      <w:lang w:eastAsia="en-US"/>
    </w:rPr>
  </w:style>
  <w:style w:type="paragraph" w:customStyle="1" w:styleId="B422575350B342B6B199B687416EDBF83">
    <w:name w:val="B422575350B342B6B199B687416EDBF83"/>
    <w:rsid w:val="00451930"/>
    <w:pPr>
      <w:spacing w:before="120" w:after="60" w:line="240" w:lineRule="auto"/>
    </w:pPr>
    <w:rPr>
      <w:rFonts w:ascii="Arial" w:eastAsia="Cambria" w:hAnsi="Arial" w:cs="Times New Roman"/>
      <w:sz w:val="20"/>
      <w:szCs w:val="24"/>
      <w:lang w:eastAsia="en-US"/>
    </w:rPr>
  </w:style>
  <w:style w:type="paragraph" w:customStyle="1" w:styleId="D0D7FD6B2B9D41BC9D581E6B43D5D3D13">
    <w:name w:val="D0D7FD6B2B9D41BC9D581E6B43D5D3D13"/>
    <w:rsid w:val="00451930"/>
    <w:pPr>
      <w:spacing w:before="120" w:after="60" w:line="240" w:lineRule="auto"/>
    </w:pPr>
    <w:rPr>
      <w:rFonts w:ascii="Arial" w:eastAsia="Cambria" w:hAnsi="Arial" w:cs="Times New Roman"/>
      <w:sz w:val="20"/>
      <w:szCs w:val="24"/>
      <w:lang w:eastAsia="en-US"/>
    </w:rPr>
  </w:style>
  <w:style w:type="paragraph" w:customStyle="1" w:styleId="659F64BD2B94492BB04C195D8285D4183">
    <w:name w:val="659F64BD2B94492BB04C195D8285D4183"/>
    <w:rsid w:val="00451930"/>
    <w:pPr>
      <w:spacing w:before="120" w:after="60" w:line="240" w:lineRule="auto"/>
    </w:pPr>
    <w:rPr>
      <w:rFonts w:ascii="Arial" w:eastAsia="Cambria" w:hAnsi="Arial" w:cs="Times New Roman"/>
      <w:sz w:val="20"/>
      <w:szCs w:val="24"/>
      <w:lang w:eastAsia="en-US"/>
    </w:rPr>
  </w:style>
  <w:style w:type="paragraph" w:customStyle="1" w:styleId="D9D5A369DB78467991894605B5BBE88B3">
    <w:name w:val="D9D5A369DB78467991894605B5BBE88B3"/>
    <w:rsid w:val="00451930"/>
    <w:pPr>
      <w:spacing w:before="120" w:after="60" w:line="240" w:lineRule="auto"/>
    </w:pPr>
    <w:rPr>
      <w:rFonts w:ascii="Arial" w:eastAsia="Cambria" w:hAnsi="Arial" w:cs="Times New Roman"/>
      <w:sz w:val="20"/>
      <w:szCs w:val="24"/>
      <w:lang w:eastAsia="en-US"/>
    </w:rPr>
  </w:style>
  <w:style w:type="paragraph" w:customStyle="1" w:styleId="08DF4BAE06D74B7C93688FE5854987303">
    <w:name w:val="08DF4BAE06D74B7C93688FE5854987303"/>
    <w:rsid w:val="00451930"/>
    <w:pPr>
      <w:spacing w:before="120" w:after="60" w:line="240" w:lineRule="auto"/>
    </w:pPr>
    <w:rPr>
      <w:rFonts w:ascii="Arial" w:eastAsia="Cambria" w:hAnsi="Arial" w:cs="Times New Roman"/>
      <w:sz w:val="20"/>
      <w:szCs w:val="24"/>
      <w:lang w:eastAsia="en-US"/>
    </w:rPr>
  </w:style>
  <w:style w:type="paragraph" w:customStyle="1" w:styleId="9F7B1FD918084CCAB2CCA0858EF217853">
    <w:name w:val="9F7B1FD918084CCAB2CCA0858EF217853"/>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9">
    <w:name w:val="88E8CBF1675642B195FCDFB318FE66E79"/>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9">
    <w:name w:val="FCDC800E8AD7477C8D448295B343CB509"/>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9">
    <w:name w:val="D3A41A09849D4063A416012C99FD07919"/>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9">
    <w:name w:val="A0C17D1DC16F42A2B54119FBE7527F309"/>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9">
    <w:name w:val="77EF73710E02472899BAE5257A1AD3259"/>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
    <w:name w:val="5115FD2C35594173AA987B9D52075385"/>
    <w:rsid w:val="00451930"/>
  </w:style>
  <w:style w:type="paragraph" w:customStyle="1" w:styleId="BE8C370EB9C540768D93FB5297C5769E">
    <w:name w:val="BE8C370EB9C540768D93FB5297C5769E"/>
    <w:rsid w:val="00451930"/>
  </w:style>
  <w:style w:type="paragraph" w:customStyle="1" w:styleId="FCA88F3B100C43E081EB597DAAB0DF8F">
    <w:name w:val="FCA88F3B100C43E081EB597DAAB0DF8F"/>
    <w:rsid w:val="00451930"/>
  </w:style>
  <w:style w:type="paragraph" w:customStyle="1" w:styleId="40FA3820E11E4848B93698DEEE79840210">
    <w:name w:val="40FA3820E11E4848B93698DEEE79840210"/>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0">
    <w:name w:val="3DBA2B5740E343F997A8FFE91412F21F10"/>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0">
    <w:name w:val="8B1B75F4128C40AAA20543C20D8CEB6810"/>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0">
    <w:name w:val="B93A57907C4A4872B36EC8E7919DCE6110"/>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0">
    <w:name w:val="4D2C22668C8848F3BE00B7D1F1F5EBC410"/>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0">
    <w:name w:val="407A5C0FE40A4AB6B0CD0840353B051610"/>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0">
    <w:name w:val="A5E7E582B4964FA9BCC39E86A022FAF710"/>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0">
    <w:name w:val="748585934C1C4CB7A7BCA1D18852E04110"/>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0">
    <w:name w:val="5A037CA63ECD4C9E956B573AA339829610"/>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0">
    <w:name w:val="ACB06D6DC7314837AFB9D933AFF9FD1510"/>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0">
    <w:name w:val="A9622A303FAD4B69A880F9747639E34C10"/>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0">
    <w:name w:val="93584707C1C44103B86D603B09CC02F510"/>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0">
    <w:name w:val="1A1ECB0C5D37448BB2C2462DC0E5BD1710"/>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0">
    <w:name w:val="1FFF1C432CAF48CABBC1070D31F066BE10"/>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0">
    <w:name w:val="2FA48796911A4E38A9A309ECA5E0977810"/>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0">
    <w:name w:val="6AF833E0C04A47C38D38541E70387B0B10"/>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0">
    <w:name w:val="0EC42F8CB8FC4505BA06AAD02811832B10"/>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0">
    <w:name w:val="824245229FB44F25BE5F1124979A0EE210"/>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0">
    <w:name w:val="3CC14B328FAA4549BF3B4EEB763589A010"/>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7">
    <w:name w:val="17B33A508C434A76AE2C408E6DCED31F7"/>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6">
    <w:name w:val="E8822097472D48C9B83DF0D01158D3256"/>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0">
    <w:name w:val="82F545F80E6E415DA11719839441710A10"/>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0">
    <w:name w:val="9AE7C719CE824D258611C01FC4A38E4C10"/>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0">
    <w:name w:val="DB8CB29DF32E43F78D5808C6A077E32810"/>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0">
    <w:name w:val="F3EA26BD273C4349B06A64C1FD063A2310"/>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0">
    <w:name w:val="E52A104811FB4015AE77AB9D705C3EB410"/>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3">
    <w:name w:val="565FF756C56A4DB9AAC781B6DA72061C3"/>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3">
    <w:name w:val="ACEA955AB61F42EB91A5DBCBB6BED5223"/>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3">
    <w:name w:val="DE800D496FE44686AFA540460CF1AD403"/>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2">
    <w:name w:val="B6B02C40EFA1416AA60980A292434EB62"/>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2">
    <w:name w:val="D7CB8F7F6E9443B5965E2FA94447AF1B2"/>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2">
    <w:name w:val="F785843DA6BC4068BAE8EB23AC0BA97D2"/>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1">
    <w:name w:val="5115FD2C35594173AA987B9D520753851"/>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1">
    <w:name w:val="BE8C370EB9C540768D93FB5297C5769E1"/>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1">
    <w:name w:val="FCA88F3B100C43E081EB597DAAB0DF8F1"/>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0">
    <w:name w:val="88E8CBF1675642B195FCDFB318FE66E710"/>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0">
    <w:name w:val="FCDC800E8AD7477C8D448295B343CB5010"/>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0">
    <w:name w:val="D3A41A09849D4063A416012C99FD079110"/>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0">
    <w:name w:val="A0C17D1DC16F42A2B54119FBE7527F3010"/>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0">
    <w:name w:val="77EF73710E02472899BAE5257A1AD32510"/>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1">
    <w:name w:val="40FA3820E11E4848B93698DEEE79840211"/>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1">
    <w:name w:val="3DBA2B5740E343F997A8FFE91412F21F11"/>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1">
    <w:name w:val="8B1B75F4128C40AAA20543C20D8CEB6811"/>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1">
    <w:name w:val="B93A57907C4A4872B36EC8E7919DCE6111"/>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1">
    <w:name w:val="4D2C22668C8848F3BE00B7D1F1F5EBC411"/>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1">
    <w:name w:val="407A5C0FE40A4AB6B0CD0840353B051611"/>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1">
    <w:name w:val="A5E7E582B4964FA9BCC39E86A022FAF711"/>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1">
    <w:name w:val="748585934C1C4CB7A7BCA1D18852E04111"/>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1">
    <w:name w:val="5A037CA63ECD4C9E956B573AA339829611"/>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1">
    <w:name w:val="ACB06D6DC7314837AFB9D933AFF9FD1511"/>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1">
    <w:name w:val="A9622A303FAD4B69A880F9747639E34C11"/>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1">
    <w:name w:val="93584707C1C44103B86D603B09CC02F511"/>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1">
    <w:name w:val="1A1ECB0C5D37448BB2C2462DC0E5BD1711"/>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1">
    <w:name w:val="1FFF1C432CAF48CABBC1070D31F066BE11"/>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1">
    <w:name w:val="2FA48796911A4E38A9A309ECA5E0977811"/>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1">
    <w:name w:val="6AF833E0C04A47C38D38541E70387B0B11"/>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1">
    <w:name w:val="0EC42F8CB8FC4505BA06AAD02811832B11"/>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1">
    <w:name w:val="824245229FB44F25BE5F1124979A0EE211"/>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1">
    <w:name w:val="3CC14B328FAA4549BF3B4EEB763589A011"/>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8">
    <w:name w:val="17B33A508C434A76AE2C408E6DCED31F8"/>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7">
    <w:name w:val="E8822097472D48C9B83DF0D01158D3257"/>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1">
    <w:name w:val="82F545F80E6E415DA11719839441710A11"/>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1">
    <w:name w:val="9AE7C719CE824D258611C01FC4A38E4C11"/>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1">
    <w:name w:val="DB8CB29DF32E43F78D5808C6A077E32811"/>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1">
    <w:name w:val="F3EA26BD273C4349B06A64C1FD063A2311"/>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1">
    <w:name w:val="E52A104811FB4015AE77AB9D705C3EB411"/>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4">
    <w:name w:val="565FF756C56A4DB9AAC781B6DA72061C4"/>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4">
    <w:name w:val="ACEA955AB61F42EB91A5DBCBB6BED5224"/>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4">
    <w:name w:val="DE800D496FE44686AFA540460CF1AD404"/>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3">
    <w:name w:val="B6B02C40EFA1416AA60980A292434EB63"/>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3">
    <w:name w:val="D7CB8F7F6E9443B5965E2FA94447AF1B3"/>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3">
    <w:name w:val="F785843DA6BC4068BAE8EB23AC0BA97D3"/>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2">
    <w:name w:val="5115FD2C35594173AA987B9D520753852"/>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2">
    <w:name w:val="BE8C370EB9C540768D93FB5297C5769E2"/>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2">
    <w:name w:val="FCA88F3B100C43E081EB597DAAB0DF8F2"/>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1">
    <w:name w:val="88E8CBF1675642B195FCDFB318FE66E711"/>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1">
    <w:name w:val="FCDC800E8AD7477C8D448295B343CB5011"/>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1">
    <w:name w:val="D3A41A09849D4063A416012C99FD079111"/>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1">
    <w:name w:val="A0C17D1DC16F42A2B54119FBE7527F3011"/>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1">
    <w:name w:val="77EF73710E02472899BAE5257A1AD32511"/>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2">
    <w:name w:val="40FA3820E11E4848B93698DEEE79840212"/>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2">
    <w:name w:val="3DBA2B5740E343F997A8FFE91412F21F12"/>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2">
    <w:name w:val="8B1B75F4128C40AAA20543C20D8CEB6812"/>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2">
    <w:name w:val="B93A57907C4A4872B36EC8E7919DCE6112"/>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2">
    <w:name w:val="4D2C22668C8848F3BE00B7D1F1F5EBC412"/>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2">
    <w:name w:val="407A5C0FE40A4AB6B0CD0840353B051612"/>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2">
    <w:name w:val="A5E7E582B4964FA9BCC39E86A022FAF712"/>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2">
    <w:name w:val="748585934C1C4CB7A7BCA1D18852E04112"/>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2">
    <w:name w:val="5A037CA63ECD4C9E956B573AA339829612"/>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2">
    <w:name w:val="ACB06D6DC7314837AFB9D933AFF9FD1512"/>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2">
    <w:name w:val="A9622A303FAD4B69A880F9747639E34C12"/>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2">
    <w:name w:val="93584707C1C44103B86D603B09CC02F512"/>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2">
    <w:name w:val="1A1ECB0C5D37448BB2C2462DC0E5BD1712"/>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2">
    <w:name w:val="1FFF1C432CAF48CABBC1070D31F066BE12"/>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2">
    <w:name w:val="2FA48796911A4E38A9A309ECA5E0977812"/>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2">
    <w:name w:val="6AF833E0C04A47C38D38541E70387B0B12"/>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2">
    <w:name w:val="0EC42F8CB8FC4505BA06AAD02811832B12"/>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2">
    <w:name w:val="824245229FB44F25BE5F1124979A0EE212"/>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2">
    <w:name w:val="3CC14B328FAA4549BF3B4EEB763589A012"/>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9">
    <w:name w:val="17B33A508C434A76AE2C408E6DCED31F9"/>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8">
    <w:name w:val="E8822097472D48C9B83DF0D01158D3258"/>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2">
    <w:name w:val="82F545F80E6E415DA11719839441710A12"/>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2">
    <w:name w:val="9AE7C719CE824D258611C01FC4A38E4C12"/>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2">
    <w:name w:val="DB8CB29DF32E43F78D5808C6A077E32812"/>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2">
    <w:name w:val="F3EA26BD273C4349B06A64C1FD063A2312"/>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2">
    <w:name w:val="E52A104811FB4015AE77AB9D705C3EB412"/>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5">
    <w:name w:val="565FF756C56A4DB9AAC781B6DA72061C5"/>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5">
    <w:name w:val="ACEA955AB61F42EB91A5DBCBB6BED5225"/>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5">
    <w:name w:val="DE800D496FE44686AFA540460CF1AD405"/>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4">
    <w:name w:val="B6B02C40EFA1416AA60980A292434EB64"/>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4">
    <w:name w:val="D7CB8F7F6E9443B5965E2FA94447AF1B4"/>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4">
    <w:name w:val="F785843DA6BC4068BAE8EB23AC0BA97D4"/>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3">
    <w:name w:val="5115FD2C35594173AA987B9D520753853"/>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3">
    <w:name w:val="BE8C370EB9C540768D93FB5297C5769E3"/>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3">
    <w:name w:val="FCA88F3B100C43E081EB597DAAB0DF8F3"/>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2">
    <w:name w:val="88E8CBF1675642B195FCDFB318FE66E712"/>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2">
    <w:name w:val="FCDC800E8AD7477C8D448295B343CB5012"/>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2">
    <w:name w:val="D3A41A09849D4063A416012C99FD079112"/>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2">
    <w:name w:val="A0C17D1DC16F42A2B54119FBE7527F3012"/>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2">
    <w:name w:val="77EF73710E02472899BAE5257A1AD32512"/>
    <w:rsid w:val="00451930"/>
    <w:pPr>
      <w:spacing w:before="120" w:after="60" w:line="240" w:lineRule="auto"/>
    </w:pPr>
    <w:rPr>
      <w:rFonts w:ascii="Arial" w:eastAsia="Cambria" w:hAnsi="Arial" w:cs="Times New Roman"/>
      <w:sz w:val="20"/>
      <w:szCs w:val="24"/>
      <w:lang w:eastAsia="en-US"/>
    </w:rPr>
  </w:style>
  <w:style w:type="paragraph" w:customStyle="1" w:styleId="F535CBAD142B4DE5995EC576FE2C3AF1">
    <w:name w:val="F535CBAD142B4DE5995EC576FE2C3AF1"/>
    <w:rsid w:val="00451930"/>
  </w:style>
  <w:style w:type="paragraph" w:customStyle="1" w:styleId="3B6F9D17241F439D96B38DCAFFB27228">
    <w:name w:val="3B6F9D17241F439D96B38DCAFFB27228"/>
    <w:rsid w:val="00451930"/>
  </w:style>
  <w:style w:type="paragraph" w:customStyle="1" w:styleId="BEFA814A01644297805576A2C1AD0E66">
    <w:name w:val="BEFA814A01644297805576A2C1AD0E66"/>
    <w:rsid w:val="00451930"/>
  </w:style>
  <w:style w:type="paragraph" w:customStyle="1" w:styleId="212157B9023248429E1E573F5014EA5B">
    <w:name w:val="212157B9023248429E1E573F5014EA5B"/>
    <w:rsid w:val="00451930"/>
  </w:style>
  <w:style w:type="paragraph" w:customStyle="1" w:styleId="40FA3820E11E4848B93698DEEE79840213">
    <w:name w:val="40FA3820E11E4848B93698DEEE79840213"/>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3">
    <w:name w:val="3DBA2B5740E343F997A8FFE91412F21F13"/>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3">
    <w:name w:val="8B1B75F4128C40AAA20543C20D8CEB6813"/>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3">
    <w:name w:val="B93A57907C4A4872B36EC8E7919DCE6113"/>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3">
    <w:name w:val="4D2C22668C8848F3BE00B7D1F1F5EBC413"/>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3">
    <w:name w:val="407A5C0FE40A4AB6B0CD0840353B051613"/>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3">
    <w:name w:val="A5E7E582B4964FA9BCC39E86A022FAF713"/>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3">
    <w:name w:val="748585934C1C4CB7A7BCA1D18852E04113"/>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3">
    <w:name w:val="5A037CA63ECD4C9E956B573AA339829613"/>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3">
    <w:name w:val="ACB06D6DC7314837AFB9D933AFF9FD1513"/>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3">
    <w:name w:val="A9622A303FAD4B69A880F9747639E34C13"/>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3">
    <w:name w:val="93584707C1C44103B86D603B09CC02F513"/>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3">
    <w:name w:val="1A1ECB0C5D37448BB2C2462DC0E5BD1713"/>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3">
    <w:name w:val="1FFF1C432CAF48CABBC1070D31F066BE13"/>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3">
    <w:name w:val="2FA48796911A4E38A9A309ECA5E0977813"/>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3">
    <w:name w:val="6AF833E0C04A47C38D38541E70387B0B13"/>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3">
    <w:name w:val="0EC42F8CB8FC4505BA06AAD02811832B13"/>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3">
    <w:name w:val="824245229FB44F25BE5F1124979A0EE213"/>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3">
    <w:name w:val="3CC14B328FAA4549BF3B4EEB763589A013"/>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10">
    <w:name w:val="17B33A508C434A76AE2C408E6DCED31F10"/>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9">
    <w:name w:val="E8822097472D48C9B83DF0D01158D3259"/>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3">
    <w:name w:val="82F545F80E6E415DA11719839441710A13"/>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3">
    <w:name w:val="9AE7C719CE824D258611C01FC4A38E4C13"/>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3">
    <w:name w:val="DB8CB29DF32E43F78D5808C6A077E32813"/>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3">
    <w:name w:val="F3EA26BD273C4349B06A64C1FD063A2313"/>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3">
    <w:name w:val="E52A104811FB4015AE77AB9D705C3EB413"/>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6">
    <w:name w:val="565FF756C56A4DB9AAC781B6DA72061C6"/>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6">
    <w:name w:val="ACEA955AB61F42EB91A5DBCBB6BED5226"/>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6">
    <w:name w:val="DE800D496FE44686AFA540460CF1AD406"/>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5">
    <w:name w:val="B6B02C40EFA1416AA60980A292434EB65"/>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5">
    <w:name w:val="D7CB8F7F6E9443B5965E2FA94447AF1B5"/>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5">
    <w:name w:val="F785843DA6BC4068BAE8EB23AC0BA97D5"/>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4">
    <w:name w:val="5115FD2C35594173AA987B9D520753854"/>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4">
    <w:name w:val="BE8C370EB9C540768D93FB5297C5769E4"/>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4">
    <w:name w:val="FCA88F3B100C43E081EB597DAAB0DF8F4"/>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3">
    <w:name w:val="88E8CBF1675642B195FCDFB318FE66E713"/>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3">
    <w:name w:val="FCDC800E8AD7477C8D448295B343CB5013"/>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3">
    <w:name w:val="D3A41A09849D4063A416012C99FD079113"/>
    <w:rsid w:val="00451930"/>
    <w:pPr>
      <w:spacing w:before="120" w:after="60" w:line="240" w:lineRule="auto"/>
    </w:pPr>
    <w:rPr>
      <w:rFonts w:ascii="Arial" w:eastAsia="Cambria" w:hAnsi="Arial" w:cs="Times New Roman"/>
      <w:sz w:val="20"/>
      <w:szCs w:val="24"/>
      <w:lang w:eastAsia="en-US"/>
    </w:rPr>
  </w:style>
  <w:style w:type="paragraph" w:customStyle="1" w:styleId="F535CBAD142B4DE5995EC576FE2C3AF11">
    <w:name w:val="F535CBAD142B4DE5995EC576FE2C3AF11"/>
    <w:rsid w:val="00451930"/>
    <w:pPr>
      <w:spacing w:before="120" w:after="60" w:line="240" w:lineRule="auto"/>
    </w:pPr>
    <w:rPr>
      <w:rFonts w:ascii="Arial" w:eastAsia="Cambria" w:hAnsi="Arial" w:cs="Times New Roman"/>
      <w:sz w:val="20"/>
      <w:szCs w:val="24"/>
      <w:lang w:eastAsia="en-US"/>
    </w:rPr>
  </w:style>
  <w:style w:type="paragraph" w:customStyle="1" w:styleId="3B6F9D17241F439D96B38DCAFFB272281">
    <w:name w:val="3B6F9D17241F439D96B38DCAFFB272281"/>
    <w:rsid w:val="00451930"/>
    <w:pPr>
      <w:spacing w:before="120" w:after="60" w:line="240" w:lineRule="auto"/>
    </w:pPr>
    <w:rPr>
      <w:rFonts w:ascii="Arial" w:eastAsia="Cambria" w:hAnsi="Arial" w:cs="Times New Roman"/>
      <w:sz w:val="20"/>
      <w:szCs w:val="24"/>
      <w:lang w:eastAsia="en-US"/>
    </w:rPr>
  </w:style>
  <w:style w:type="paragraph" w:customStyle="1" w:styleId="BEFA814A01644297805576A2C1AD0E661">
    <w:name w:val="BEFA814A01644297805576A2C1AD0E661"/>
    <w:rsid w:val="00451930"/>
    <w:pPr>
      <w:spacing w:before="120" w:after="60" w:line="240" w:lineRule="auto"/>
    </w:pPr>
    <w:rPr>
      <w:rFonts w:ascii="Arial" w:eastAsia="Cambria" w:hAnsi="Arial" w:cs="Times New Roman"/>
      <w:sz w:val="20"/>
      <w:szCs w:val="24"/>
      <w:lang w:eastAsia="en-US"/>
    </w:rPr>
  </w:style>
  <w:style w:type="paragraph" w:customStyle="1" w:styleId="212157B9023248429E1E573F5014EA5B1">
    <w:name w:val="212157B9023248429E1E573F5014EA5B1"/>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3">
    <w:name w:val="A0C17D1DC16F42A2B54119FBE7527F3013"/>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3">
    <w:name w:val="77EF73710E02472899BAE5257A1AD32513"/>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4">
    <w:name w:val="40FA3820E11E4848B93698DEEE79840214"/>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4">
    <w:name w:val="3DBA2B5740E343F997A8FFE91412F21F14"/>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4">
    <w:name w:val="8B1B75F4128C40AAA20543C20D8CEB6814"/>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4">
    <w:name w:val="B93A57907C4A4872B36EC8E7919DCE6114"/>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4">
    <w:name w:val="4D2C22668C8848F3BE00B7D1F1F5EBC414"/>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4">
    <w:name w:val="407A5C0FE40A4AB6B0CD0840353B051614"/>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4">
    <w:name w:val="A5E7E582B4964FA9BCC39E86A022FAF714"/>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4">
    <w:name w:val="748585934C1C4CB7A7BCA1D18852E04114"/>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4">
    <w:name w:val="5A037CA63ECD4C9E956B573AA339829614"/>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4">
    <w:name w:val="ACB06D6DC7314837AFB9D933AFF9FD1514"/>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4">
    <w:name w:val="A9622A303FAD4B69A880F9747639E34C14"/>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4">
    <w:name w:val="93584707C1C44103B86D603B09CC02F514"/>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4">
    <w:name w:val="1A1ECB0C5D37448BB2C2462DC0E5BD1714"/>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4">
    <w:name w:val="1FFF1C432CAF48CABBC1070D31F066BE14"/>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4">
    <w:name w:val="2FA48796911A4E38A9A309ECA5E0977814"/>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4">
    <w:name w:val="6AF833E0C04A47C38D38541E70387B0B14"/>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4">
    <w:name w:val="0EC42F8CB8FC4505BA06AAD02811832B14"/>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4">
    <w:name w:val="824245229FB44F25BE5F1124979A0EE214"/>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4">
    <w:name w:val="3CC14B328FAA4549BF3B4EEB763589A014"/>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11">
    <w:name w:val="17B33A508C434A76AE2C408E6DCED31F11"/>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10">
    <w:name w:val="E8822097472D48C9B83DF0D01158D32510"/>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4">
    <w:name w:val="82F545F80E6E415DA11719839441710A14"/>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4">
    <w:name w:val="9AE7C719CE824D258611C01FC4A38E4C14"/>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4">
    <w:name w:val="DB8CB29DF32E43F78D5808C6A077E32814"/>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4">
    <w:name w:val="F3EA26BD273C4349B06A64C1FD063A2314"/>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4">
    <w:name w:val="E52A104811FB4015AE77AB9D705C3EB414"/>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7">
    <w:name w:val="565FF756C56A4DB9AAC781B6DA72061C7"/>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7">
    <w:name w:val="ACEA955AB61F42EB91A5DBCBB6BED5227"/>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7">
    <w:name w:val="DE800D496FE44686AFA540460CF1AD407"/>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6">
    <w:name w:val="B6B02C40EFA1416AA60980A292434EB66"/>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6">
    <w:name w:val="D7CB8F7F6E9443B5965E2FA94447AF1B6"/>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6">
    <w:name w:val="F785843DA6BC4068BAE8EB23AC0BA97D6"/>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5">
    <w:name w:val="5115FD2C35594173AA987B9D520753855"/>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5">
    <w:name w:val="BE8C370EB9C540768D93FB5297C5769E5"/>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5">
    <w:name w:val="FCA88F3B100C43E081EB597DAAB0DF8F5"/>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4">
    <w:name w:val="88E8CBF1675642B195FCDFB318FE66E714"/>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4">
    <w:name w:val="FCDC800E8AD7477C8D448295B343CB5014"/>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4">
    <w:name w:val="D3A41A09849D4063A416012C99FD079114"/>
    <w:rsid w:val="00451930"/>
    <w:pPr>
      <w:spacing w:before="120" w:after="60" w:line="240" w:lineRule="auto"/>
    </w:pPr>
    <w:rPr>
      <w:rFonts w:ascii="Arial" w:eastAsia="Cambria" w:hAnsi="Arial" w:cs="Times New Roman"/>
      <w:sz w:val="20"/>
      <w:szCs w:val="24"/>
      <w:lang w:eastAsia="en-US"/>
    </w:rPr>
  </w:style>
  <w:style w:type="paragraph" w:customStyle="1" w:styleId="F535CBAD142B4DE5995EC576FE2C3AF12">
    <w:name w:val="F535CBAD142B4DE5995EC576FE2C3AF12"/>
    <w:rsid w:val="00451930"/>
    <w:pPr>
      <w:spacing w:before="120" w:after="60" w:line="240" w:lineRule="auto"/>
    </w:pPr>
    <w:rPr>
      <w:rFonts w:ascii="Arial" w:eastAsia="Cambria" w:hAnsi="Arial" w:cs="Times New Roman"/>
      <w:sz w:val="20"/>
      <w:szCs w:val="24"/>
      <w:lang w:eastAsia="en-US"/>
    </w:rPr>
  </w:style>
  <w:style w:type="paragraph" w:customStyle="1" w:styleId="3B6F9D17241F439D96B38DCAFFB272282">
    <w:name w:val="3B6F9D17241F439D96B38DCAFFB272282"/>
    <w:rsid w:val="00451930"/>
    <w:pPr>
      <w:spacing w:before="120" w:after="60" w:line="240" w:lineRule="auto"/>
    </w:pPr>
    <w:rPr>
      <w:rFonts w:ascii="Arial" w:eastAsia="Cambria" w:hAnsi="Arial" w:cs="Times New Roman"/>
      <w:sz w:val="20"/>
      <w:szCs w:val="24"/>
      <w:lang w:eastAsia="en-US"/>
    </w:rPr>
  </w:style>
  <w:style w:type="paragraph" w:customStyle="1" w:styleId="BEFA814A01644297805576A2C1AD0E662">
    <w:name w:val="BEFA814A01644297805576A2C1AD0E662"/>
    <w:rsid w:val="00451930"/>
    <w:pPr>
      <w:spacing w:before="120" w:after="60" w:line="240" w:lineRule="auto"/>
    </w:pPr>
    <w:rPr>
      <w:rFonts w:ascii="Arial" w:eastAsia="Cambria" w:hAnsi="Arial" w:cs="Times New Roman"/>
      <w:sz w:val="20"/>
      <w:szCs w:val="24"/>
      <w:lang w:eastAsia="en-US"/>
    </w:rPr>
  </w:style>
  <w:style w:type="paragraph" w:customStyle="1" w:styleId="212157B9023248429E1E573F5014EA5B2">
    <w:name w:val="212157B9023248429E1E573F5014EA5B2"/>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4">
    <w:name w:val="A0C17D1DC16F42A2B54119FBE7527F3014"/>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4">
    <w:name w:val="77EF73710E02472899BAE5257A1AD32514"/>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5">
    <w:name w:val="40FA3820E11E4848B93698DEEE79840215"/>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5">
    <w:name w:val="3DBA2B5740E343F997A8FFE91412F21F15"/>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5">
    <w:name w:val="8B1B75F4128C40AAA20543C20D8CEB6815"/>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5">
    <w:name w:val="B93A57907C4A4872B36EC8E7919DCE6115"/>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5">
    <w:name w:val="4D2C22668C8848F3BE00B7D1F1F5EBC415"/>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5">
    <w:name w:val="407A5C0FE40A4AB6B0CD0840353B051615"/>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5">
    <w:name w:val="A5E7E582B4964FA9BCC39E86A022FAF715"/>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5">
    <w:name w:val="748585934C1C4CB7A7BCA1D18852E04115"/>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5">
    <w:name w:val="5A037CA63ECD4C9E956B573AA339829615"/>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5">
    <w:name w:val="ACB06D6DC7314837AFB9D933AFF9FD1515"/>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5">
    <w:name w:val="A9622A303FAD4B69A880F9747639E34C15"/>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5">
    <w:name w:val="93584707C1C44103B86D603B09CC02F515"/>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5">
    <w:name w:val="1A1ECB0C5D37448BB2C2462DC0E5BD1715"/>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5">
    <w:name w:val="1FFF1C432CAF48CABBC1070D31F066BE15"/>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5">
    <w:name w:val="2FA48796911A4E38A9A309ECA5E0977815"/>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5">
    <w:name w:val="6AF833E0C04A47C38D38541E70387B0B15"/>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5">
    <w:name w:val="0EC42F8CB8FC4505BA06AAD02811832B15"/>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5">
    <w:name w:val="824245229FB44F25BE5F1124979A0EE215"/>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5">
    <w:name w:val="3CC14B328FAA4549BF3B4EEB763589A015"/>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12">
    <w:name w:val="17B33A508C434A76AE2C408E6DCED31F12"/>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11">
    <w:name w:val="E8822097472D48C9B83DF0D01158D32511"/>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5">
    <w:name w:val="82F545F80E6E415DA11719839441710A15"/>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5">
    <w:name w:val="9AE7C719CE824D258611C01FC4A38E4C15"/>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5">
    <w:name w:val="DB8CB29DF32E43F78D5808C6A077E32815"/>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5">
    <w:name w:val="F3EA26BD273C4349B06A64C1FD063A2315"/>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5">
    <w:name w:val="E52A104811FB4015AE77AB9D705C3EB415"/>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8">
    <w:name w:val="565FF756C56A4DB9AAC781B6DA72061C8"/>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8">
    <w:name w:val="ACEA955AB61F42EB91A5DBCBB6BED5228"/>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8">
    <w:name w:val="DE800D496FE44686AFA540460CF1AD408"/>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7">
    <w:name w:val="B6B02C40EFA1416AA60980A292434EB67"/>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7">
    <w:name w:val="D7CB8F7F6E9443B5965E2FA94447AF1B7"/>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7">
    <w:name w:val="F785843DA6BC4068BAE8EB23AC0BA97D7"/>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6">
    <w:name w:val="5115FD2C35594173AA987B9D520753856"/>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6">
    <w:name w:val="BE8C370EB9C540768D93FB5297C5769E6"/>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6">
    <w:name w:val="FCA88F3B100C43E081EB597DAAB0DF8F6"/>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5">
    <w:name w:val="88E8CBF1675642B195FCDFB318FE66E715"/>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5">
    <w:name w:val="FCDC800E8AD7477C8D448295B343CB5015"/>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5">
    <w:name w:val="D3A41A09849D4063A416012C99FD079115"/>
    <w:rsid w:val="00451930"/>
    <w:pPr>
      <w:spacing w:before="120" w:after="60" w:line="240" w:lineRule="auto"/>
    </w:pPr>
    <w:rPr>
      <w:rFonts w:ascii="Arial" w:eastAsia="Cambria" w:hAnsi="Arial" w:cs="Times New Roman"/>
      <w:sz w:val="20"/>
      <w:szCs w:val="24"/>
      <w:lang w:eastAsia="en-US"/>
    </w:rPr>
  </w:style>
  <w:style w:type="paragraph" w:customStyle="1" w:styleId="F535CBAD142B4DE5995EC576FE2C3AF13">
    <w:name w:val="F535CBAD142B4DE5995EC576FE2C3AF13"/>
    <w:rsid w:val="00451930"/>
    <w:pPr>
      <w:spacing w:before="120" w:after="60" w:line="240" w:lineRule="auto"/>
    </w:pPr>
    <w:rPr>
      <w:rFonts w:ascii="Arial" w:eastAsia="Cambria" w:hAnsi="Arial" w:cs="Times New Roman"/>
      <w:sz w:val="20"/>
      <w:szCs w:val="24"/>
      <w:lang w:eastAsia="en-US"/>
    </w:rPr>
  </w:style>
  <w:style w:type="paragraph" w:customStyle="1" w:styleId="3B6F9D17241F439D96B38DCAFFB272283">
    <w:name w:val="3B6F9D17241F439D96B38DCAFFB272283"/>
    <w:rsid w:val="00451930"/>
    <w:pPr>
      <w:spacing w:before="120" w:after="60" w:line="240" w:lineRule="auto"/>
    </w:pPr>
    <w:rPr>
      <w:rFonts w:ascii="Arial" w:eastAsia="Cambria" w:hAnsi="Arial" w:cs="Times New Roman"/>
      <w:sz w:val="20"/>
      <w:szCs w:val="24"/>
      <w:lang w:eastAsia="en-US"/>
    </w:rPr>
  </w:style>
  <w:style w:type="paragraph" w:customStyle="1" w:styleId="BEFA814A01644297805576A2C1AD0E663">
    <w:name w:val="BEFA814A01644297805576A2C1AD0E663"/>
    <w:rsid w:val="00451930"/>
    <w:pPr>
      <w:spacing w:before="120" w:after="60" w:line="240" w:lineRule="auto"/>
    </w:pPr>
    <w:rPr>
      <w:rFonts w:ascii="Arial" w:eastAsia="Cambria" w:hAnsi="Arial" w:cs="Times New Roman"/>
      <w:sz w:val="20"/>
      <w:szCs w:val="24"/>
      <w:lang w:eastAsia="en-US"/>
    </w:rPr>
  </w:style>
  <w:style w:type="paragraph" w:customStyle="1" w:styleId="212157B9023248429E1E573F5014EA5B3">
    <w:name w:val="212157B9023248429E1E573F5014EA5B3"/>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5">
    <w:name w:val="A0C17D1DC16F42A2B54119FBE7527F3015"/>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5">
    <w:name w:val="77EF73710E02472899BAE5257A1AD32515"/>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6">
    <w:name w:val="40FA3820E11E4848B93698DEEE79840216"/>
    <w:rsid w:val="00451930"/>
    <w:pPr>
      <w:spacing w:before="120" w:after="60" w:line="240" w:lineRule="auto"/>
    </w:pPr>
    <w:rPr>
      <w:rFonts w:ascii="Arial" w:eastAsia="Cambria" w:hAnsi="Arial" w:cs="Times New Roman"/>
      <w:sz w:val="20"/>
      <w:szCs w:val="24"/>
      <w:lang w:eastAsia="en-US"/>
    </w:rPr>
  </w:style>
  <w:style w:type="paragraph" w:customStyle="1" w:styleId="3DBA2B5740E343F997A8FFE91412F21F16">
    <w:name w:val="3DBA2B5740E343F997A8FFE91412F21F16"/>
    <w:rsid w:val="00451930"/>
    <w:pPr>
      <w:spacing w:before="120" w:after="60" w:line="240" w:lineRule="auto"/>
    </w:pPr>
    <w:rPr>
      <w:rFonts w:ascii="Arial" w:eastAsia="Cambria" w:hAnsi="Arial" w:cs="Times New Roman"/>
      <w:sz w:val="20"/>
      <w:szCs w:val="24"/>
      <w:lang w:eastAsia="en-US"/>
    </w:rPr>
  </w:style>
  <w:style w:type="paragraph" w:customStyle="1" w:styleId="8B1B75F4128C40AAA20543C20D8CEB6816">
    <w:name w:val="8B1B75F4128C40AAA20543C20D8CEB6816"/>
    <w:rsid w:val="00451930"/>
    <w:pPr>
      <w:spacing w:before="120" w:after="60" w:line="240" w:lineRule="auto"/>
    </w:pPr>
    <w:rPr>
      <w:rFonts w:ascii="Arial" w:eastAsia="Cambria" w:hAnsi="Arial" w:cs="Times New Roman"/>
      <w:sz w:val="20"/>
      <w:szCs w:val="24"/>
      <w:lang w:eastAsia="en-US"/>
    </w:rPr>
  </w:style>
  <w:style w:type="paragraph" w:customStyle="1" w:styleId="B93A57907C4A4872B36EC8E7919DCE6116">
    <w:name w:val="B93A57907C4A4872B36EC8E7919DCE6116"/>
    <w:rsid w:val="00451930"/>
    <w:pPr>
      <w:spacing w:before="120" w:after="60" w:line="240" w:lineRule="auto"/>
    </w:pPr>
    <w:rPr>
      <w:rFonts w:ascii="Arial" w:eastAsia="Cambria" w:hAnsi="Arial" w:cs="Times New Roman"/>
      <w:sz w:val="20"/>
      <w:szCs w:val="24"/>
      <w:lang w:eastAsia="en-US"/>
    </w:rPr>
  </w:style>
  <w:style w:type="paragraph" w:customStyle="1" w:styleId="4D2C22668C8848F3BE00B7D1F1F5EBC416">
    <w:name w:val="4D2C22668C8848F3BE00B7D1F1F5EBC416"/>
    <w:rsid w:val="00451930"/>
    <w:pPr>
      <w:spacing w:before="120" w:after="60" w:line="240" w:lineRule="auto"/>
    </w:pPr>
    <w:rPr>
      <w:rFonts w:ascii="Arial" w:eastAsia="Cambria" w:hAnsi="Arial" w:cs="Times New Roman"/>
      <w:sz w:val="20"/>
      <w:szCs w:val="24"/>
      <w:lang w:eastAsia="en-US"/>
    </w:rPr>
  </w:style>
  <w:style w:type="paragraph" w:customStyle="1" w:styleId="407A5C0FE40A4AB6B0CD0840353B051616">
    <w:name w:val="407A5C0FE40A4AB6B0CD0840353B051616"/>
    <w:rsid w:val="00451930"/>
    <w:pPr>
      <w:spacing w:before="120" w:after="60" w:line="240" w:lineRule="auto"/>
    </w:pPr>
    <w:rPr>
      <w:rFonts w:ascii="Arial" w:eastAsia="Cambria" w:hAnsi="Arial" w:cs="Times New Roman"/>
      <w:sz w:val="20"/>
      <w:szCs w:val="24"/>
      <w:lang w:eastAsia="en-US"/>
    </w:rPr>
  </w:style>
  <w:style w:type="paragraph" w:customStyle="1" w:styleId="A5E7E582B4964FA9BCC39E86A022FAF716">
    <w:name w:val="A5E7E582B4964FA9BCC39E86A022FAF716"/>
    <w:rsid w:val="00451930"/>
    <w:pPr>
      <w:spacing w:before="120" w:after="60" w:line="240" w:lineRule="auto"/>
    </w:pPr>
    <w:rPr>
      <w:rFonts w:ascii="Arial" w:eastAsia="Cambria" w:hAnsi="Arial" w:cs="Times New Roman"/>
      <w:sz w:val="20"/>
      <w:szCs w:val="24"/>
      <w:lang w:eastAsia="en-US"/>
    </w:rPr>
  </w:style>
  <w:style w:type="paragraph" w:customStyle="1" w:styleId="748585934C1C4CB7A7BCA1D18852E04116">
    <w:name w:val="748585934C1C4CB7A7BCA1D18852E04116"/>
    <w:rsid w:val="00451930"/>
    <w:pPr>
      <w:spacing w:before="120" w:after="60" w:line="240" w:lineRule="auto"/>
    </w:pPr>
    <w:rPr>
      <w:rFonts w:ascii="Arial" w:eastAsia="Cambria" w:hAnsi="Arial" w:cs="Times New Roman"/>
      <w:sz w:val="20"/>
      <w:szCs w:val="24"/>
      <w:lang w:eastAsia="en-US"/>
    </w:rPr>
  </w:style>
  <w:style w:type="paragraph" w:customStyle="1" w:styleId="5A037CA63ECD4C9E956B573AA339829616">
    <w:name w:val="5A037CA63ECD4C9E956B573AA339829616"/>
    <w:rsid w:val="00451930"/>
    <w:pPr>
      <w:spacing w:before="120" w:after="60" w:line="240" w:lineRule="auto"/>
    </w:pPr>
    <w:rPr>
      <w:rFonts w:ascii="Arial" w:eastAsia="Cambria" w:hAnsi="Arial" w:cs="Times New Roman"/>
      <w:sz w:val="20"/>
      <w:szCs w:val="24"/>
      <w:lang w:eastAsia="en-US"/>
    </w:rPr>
  </w:style>
  <w:style w:type="paragraph" w:customStyle="1" w:styleId="ACB06D6DC7314837AFB9D933AFF9FD1516">
    <w:name w:val="ACB06D6DC7314837AFB9D933AFF9FD1516"/>
    <w:rsid w:val="00451930"/>
    <w:pPr>
      <w:spacing w:before="120" w:after="60" w:line="240" w:lineRule="auto"/>
    </w:pPr>
    <w:rPr>
      <w:rFonts w:ascii="Arial" w:eastAsia="Cambria" w:hAnsi="Arial" w:cs="Times New Roman"/>
      <w:sz w:val="20"/>
      <w:szCs w:val="24"/>
      <w:lang w:eastAsia="en-US"/>
    </w:rPr>
  </w:style>
  <w:style w:type="paragraph" w:customStyle="1" w:styleId="A9622A303FAD4B69A880F9747639E34C16">
    <w:name w:val="A9622A303FAD4B69A880F9747639E34C16"/>
    <w:rsid w:val="00451930"/>
    <w:pPr>
      <w:spacing w:before="120" w:after="60" w:line="240" w:lineRule="auto"/>
    </w:pPr>
    <w:rPr>
      <w:rFonts w:ascii="Arial" w:eastAsia="Cambria" w:hAnsi="Arial" w:cs="Times New Roman"/>
      <w:sz w:val="20"/>
      <w:szCs w:val="24"/>
      <w:lang w:eastAsia="en-US"/>
    </w:rPr>
  </w:style>
  <w:style w:type="paragraph" w:customStyle="1" w:styleId="93584707C1C44103B86D603B09CC02F516">
    <w:name w:val="93584707C1C44103B86D603B09CC02F516"/>
    <w:rsid w:val="00451930"/>
    <w:pPr>
      <w:spacing w:before="120" w:after="60" w:line="240" w:lineRule="auto"/>
    </w:pPr>
    <w:rPr>
      <w:rFonts w:ascii="Arial" w:eastAsia="Cambria" w:hAnsi="Arial" w:cs="Times New Roman"/>
      <w:sz w:val="20"/>
      <w:szCs w:val="24"/>
      <w:lang w:eastAsia="en-US"/>
    </w:rPr>
  </w:style>
  <w:style w:type="paragraph" w:customStyle="1" w:styleId="1A1ECB0C5D37448BB2C2462DC0E5BD1716">
    <w:name w:val="1A1ECB0C5D37448BB2C2462DC0E5BD1716"/>
    <w:rsid w:val="00451930"/>
    <w:pPr>
      <w:spacing w:before="120" w:after="60" w:line="240" w:lineRule="auto"/>
    </w:pPr>
    <w:rPr>
      <w:rFonts w:ascii="Arial" w:eastAsia="Cambria" w:hAnsi="Arial" w:cs="Times New Roman"/>
      <w:sz w:val="20"/>
      <w:szCs w:val="24"/>
      <w:lang w:eastAsia="en-US"/>
    </w:rPr>
  </w:style>
  <w:style w:type="paragraph" w:customStyle="1" w:styleId="1FFF1C432CAF48CABBC1070D31F066BE16">
    <w:name w:val="1FFF1C432CAF48CABBC1070D31F066BE16"/>
    <w:rsid w:val="00451930"/>
    <w:pPr>
      <w:spacing w:before="120" w:after="60" w:line="240" w:lineRule="auto"/>
    </w:pPr>
    <w:rPr>
      <w:rFonts w:ascii="Arial" w:eastAsia="Cambria" w:hAnsi="Arial" w:cs="Times New Roman"/>
      <w:sz w:val="20"/>
      <w:szCs w:val="24"/>
      <w:lang w:eastAsia="en-US"/>
    </w:rPr>
  </w:style>
  <w:style w:type="paragraph" w:customStyle="1" w:styleId="2FA48796911A4E38A9A309ECA5E0977816">
    <w:name w:val="2FA48796911A4E38A9A309ECA5E0977816"/>
    <w:rsid w:val="00451930"/>
    <w:pPr>
      <w:spacing w:before="120" w:after="60" w:line="240" w:lineRule="auto"/>
    </w:pPr>
    <w:rPr>
      <w:rFonts w:ascii="Arial" w:eastAsia="Cambria" w:hAnsi="Arial" w:cs="Times New Roman"/>
      <w:sz w:val="20"/>
      <w:szCs w:val="24"/>
      <w:lang w:eastAsia="en-US"/>
    </w:rPr>
  </w:style>
  <w:style w:type="paragraph" w:customStyle="1" w:styleId="6AF833E0C04A47C38D38541E70387B0B16">
    <w:name w:val="6AF833E0C04A47C38D38541E70387B0B16"/>
    <w:rsid w:val="00451930"/>
    <w:pPr>
      <w:spacing w:before="120" w:after="60" w:line="240" w:lineRule="auto"/>
    </w:pPr>
    <w:rPr>
      <w:rFonts w:ascii="Arial" w:eastAsia="Cambria" w:hAnsi="Arial" w:cs="Times New Roman"/>
      <w:sz w:val="20"/>
      <w:szCs w:val="24"/>
      <w:lang w:eastAsia="en-US"/>
    </w:rPr>
  </w:style>
  <w:style w:type="paragraph" w:customStyle="1" w:styleId="0EC42F8CB8FC4505BA06AAD02811832B16">
    <w:name w:val="0EC42F8CB8FC4505BA06AAD02811832B16"/>
    <w:rsid w:val="00451930"/>
    <w:pPr>
      <w:spacing w:before="120" w:after="60" w:line="240" w:lineRule="auto"/>
    </w:pPr>
    <w:rPr>
      <w:rFonts w:ascii="Arial" w:eastAsia="Cambria" w:hAnsi="Arial" w:cs="Times New Roman"/>
      <w:sz w:val="20"/>
      <w:szCs w:val="24"/>
      <w:lang w:eastAsia="en-US"/>
    </w:rPr>
  </w:style>
  <w:style w:type="paragraph" w:customStyle="1" w:styleId="824245229FB44F25BE5F1124979A0EE216">
    <w:name w:val="824245229FB44F25BE5F1124979A0EE216"/>
    <w:rsid w:val="00451930"/>
    <w:pPr>
      <w:spacing w:before="120" w:after="60" w:line="240" w:lineRule="auto"/>
    </w:pPr>
    <w:rPr>
      <w:rFonts w:ascii="Arial" w:eastAsia="Cambria" w:hAnsi="Arial" w:cs="Times New Roman"/>
      <w:sz w:val="20"/>
      <w:szCs w:val="24"/>
      <w:lang w:eastAsia="en-US"/>
    </w:rPr>
  </w:style>
  <w:style w:type="paragraph" w:customStyle="1" w:styleId="3CC14B328FAA4549BF3B4EEB763589A016">
    <w:name w:val="3CC14B328FAA4549BF3B4EEB763589A016"/>
    <w:rsid w:val="00451930"/>
    <w:pPr>
      <w:spacing w:before="120" w:after="60" w:line="240" w:lineRule="auto"/>
    </w:pPr>
    <w:rPr>
      <w:rFonts w:ascii="Arial" w:eastAsia="Cambria" w:hAnsi="Arial" w:cs="Times New Roman"/>
      <w:sz w:val="20"/>
      <w:szCs w:val="24"/>
      <w:lang w:eastAsia="en-US"/>
    </w:rPr>
  </w:style>
  <w:style w:type="paragraph" w:customStyle="1" w:styleId="17B33A508C434A76AE2C408E6DCED31F13">
    <w:name w:val="17B33A508C434A76AE2C408E6DCED31F13"/>
    <w:rsid w:val="00451930"/>
    <w:pPr>
      <w:spacing w:before="120" w:after="60" w:line="240" w:lineRule="auto"/>
    </w:pPr>
    <w:rPr>
      <w:rFonts w:ascii="Arial" w:eastAsia="Cambria" w:hAnsi="Arial" w:cs="Times New Roman"/>
      <w:sz w:val="20"/>
      <w:szCs w:val="24"/>
      <w:lang w:eastAsia="en-US"/>
    </w:rPr>
  </w:style>
  <w:style w:type="paragraph" w:customStyle="1" w:styleId="E8822097472D48C9B83DF0D01158D32512">
    <w:name w:val="E8822097472D48C9B83DF0D01158D32512"/>
    <w:rsid w:val="00451930"/>
    <w:pPr>
      <w:spacing w:before="120" w:after="60" w:line="240" w:lineRule="auto"/>
    </w:pPr>
    <w:rPr>
      <w:rFonts w:ascii="Arial" w:eastAsia="Cambria" w:hAnsi="Arial" w:cs="Times New Roman"/>
      <w:sz w:val="20"/>
      <w:szCs w:val="24"/>
      <w:lang w:eastAsia="en-US"/>
    </w:rPr>
  </w:style>
  <w:style w:type="paragraph" w:customStyle="1" w:styleId="82F545F80E6E415DA11719839441710A16">
    <w:name w:val="82F545F80E6E415DA11719839441710A16"/>
    <w:rsid w:val="00451930"/>
    <w:pPr>
      <w:spacing w:before="120" w:after="60" w:line="240" w:lineRule="auto"/>
    </w:pPr>
    <w:rPr>
      <w:rFonts w:ascii="Arial" w:eastAsia="Cambria" w:hAnsi="Arial" w:cs="Times New Roman"/>
      <w:sz w:val="20"/>
      <w:szCs w:val="24"/>
      <w:lang w:eastAsia="en-US"/>
    </w:rPr>
  </w:style>
  <w:style w:type="paragraph" w:customStyle="1" w:styleId="9AE7C719CE824D258611C01FC4A38E4C16">
    <w:name w:val="9AE7C719CE824D258611C01FC4A38E4C16"/>
    <w:rsid w:val="00451930"/>
    <w:pPr>
      <w:spacing w:before="120" w:after="60" w:line="240" w:lineRule="auto"/>
    </w:pPr>
    <w:rPr>
      <w:rFonts w:ascii="Arial" w:eastAsia="Cambria" w:hAnsi="Arial" w:cs="Times New Roman"/>
      <w:sz w:val="20"/>
      <w:szCs w:val="24"/>
      <w:lang w:eastAsia="en-US"/>
    </w:rPr>
  </w:style>
  <w:style w:type="paragraph" w:customStyle="1" w:styleId="DB8CB29DF32E43F78D5808C6A077E32816">
    <w:name w:val="DB8CB29DF32E43F78D5808C6A077E32816"/>
    <w:rsid w:val="00451930"/>
    <w:pPr>
      <w:spacing w:before="120" w:after="60" w:line="240" w:lineRule="auto"/>
    </w:pPr>
    <w:rPr>
      <w:rFonts w:ascii="Arial" w:eastAsia="Cambria" w:hAnsi="Arial" w:cs="Times New Roman"/>
      <w:sz w:val="20"/>
      <w:szCs w:val="24"/>
      <w:lang w:eastAsia="en-US"/>
    </w:rPr>
  </w:style>
  <w:style w:type="paragraph" w:customStyle="1" w:styleId="F3EA26BD273C4349B06A64C1FD063A2316">
    <w:name w:val="F3EA26BD273C4349B06A64C1FD063A2316"/>
    <w:rsid w:val="00451930"/>
    <w:pPr>
      <w:spacing w:before="120" w:after="60" w:line="240" w:lineRule="auto"/>
    </w:pPr>
    <w:rPr>
      <w:rFonts w:ascii="Arial" w:eastAsia="Cambria" w:hAnsi="Arial" w:cs="Times New Roman"/>
      <w:sz w:val="20"/>
      <w:szCs w:val="24"/>
      <w:lang w:eastAsia="en-US"/>
    </w:rPr>
  </w:style>
  <w:style w:type="paragraph" w:customStyle="1" w:styleId="E52A104811FB4015AE77AB9D705C3EB416">
    <w:name w:val="E52A104811FB4015AE77AB9D705C3EB416"/>
    <w:rsid w:val="00451930"/>
    <w:pPr>
      <w:spacing w:before="120" w:after="60" w:line="240" w:lineRule="auto"/>
    </w:pPr>
    <w:rPr>
      <w:rFonts w:ascii="Arial" w:eastAsia="Cambria" w:hAnsi="Arial" w:cs="Times New Roman"/>
      <w:sz w:val="20"/>
      <w:szCs w:val="24"/>
      <w:lang w:eastAsia="en-US"/>
    </w:rPr>
  </w:style>
  <w:style w:type="paragraph" w:customStyle="1" w:styleId="565FF756C56A4DB9AAC781B6DA72061C9">
    <w:name w:val="565FF756C56A4DB9AAC781B6DA72061C9"/>
    <w:rsid w:val="00451930"/>
    <w:pPr>
      <w:spacing w:before="120" w:after="60" w:line="240" w:lineRule="auto"/>
    </w:pPr>
    <w:rPr>
      <w:rFonts w:ascii="Arial" w:eastAsia="Cambria" w:hAnsi="Arial" w:cs="Times New Roman"/>
      <w:sz w:val="20"/>
      <w:szCs w:val="24"/>
      <w:lang w:eastAsia="en-US"/>
    </w:rPr>
  </w:style>
  <w:style w:type="paragraph" w:customStyle="1" w:styleId="ACEA955AB61F42EB91A5DBCBB6BED5229">
    <w:name w:val="ACEA955AB61F42EB91A5DBCBB6BED5229"/>
    <w:rsid w:val="00451930"/>
    <w:pPr>
      <w:spacing w:before="120" w:after="60" w:line="240" w:lineRule="auto"/>
    </w:pPr>
    <w:rPr>
      <w:rFonts w:ascii="Arial" w:eastAsia="Cambria" w:hAnsi="Arial" w:cs="Times New Roman"/>
      <w:sz w:val="20"/>
      <w:szCs w:val="24"/>
      <w:lang w:eastAsia="en-US"/>
    </w:rPr>
  </w:style>
  <w:style w:type="paragraph" w:customStyle="1" w:styleId="DE800D496FE44686AFA540460CF1AD409">
    <w:name w:val="DE800D496FE44686AFA540460CF1AD409"/>
    <w:rsid w:val="00451930"/>
    <w:pPr>
      <w:spacing w:before="120" w:after="60" w:line="240" w:lineRule="auto"/>
    </w:pPr>
    <w:rPr>
      <w:rFonts w:ascii="Arial" w:eastAsia="Cambria" w:hAnsi="Arial" w:cs="Times New Roman"/>
      <w:sz w:val="20"/>
      <w:szCs w:val="24"/>
      <w:lang w:eastAsia="en-US"/>
    </w:rPr>
  </w:style>
  <w:style w:type="paragraph" w:customStyle="1" w:styleId="B6B02C40EFA1416AA60980A292434EB68">
    <w:name w:val="B6B02C40EFA1416AA60980A292434EB68"/>
    <w:rsid w:val="00451930"/>
    <w:pPr>
      <w:spacing w:before="120" w:after="60" w:line="240" w:lineRule="auto"/>
    </w:pPr>
    <w:rPr>
      <w:rFonts w:ascii="Arial" w:eastAsia="Cambria" w:hAnsi="Arial" w:cs="Times New Roman"/>
      <w:sz w:val="20"/>
      <w:szCs w:val="24"/>
      <w:lang w:eastAsia="en-US"/>
    </w:rPr>
  </w:style>
  <w:style w:type="paragraph" w:customStyle="1" w:styleId="D7CB8F7F6E9443B5965E2FA94447AF1B8">
    <w:name w:val="D7CB8F7F6E9443B5965E2FA94447AF1B8"/>
    <w:rsid w:val="00451930"/>
    <w:pPr>
      <w:spacing w:before="120" w:after="60" w:line="240" w:lineRule="auto"/>
    </w:pPr>
    <w:rPr>
      <w:rFonts w:ascii="Arial" w:eastAsia="Cambria" w:hAnsi="Arial" w:cs="Times New Roman"/>
      <w:sz w:val="20"/>
      <w:szCs w:val="24"/>
      <w:lang w:eastAsia="en-US"/>
    </w:rPr>
  </w:style>
  <w:style w:type="paragraph" w:customStyle="1" w:styleId="F785843DA6BC4068BAE8EB23AC0BA97D8">
    <w:name w:val="F785843DA6BC4068BAE8EB23AC0BA97D8"/>
    <w:rsid w:val="00451930"/>
    <w:pPr>
      <w:spacing w:before="120" w:after="60" w:line="240" w:lineRule="auto"/>
    </w:pPr>
    <w:rPr>
      <w:rFonts w:ascii="Arial" w:eastAsia="Cambria" w:hAnsi="Arial" w:cs="Times New Roman"/>
      <w:sz w:val="20"/>
      <w:szCs w:val="24"/>
      <w:lang w:eastAsia="en-US"/>
    </w:rPr>
  </w:style>
  <w:style w:type="paragraph" w:customStyle="1" w:styleId="5115FD2C35594173AA987B9D520753857">
    <w:name w:val="5115FD2C35594173AA987B9D520753857"/>
    <w:rsid w:val="00451930"/>
    <w:pPr>
      <w:spacing w:before="120" w:after="60" w:line="240" w:lineRule="auto"/>
    </w:pPr>
    <w:rPr>
      <w:rFonts w:ascii="Arial" w:eastAsia="Cambria" w:hAnsi="Arial" w:cs="Times New Roman"/>
      <w:sz w:val="20"/>
      <w:szCs w:val="24"/>
      <w:lang w:eastAsia="en-US"/>
    </w:rPr>
  </w:style>
  <w:style w:type="paragraph" w:customStyle="1" w:styleId="BE8C370EB9C540768D93FB5297C5769E7">
    <w:name w:val="BE8C370EB9C540768D93FB5297C5769E7"/>
    <w:rsid w:val="00451930"/>
    <w:pPr>
      <w:spacing w:before="120" w:after="60" w:line="240" w:lineRule="auto"/>
    </w:pPr>
    <w:rPr>
      <w:rFonts w:ascii="Arial" w:eastAsia="Cambria" w:hAnsi="Arial" w:cs="Times New Roman"/>
      <w:sz w:val="20"/>
      <w:szCs w:val="24"/>
      <w:lang w:eastAsia="en-US"/>
    </w:rPr>
  </w:style>
  <w:style w:type="paragraph" w:customStyle="1" w:styleId="FCA88F3B100C43E081EB597DAAB0DF8F7">
    <w:name w:val="FCA88F3B100C43E081EB597DAAB0DF8F7"/>
    <w:rsid w:val="00451930"/>
    <w:pPr>
      <w:spacing w:before="120" w:after="60" w:line="240" w:lineRule="auto"/>
    </w:pPr>
    <w:rPr>
      <w:rFonts w:ascii="Arial" w:eastAsia="Cambria" w:hAnsi="Arial" w:cs="Times New Roman"/>
      <w:sz w:val="20"/>
      <w:szCs w:val="24"/>
      <w:lang w:eastAsia="en-US"/>
    </w:rPr>
  </w:style>
  <w:style w:type="paragraph" w:customStyle="1" w:styleId="88E8CBF1675642B195FCDFB318FE66E716">
    <w:name w:val="88E8CBF1675642B195FCDFB318FE66E716"/>
    <w:rsid w:val="00451930"/>
    <w:pPr>
      <w:spacing w:before="120" w:after="60" w:line="240" w:lineRule="auto"/>
    </w:pPr>
    <w:rPr>
      <w:rFonts w:ascii="Arial" w:eastAsia="Cambria" w:hAnsi="Arial" w:cs="Times New Roman"/>
      <w:sz w:val="20"/>
      <w:szCs w:val="24"/>
      <w:lang w:eastAsia="en-US"/>
    </w:rPr>
  </w:style>
  <w:style w:type="paragraph" w:customStyle="1" w:styleId="FCDC800E8AD7477C8D448295B343CB5016">
    <w:name w:val="FCDC800E8AD7477C8D448295B343CB5016"/>
    <w:rsid w:val="00451930"/>
    <w:pPr>
      <w:spacing w:before="120" w:after="60" w:line="240" w:lineRule="auto"/>
    </w:pPr>
    <w:rPr>
      <w:rFonts w:ascii="Arial" w:eastAsia="Cambria" w:hAnsi="Arial" w:cs="Times New Roman"/>
      <w:sz w:val="20"/>
      <w:szCs w:val="24"/>
      <w:lang w:eastAsia="en-US"/>
    </w:rPr>
  </w:style>
  <w:style w:type="paragraph" w:customStyle="1" w:styleId="D3A41A09849D4063A416012C99FD079116">
    <w:name w:val="D3A41A09849D4063A416012C99FD079116"/>
    <w:rsid w:val="00451930"/>
    <w:pPr>
      <w:spacing w:before="120" w:after="60" w:line="240" w:lineRule="auto"/>
    </w:pPr>
    <w:rPr>
      <w:rFonts w:ascii="Arial" w:eastAsia="Cambria" w:hAnsi="Arial" w:cs="Times New Roman"/>
      <w:sz w:val="20"/>
      <w:szCs w:val="24"/>
      <w:lang w:eastAsia="en-US"/>
    </w:rPr>
  </w:style>
  <w:style w:type="paragraph" w:customStyle="1" w:styleId="F535CBAD142B4DE5995EC576FE2C3AF14">
    <w:name w:val="F535CBAD142B4DE5995EC576FE2C3AF14"/>
    <w:rsid w:val="00451930"/>
    <w:pPr>
      <w:spacing w:before="120" w:after="60" w:line="240" w:lineRule="auto"/>
    </w:pPr>
    <w:rPr>
      <w:rFonts w:ascii="Arial" w:eastAsia="Cambria" w:hAnsi="Arial" w:cs="Times New Roman"/>
      <w:sz w:val="20"/>
      <w:szCs w:val="24"/>
      <w:lang w:eastAsia="en-US"/>
    </w:rPr>
  </w:style>
  <w:style w:type="paragraph" w:customStyle="1" w:styleId="3B6F9D17241F439D96B38DCAFFB272284">
    <w:name w:val="3B6F9D17241F439D96B38DCAFFB272284"/>
    <w:rsid w:val="00451930"/>
    <w:pPr>
      <w:spacing w:before="120" w:after="60" w:line="240" w:lineRule="auto"/>
    </w:pPr>
    <w:rPr>
      <w:rFonts w:ascii="Arial" w:eastAsia="Cambria" w:hAnsi="Arial" w:cs="Times New Roman"/>
      <w:sz w:val="20"/>
      <w:szCs w:val="24"/>
      <w:lang w:eastAsia="en-US"/>
    </w:rPr>
  </w:style>
  <w:style w:type="paragraph" w:customStyle="1" w:styleId="BEFA814A01644297805576A2C1AD0E664">
    <w:name w:val="BEFA814A01644297805576A2C1AD0E664"/>
    <w:rsid w:val="00451930"/>
    <w:pPr>
      <w:spacing w:before="120" w:after="60" w:line="240" w:lineRule="auto"/>
    </w:pPr>
    <w:rPr>
      <w:rFonts w:ascii="Arial" w:eastAsia="Cambria" w:hAnsi="Arial" w:cs="Times New Roman"/>
      <w:sz w:val="20"/>
      <w:szCs w:val="24"/>
      <w:lang w:eastAsia="en-US"/>
    </w:rPr>
  </w:style>
  <w:style w:type="paragraph" w:customStyle="1" w:styleId="212157B9023248429E1E573F5014EA5B4">
    <w:name w:val="212157B9023248429E1E573F5014EA5B4"/>
    <w:rsid w:val="00451930"/>
    <w:pPr>
      <w:spacing w:before="120" w:after="60" w:line="240" w:lineRule="auto"/>
    </w:pPr>
    <w:rPr>
      <w:rFonts w:ascii="Arial" w:eastAsia="Cambria" w:hAnsi="Arial" w:cs="Times New Roman"/>
      <w:sz w:val="20"/>
      <w:szCs w:val="24"/>
      <w:lang w:eastAsia="en-US"/>
    </w:rPr>
  </w:style>
  <w:style w:type="paragraph" w:customStyle="1" w:styleId="A0C17D1DC16F42A2B54119FBE7527F3016">
    <w:name w:val="A0C17D1DC16F42A2B54119FBE7527F3016"/>
    <w:rsid w:val="00451930"/>
    <w:pPr>
      <w:spacing w:before="120" w:after="60" w:line="240" w:lineRule="auto"/>
    </w:pPr>
    <w:rPr>
      <w:rFonts w:ascii="Arial" w:eastAsia="Cambria" w:hAnsi="Arial" w:cs="Times New Roman"/>
      <w:sz w:val="20"/>
      <w:szCs w:val="24"/>
      <w:lang w:eastAsia="en-US"/>
    </w:rPr>
  </w:style>
  <w:style w:type="paragraph" w:customStyle="1" w:styleId="77EF73710E02472899BAE5257A1AD32516">
    <w:name w:val="77EF73710E02472899BAE5257A1AD32516"/>
    <w:rsid w:val="00451930"/>
    <w:pPr>
      <w:spacing w:before="120" w:after="60" w:line="240" w:lineRule="auto"/>
    </w:pPr>
    <w:rPr>
      <w:rFonts w:ascii="Arial" w:eastAsia="Cambria" w:hAnsi="Arial" w:cs="Times New Roman"/>
      <w:sz w:val="20"/>
      <w:szCs w:val="24"/>
      <w:lang w:eastAsia="en-US"/>
    </w:rPr>
  </w:style>
  <w:style w:type="paragraph" w:customStyle="1" w:styleId="40FA3820E11E4848B93698DEEE79840217">
    <w:name w:val="40FA3820E11E4848B93698DEEE79840217"/>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17">
    <w:name w:val="3DBA2B5740E343F997A8FFE91412F21F17"/>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17">
    <w:name w:val="8B1B75F4128C40AAA20543C20D8CEB6817"/>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17">
    <w:name w:val="B93A57907C4A4872B36EC8E7919DCE6117"/>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17">
    <w:name w:val="4D2C22668C8848F3BE00B7D1F1F5EBC417"/>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17">
    <w:name w:val="407A5C0FE40A4AB6B0CD0840353B051617"/>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17">
    <w:name w:val="A5E7E582B4964FA9BCC39E86A022FAF717"/>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17">
    <w:name w:val="748585934C1C4CB7A7BCA1D18852E04117"/>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17">
    <w:name w:val="5A037CA63ECD4C9E956B573AA339829617"/>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17">
    <w:name w:val="ACB06D6DC7314837AFB9D933AFF9FD1517"/>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17">
    <w:name w:val="A9622A303FAD4B69A880F9747639E34C17"/>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17">
    <w:name w:val="93584707C1C44103B86D603B09CC02F517"/>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17">
    <w:name w:val="1A1ECB0C5D37448BB2C2462DC0E5BD1717"/>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17">
    <w:name w:val="1FFF1C432CAF48CABBC1070D31F066BE17"/>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17">
    <w:name w:val="2FA48796911A4E38A9A309ECA5E0977817"/>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17">
    <w:name w:val="6AF833E0C04A47C38D38541E70387B0B17"/>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17">
    <w:name w:val="0EC42F8CB8FC4505BA06AAD02811832B17"/>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17">
    <w:name w:val="824245229FB44F25BE5F1124979A0EE217"/>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17">
    <w:name w:val="3CC14B328FAA4549BF3B4EEB763589A017"/>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4">
    <w:name w:val="17B33A508C434A76AE2C408E6DCED31F14"/>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3">
    <w:name w:val="E8822097472D48C9B83DF0D01158D32513"/>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17">
    <w:name w:val="82F545F80E6E415DA11719839441710A17"/>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17">
    <w:name w:val="9AE7C719CE824D258611C01FC4A38E4C17"/>
    <w:rsid w:val="00F82D37"/>
    <w:pPr>
      <w:spacing w:before="120" w:after="60" w:line="240" w:lineRule="auto"/>
    </w:pPr>
    <w:rPr>
      <w:rFonts w:ascii="Arial" w:eastAsia="Cambria" w:hAnsi="Arial" w:cs="Times New Roman"/>
      <w:sz w:val="20"/>
      <w:szCs w:val="24"/>
      <w:lang w:eastAsia="en-US"/>
    </w:rPr>
  </w:style>
  <w:style w:type="paragraph" w:customStyle="1" w:styleId="Tablebody">
    <w:name w:val="Table body"/>
    <w:basedOn w:val="BodyText"/>
    <w:uiPriority w:val="1"/>
    <w:rsid w:val="00695A06"/>
    <w:pPr>
      <w:spacing w:before="120" w:after="60" w:line="240" w:lineRule="auto"/>
    </w:pPr>
    <w:rPr>
      <w:rFonts w:ascii="Arial" w:eastAsia="Cambria" w:hAnsi="Arial" w:cs="Times New Roman"/>
      <w:sz w:val="20"/>
      <w:szCs w:val="24"/>
      <w:lang w:eastAsia="en-US"/>
    </w:rPr>
  </w:style>
  <w:style w:type="paragraph" w:styleId="BodyText">
    <w:name w:val="Body Text"/>
    <w:basedOn w:val="Normal"/>
    <w:link w:val="BodyTextChar"/>
    <w:uiPriority w:val="99"/>
    <w:semiHidden/>
    <w:unhideWhenUsed/>
    <w:rsid w:val="00F82D37"/>
    <w:pPr>
      <w:spacing w:after="120"/>
    </w:pPr>
  </w:style>
  <w:style w:type="character" w:customStyle="1" w:styleId="BodyTextChar">
    <w:name w:val="Body Text Char"/>
    <w:basedOn w:val="DefaultParagraphFont"/>
    <w:link w:val="BodyText"/>
    <w:uiPriority w:val="99"/>
    <w:semiHidden/>
    <w:rsid w:val="00F82D37"/>
  </w:style>
  <w:style w:type="paragraph" w:customStyle="1" w:styleId="DB8CB29DF32E43F78D5808C6A077E32817">
    <w:name w:val="DB8CB29DF32E43F78D5808C6A077E32817"/>
    <w:rsid w:val="00F82D37"/>
    <w:pPr>
      <w:spacing w:after="200" w:line="240" w:lineRule="auto"/>
    </w:pPr>
    <w:rPr>
      <w:rFonts w:ascii="Arial" w:eastAsia="Cambria" w:hAnsi="Arial" w:cs="Times New Roman"/>
      <w:sz w:val="24"/>
      <w:szCs w:val="24"/>
      <w:lang w:eastAsia="en-US"/>
    </w:rPr>
  </w:style>
  <w:style w:type="paragraph" w:customStyle="1" w:styleId="F3EA26BD273C4349B06A64C1FD063A2317">
    <w:name w:val="F3EA26BD273C4349B06A64C1FD063A2317"/>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17">
    <w:name w:val="E52A104811FB4015AE77AB9D705C3EB417"/>
    <w:rsid w:val="00F82D37"/>
    <w:pPr>
      <w:spacing w:after="200" w:line="240" w:lineRule="auto"/>
    </w:pPr>
    <w:rPr>
      <w:rFonts w:ascii="Arial" w:eastAsia="Cambria" w:hAnsi="Arial" w:cs="Times New Roman"/>
      <w:sz w:val="24"/>
      <w:szCs w:val="24"/>
      <w:lang w:eastAsia="en-US"/>
    </w:rPr>
  </w:style>
  <w:style w:type="paragraph" w:customStyle="1" w:styleId="565FF756C56A4DB9AAC781B6DA72061C10">
    <w:name w:val="565FF756C56A4DB9AAC781B6DA72061C10"/>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0">
    <w:name w:val="ACEA955AB61F42EB91A5DBCBB6BED52210"/>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0">
    <w:name w:val="DE800D496FE44686AFA540460CF1AD4010"/>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9">
    <w:name w:val="B6B02C40EFA1416AA60980A292434EB69"/>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9">
    <w:name w:val="D7CB8F7F6E9443B5965E2FA94447AF1B9"/>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9">
    <w:name w:val="F785843DA6BC4068BAE8EB23AC0BA97D9"/>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8">
    <w:name w:val="5115FD2C35594173AA987B9D520753858"/>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8">
    <w:name w:val="BE8C370EB9C540768D93FB5297C5769E8"/>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8">
    <w:name w:val="FCA88F3B100C43E081EB597DAAB0DF8F8"/>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17">
    <w:name w:val="88E8CBF1675642B195FCDFB318FE66E717"/>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17">
    <w:name w:val="FCDC800E8AD7477C8D448295B343CB5017"/>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17">
    <w:name w:val="D3A41A09849D4063A416012C99FD079117"/>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5">
    <w:name w:val="F535CBAD142B4DE5995EC576FE2C3AF15"/>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5">
    <w:name w:val="3B6F9D17241F439D96B38DCAFFB272285"/>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5">
    <w:name w:val="BEFA814A01644297805576A2C1AD0E665"/>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5">
    <w:name w:val="212157B9023248429E1E573F5014EA5B5"/>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17">
    <w:name w:val="A0C17D1DC16F42A2B54119FBE7527F3017"/>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17">
    <w:name w:val="77EF73710E02472899BAE5257A1AD32517"/>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18">
    <w:name w:val="40FA3820E11E4848B93698DEEE79840218"/>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18">
    <w:name w:val="3DBA2B5740E343F997A8FFE91412F21F18"/>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18">
    <w:name w:val="8B1B75F4128C40AAA20543C20D8CEB6818"/>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18">
    <w:name w:val="B93A57907C4A4872B36EC8E7919DCE6118"/>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18">
    <w:name w:val="4D2C22668C8848F3BE00B7D1F1F5EBC418"/>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18">
    <w:name w:val="407A5C0FE40A4AB6B0CD0840353B051618"/>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18">
    <w:name w:val="A5E7E582B4964FA9BCC39E86A022FAF718"/>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18">
    <w:name w:val="748585934C1C4CB7A7BCA1D18852E04118"/>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18">
    <w:name w:val="5A037CA63ECD4C9E956B573AA339829618"/>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18">
    <w:name w:val="ACB06D6DC7314837AFB9D933AFF9FD1518"/>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18">
    <w:name w:val="A9622A303FAD4B69A880F9747639E34C18"/>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18">
    <w:name w:val="93584707C1C44103B86D603B09CC02F518"/>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18">
    <w:name w:val="1A1ECB0C5D37448BB2C2462DC0E5BD1718"/>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18">
    <w:name w:val="1FFF1C432CAF48CABBC1070D31F066BE18"/>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18">
    <w:name w:val="2FA48796911A4E38A9A309ECA5E0977818"/>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18">
    <w:name w:val="6AF833E0C04A47C38D38541E70387B0B18"/>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18">
    <w:name w:val="0EC42F8CB8FC4505BA06AAD02811832B18"/>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18">
    <w:name w:val="824245229FB44F25BE5F1124979A0EE218"/>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18">
    <w:name w:val="3CC14B328FAA4549BF3B4EEB763589A018"/>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5">
    <w:name w:val="17B33A508C434A76AE2C408E6DCED31F15"/>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4">
    <w:name w:val="E8822097472D48C9B83DF0D01158D32514"/>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18">
    <w:name w:val="82F545F80E6E415DA11719839441710A18"/>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18">
    <w:name w:val="9AE7C719CE824D258611C01FC4A38E4C18"/>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18">
    <w:name w:val="DB8CB29DF32E43F78D5808C6A077E32818"/>
    <w:rsid w:val="00F82D37"/>
    <w:pPr>
      <w:spacing w:after="200" w:line="240" w:lineRule="auto"/>
    </w:pPr>
    <w:rPr>
      <w:rFonts w:ascii="Arial" w:eastAsia="Cambria" w:hAnsi="Arial" w:cs="Times New Roman"/>
      <w:sz w:val="24"/>
      <w:szCs w:val="24"/>
      <w:lang w:eastAsia="en-US"/>
    </w:rPr>
  </w:style>
  <w:style w:type="paragraph" w:customStyle="1" w:styleId="F3EA26BD273C4349B06A64C1FD063A2318">
    <w:name w:val="F3EA26BD273C4349B06A64C1FD063A2318"/>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18">
    <w:name w:val="E52A104811FB4015AE77AB9D705C3EB418"/>
    <w:rsid w:val="00F82D37"/>
    <w:pPr>
      <w:spacing w:after="200" w:line="240" w:lineRule="auto"/>
    </w:pPr>
    <w:rPr>
      <w:rFonts w:ascii="Arial" w:eastAsia="Cambria" w:hAnsi="Arial" w:cs="Times New Roman"/>
      <w:sz w:val="24"/>
      <w:szCs w:val="24"/>
      <w:lang w:eastAsia="en-US"/>
    </w:rPr>
  </w:style>
  <w:style w:type="paragraph" w:customStyle="1" w:styleId="565FF756C56A4DB9AAC781B6DA72061C11">
    <w:name w:val="565FF756C56A4DB9AAC781B6DA72061C11"/>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1">
    <w:name w:val="ACEA955AB61F42EB91A5DBCBB6BED52211"/>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1">
    <w:name w:val="DE800D496FE44686AFA540460CF1AD4011"/>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0">
    <w:name w:val="B6B02C40EFA1416AA60980A292434EB610"/>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0">
    <w:name w:val="D7CB8F7F6E9443B5965E2FA94447AF1B10"/>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0">
    <w:name w:val="F785843DA6BC4068BAE8EB23AC0BA97D10"/>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9">
    <w:name w:val="5115FD2C35594173AA987B9D520753859"/>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9">
    <w:name w:val="BE8C370EB9C540768D93FB5297C5769E9"/>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9">
    <w:name w:val="FCA88F3B100C43E081EB597DAAB0DF8F9"/>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18">
    <w:name w:val="88E8CBF1675642B195FCDFB318FE66E718"/>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18">
    <w:name w:val="FCDC800E8AD7477C8D448295B343CB5018"/>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18">
    <w:name w:val="D3A41A09849D4063A416012C99FD079118"/>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6">
    <w:name w:val="F535CBAD142B4DE5995EC576FE2C3AF16"/>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6">
    <w:name w:val="3B6F9D17241F439D96B38DCAFFB272286"/>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6">
    <w:name w:val="BEFA814A01644297805576A2C1AD0E666"/>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6">
    <w:name w:val="212157B9023248429E1E573F5014EA5B6"/>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18">
    <w:name w:val="A0C17D1DC16F42A2B54119FBE7527F3018"/>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18">
    <w:name w:val="77EF73710E02472899BAE5257A1AD32518"/>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19">
    <w:name w:val="40FA3820E11E4848B93698DEEE79840219"/>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19">
    <w:name w:val="3DBA2B5740E343F997A8FFE91412F21F19"/>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19">
    <w:name w:val="8B1B75F4128C40AAA20543C20D8CEB6819"/>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19">
    <w:name w:val="B93A57907C4A4872B36EC8E7919DCE6119"/>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19">
    <w:name w:val="4D2C22668C8848F3BE00B7D1F1F5EBC419"/>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19">
    <w:name w:val="407A5C0FE40A4AB6B0CD0840353B051619"/>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19">
    <w:name w:val="A5E7E582B4964FA9BCC39E86A022FAF719"/>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19">
    <w:name w:val="748585934C1C4CB7A7BCA1D18852E04119"/>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19">
    <w:name w:val="5A037CA63ECD4C9E956B573AA339829619"/>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19">
    <w:name w:val="ACB06D6DC7314837AFB9D933AFF9FD1519"/>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19">
    <w:name w:val="A9622A303FAD4B69A880F9747639E34C19"/>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19">
    <w:name w:val="93584707C1C44103B86D603B09CC02F519"/>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19">
    <w:name w:val="1A1ECB0C5D37448BB2C2462DC0E5BD1719"/>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19">
    <w:name w:val="1FFF1C432CAF48CABBC1070D31F066BE19"/>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19">
    <w:name w:val="2FA48796911A4E38A9A309ECA5E0977819"/>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19">
    <w:name w:val="6AF833E0C04A47C38D38541E70387B0B19"/>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19">
    <w:name w:val="0EC42F8CB8FC4505BA06AAD02811832B19"/>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19">
    <w:name w:val="824245229FB44F25BE5F1124979A0EE219"/>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19">
    <w:name w:val="3CC14B328FAA4549BF3B4EEB763589A019"/>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6">
    <w:name w:val="17B33A508C434A76AE2C408E6DCED31F16"/>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5">
    <w:name w:val="E8822097472D48C9B83DF0D01158D32515"/>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19">
    <w:name w:val="82F545F80E6E415DA11719839441710A19"/>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19">
    <w:name w:val="9AE7C719CE824D258611C01FC4A38E4C19"/>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19">
    <w:name w:val="DB8CB29DF32E43F78D5808C6A077E32819"/>
    <w:rsid w:val="00F82D37"/>
    <w:pPr>
      <w:spacing w:after="200" w:line="240" w:lineRule="auto"/>
    </w:pPr>
    <w:rPr>
      <w:rFonts w:ascii="Arial" w:eastAsia="Cambria" w:hAnsi="Arial" w:cs="Times New Roman"/>
      <w:sz w:val="24"/>
      <w:szCs w:val="24"/>
      <w:lang w:eastAsia="en-US"/>
    </w:rPr>
  </w:style>
  <w:style w:type="paragraph" w:customStyle="1" w:styleId="F3EA26BD273C4349B06A64C1FD063A2319">
    <w:name w:val="F3EA26BD273C4349B06A64C1FD063A2319"/>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19">
    <w:name w:val="E52A104811FB4015AE77AB9D705C3EB419"/>
    <w:rsid w:val="00F82D37"/>
    <w:pPr>
      <w:spacing w:after="200" w:line="240" w:lineRule="auto"/>
    </w:pPr>
    <w:rPr>
      <w:rFonts w:ascii="Arial" w:eastAsia="Cambria" w:hAnsi="Arial" w:cs="Times New Roman"/>
      <w:sz w:val="24"/>
      <w:szCs w:val="24"/>
      <w:lang w:eastAsia="en-US"/>
    </w:rPr>
  </w:style>
  <w:style w:type="paragraph" w:customStyle="1" w:styleId="565FF756C56A4DB9AAC781B6DA72061C12">
    <w:name w:val="565FF756C56A4DB9AAC781B6DA72061C12"/>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2">
    <w:name w:val="ACEA955AB61F42EB91A5DBCBB6BED52212"/>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2">
    <w:name w:val="DE800D496FE44686AFA540460CF1AD4012"/>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1">
    <w:name w:val="B6B02C40EFA1416AA60980A292434EB611"/>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1">
    <w:name w:val="D7CB8F7F6E9443B5965E2FA94447AF1B11"/>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1">
    <w:name w:val="F785843DA6BC4068BAE8EB23AC0BA97D11"/>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0">
    <w:name w:val="5115FD2C35594173AA987B9D5207538510"/>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0">
    <w:name w:val="BE8C370EB9C540768D93FB5297C5769E10"/>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0">
    <w:name w:val="FCA88F3B100C43E081EB597DAAB0DF8F10"/>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19">
    <w:name w:val="88E8CBF1675642B195FCDFB318FE66E719"/>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19">
    <w:name w:val="FCDC800E8AD7477C8D448295B343CB5019"/>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19">
    <w:name w:val="D3A41A09849D4063A416012C99FD079119"/>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7">
    <w:name w:val="F535CBAD142B4DE5995EC576FE2C3AF17"/>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7">
    <w:name w:val="3B6F9D17241F439D96B38DCAFFB272287"/>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7">
    <w:name w:val="BEFA814A01644297805576A2C1AD0E667"/>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7">
    <w:name w:val="212157B9023248429E1E573F5014EA5B7"/>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19">
    <w:name w:val="A0C17D1DC16F42A2B54119FBE7527F3019"/>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19">
    <w:name w:val="77EF73710E02472899BAE5257A1AD32519"/>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0">
    <w:name w:val="40FA3820E11E4848B93698DEEE79840220"/>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0">
    <w:name w:val="3DBA2B5740E343F997A8FFE91412F21F20"/>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0">
    <w:name w:val="8B1B75F4128C40AAA20543C20D8CEB6820"/>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0">
    <w:name w:val="B93A57907C4A4872B36EC8E7919DCE6120"/>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0">
    <w:name w:val="4D2C22668C8848F3BE00B7D1F1F5EBC420"/>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0">
    <w:name w:val="407A5C0FE40A4AB6B0CD0840353B051620"/>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0">
    <w:name w:val="A5E7E582B4964FA9BCC39E86A022FAF720"/>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0">
    <w:name w:val="748585934C1C4CB7A7BCA1D18852E04120"/>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0">
    <w:name w:val="5A037CA63ECD4C9E956B573AA339829620"/>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0">
    <w:name w:val="ACB06D6DC7314837AFB9D933AFF9FD1520"/>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0">
    <w:name w:val="A9622A303FAD4B69A880F9747639E34C20"/>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0">
    <w:name w:val="93584707C1C44103B86D603B09CC02F520"/>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0">
    <w:name w:val="1A1ECB0C5D37448BB2C2462DC0E5BD1720"/>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0">
    <w:name w:val="1FFF1C432CAF48CABBC1070D31F066BE20"/>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0">
    <w:name w:val="2FA48796911A4E38A9A309ECA5E0977820"/>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0">
    <w:name w:val="6AF833E0C04A47C38D38541E70387B0B20"/>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0">
    <w:name w:val="0EC42F8CB8FC4505BA06AAD02811832B20"/>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0">
    <w:name w:val="824245229FB44F25BE5F1124979A0EE220"/>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0">
    <w:name w:val="3CC14B328FAA4549BF3B4EEB763589A020"/>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7">
    <w:name w:val="17B33A508C434A76AE2C408E6DCED31F17"/>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6">
    <w:name w:val="E8822097472D48C9B83DF0D01158D32516"/>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0">
    <w:name w:val="82F545F80E6E415DA11719839441710A20"/>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0">
    <w:name w:val="9AE7C719CE824D258611C01FC4A38E4C20"/>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0">
    <w:name w:val="DB8CB29DF32E43F78D5808C6A077E32820"/>
    <w:rsid w:val="00F82D37"/>
    <w:pPr>
      <w:spacing w:after="200" w:line="240" w:lineRule="auto"/>
    </w:pPr>
    <w:rPr>
      <w:rFonts w:ascii="Arial" w:eastAsia="Cambria" w:hAnsi="Arial" w:cs="Times New Roman"/>
      <w:sz w:val="24"/>
      <w:szCs w:val="24"/>
      <w:lang w:eastAsia="en-US"/>
    </w:rPr>
  </w:style>
  <w:style w:type="paragraph" w:customStyle="1" w:styleId="F3EA26BD273C4349B06A64C1FD063A2320">
    <w:name w:val="F3EA26BD273C4349B06A64C1FD063A2320"/>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0">
    <w:name w:val="E52A104811FB4015AE77AB9D705C3EB420"/>
    <w:rsid w:val="00F82D37"/>
    <w:pPr>
      <w:spacing w:after="200" w:line="240" w:lineRule="auto"/>
    </w:pPr>
    <w:rPr>
      <w:rFonts w:ascii="Arial" w:eastAsia="Cambria" w:hAnsi="Arial" w:cs="Times New Roman"/>
      <w:sz w:val="24"/>
      <w:szCs w:val="24"/>
      <w:lang w:eastAsia="en-US"/>
    </w:rPr>
  </w:style>
  <w:style w:type="paragraph" w:customStyle="1" w:styleId="565FF756C56A4DB9AAC781B6DA72061C13">
    <w:name w:val="565FF756C56A4DB9AAC781B6DA72061C13"/>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3">
    <w:name w:val="ACEA955AB61F42EB91A5DBCBB6BED52213"/>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3">
    <w:name w:val="DE800D496FE44686AFA540460CF1AD4013"/>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2">
    <w:name w:val="B6B02C40EFA1416AA60980A292434EB612"/>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2">
    <w:name w:val="D7CB8F7F6E9443B5965E2FA94447AF1B12"/>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2">
    <w:name w:val="F785843DA6BC4068BAE8EB23AC0BA97D12"/>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1">
    <w:name w:val="5115FD2C35594173AA987B9D5207538511"/>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1">
    <w:name w:val="BE8C370EB9C540768D93FB5297C5769E11"/>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1">
    <w:name w:val="FCA88F3B100C43E081EB597DAAB0DF8F11"/>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0">
    <w:name w:val="88E8CBF1675642B195FCDFB318FE66E720"/>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0">
    <w:name w:val="FCDC800E8AD7477C8D448295B343CB5020"/>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0">
    <w:name w:val="D3A41A09849D4063A416012C99FD079120"/>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8">
    <w:name w:val="F535CBAD142B4DE5995EC576FE2C3AF18"/>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8">
    <w:name w:val="3B6F9D17241F439D96B38DCAFFB272288"/>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8">
    <w:name w:val="BEFA814A01644297805576A2C1AD0E668"/>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8">
    <w:name w:val="212157B9023248429E1E573F5014EA5B8"/>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0">
    <w:name w:val="A0C17D1DC16F42A2B54119FBE7527F3020"/>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0">
    <w:name w:val="77EF73710E02472899BAE5257A1AD32520"/>
    <w:rsid w:val="00F82D37"/>
    <w:pPr>
      <w:spacing w:before="120" w:after="60" w:line="240" w:lineRule="auto"/>
    </w:pPr>
    <w:rPr>
      <w:rFonts w:ascii="Arial" w:eastAsia="Cambria" w:hAnsi="Arial" w:cs="Times New Roman"/>
      <w:sz w:val="20"/>
      <w:szCs w:val="24"/>
      <w:lang w:eastAsia="en-US"/>
    </w:rPr>
  </w:style>
  <w:style w:type="paragraph" w:customStyle="1" w:styleId="000ADA3147BC4B90A458143EA84C470B">
    <w:name w:val="000ADA3147BC4B90A458143EA84C470B"/>
    <w:rsid w:val="00F82D37"/>
    <w:pPr>
      <w:spacing w:after="200" w:line="240" w:lineRule="auto"/>
    </w:pPr>
    <w:rPr>
      <w:rFonts w:ascii="Arial" w:eastAsia="Cambria" w:hAnsi="Arial" w:cs="Arial"/>
      <w:sz w:val="20"/>
      <w:szCs w:val="24"/>
      <w:lang w:eastAsia="en-US"/>
    </w:rPr>
  </w:style>
  <w:style w:type="paragraph" w:customStyle="1" w:styleId="40FA3820E11E4848B93698DEEE79840221">
    <w:name w:val="40FA3820E11E4848B93698DEEE79840221"/>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1">
    <w:name w:val="3DBA2B5740E343F997A8FFE91412F21F21"/>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1">
    <w:name w:val="8B1B75F4128C40AAA20543C20D8CEB6821"/>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1">
    <w:name w:val="B93A57907C4A4872B36EC8E7919DCE6121"/>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1">
    <w:name w:val="4D2C22668C8848F3BE00B7D1F1F5EBC421"/>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1">
    <w:name w:val="407A5C0FE40A4AB6B0CD0840353B051621"/>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1">
    <w:name w:val="A5E7E582B4964FA9BCC39E86A022FAF721"/>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1">
    <w:name w:val="748585934C1C4CB7A7BCA1D18852E04121"/>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1">
    <w:name w:val="5A037CA63ECD4C9E956B573AA339829621"/>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1">
    <w:name w:val="ACB06D6DC7314837AFB9D933AFF9FD1521"/>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1">
    <w:name w:val="A9622A303FAD4B69A880F9747639E34C21"/>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1">
    <w:name w:val="93584707C1C44103B86D603B09CC02F521"/>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1">
    <w:name w:val="1A1ECB0C5D37448BB2C2462DC0E5BD1721"/>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1">
    <w:name w:val="1FFF1C432CAF48CABBC1070D31F066BE21"/>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1">
    <w:name w:val="2FA48796911A4E38A9A309ECA5E0977821"/>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1">
    <w:name w:val="6AF833E0C04A47C38D38541E70387B0B21"/>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1">
    <w:name w:val="0EC42F8CB8FC4505BA06AAD02811832B21"/>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1">
    <w:name w:val="824245229FB44F25BE5F1124979A0EE221"/>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1">
    <w:name w:val="3CC14B328FAA4549BF3B4EEB763589A021"/>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8">
    <w:name w:val="17B33A508C434A76AE2C408E6DCED31F18"/>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7">
    <w:name w:val="E8822097472D48C9B83DF0D01158D32517"/>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1">
    <w:name w:val="82F545F80E6E415DA11719839441710A21"/>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1">
    <w:name w:val="9AE7C719CE824D258611C01FC4A38E4C21"/>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1">
    <w:name w:val="DB8CB29DF32E43F78D5808C6A077E32821"/>
    <w:rsid w:val="00F82D37"/>
    <w:pPr>
      <w:spacing w:after="200" w:line="240" w:lineRule="auto"/>
    </w:pPr>
    <w:rPr>
      <w:rFonts w:ascii="Arial" w:eastAsia="Cambria" w:hAnsi="Arial" w:cs="Times New Roman"/>
      <w:sz w:val="24"/>
      <w:szCs w:val="24"/>
      <w:lang w:eastAsia="en-US"/>
    </w:rPr>
  </w:style>
  <w:style w:type="paragraph" w:customStyle="1" w:styleId="F3EA26BD273C4349B06A64C1FD063A2321">
    <w:name w:val="F3EA26BD273C4349B06A64C1FD063A2321"/>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1">
    <w:name w:val="E52A104811FB4015AE77AB9D705C3EB421"/>
    <w:rsid w:val="00F82D37"/>
    <w:pPr>
      <w:spacing w:after="200" w:line="240" w:lineRule="auto"/>
    </w:pPr>
    <w:rPr>
      <w:rFonts w:ascii="Arial" w:eastAsia="Cambria" w:hAnsi="Arial" w:cs="Times New Roman"/>
      <w:sz w:val="24"/>
      <w:szCs w:val="24"/>
      <w:lang w:eastAsia="en-US"/>
    </w:rPr>
  </w:style>
  <w:style w:type="paragraph" w:customStyle="1" w:styleId="565FF756C56A4DB9AAC781B6DA72061C14">
    <w:name w:val="565FF756C56A4DB9AAC781B6DA72061C14"/>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4">
    <w:name w:val="ACEA955AB61F42EB91A5DBCBB6BED52214"/>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4">
    <w:name w:val="DE800D496FE44686AFA540460CF1AD4014"/>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3">
    <w:name w:val="B6B02C40EFA1416AA60980A292434EB613"/>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3">
    <w:name w:val="D7CB8F7F6E9443B5965E2FA94447AF1B13"/>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3">
    <w:name w:val="F785843DA6BC4068BAE8EB23AC0BA97D13"/>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2">
    <w:name w:val="5115FD2C35594173AA987B9D5207538512"/>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2">
    <w:name w:val="BE8C370EB9C540768D93FB5297C5769E12"/>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2">
    <w:name w:val="FCA88F3B100C43E081EB597DAAB0DF8F12"/>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1">
    <w:name w:val="88E8CBF1675642B195FCDFB318FE66E721"/>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1">
    <w:name w:val="FCDC800E8AD7477C8D448295B343CB5021"/>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1">
    <w:name w:val="D3A41A09849D4063A416012C99FD079121"/>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9">
    <w:name w:val="F535CBAD142B4DE5995EC576FE2C3AF19"/>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9">
    <w:name w:val="3B6F9D17241F439D96B38DCAFFB272289"/>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9">
    <w:name w:val="BEFA814A01644297805576A2C1AD0E669"/>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9">
    <w:name w:val="212157B9023248429E1E573F5014EA5B9"/>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1">
    <w:name w:val="A0C17D1DC16F42A2B54119FBE7527F3021"/>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1">
    <w:name w:val="77EF73710E02472899BAE5257A1AD32521"/>
    <w:rsid w:val="00F82D37"/>
    <w:pPr>
      <w:spacing w:before="120" w:after="60" w:line="240" w:lineRule="auto"/>
    </w:pPr>
    <w:rPr>
      <w:rFonts w:ascii="Arial" w:eastAsia="Cambria" w:hAnsi="Arial" w:cs="Times New Roman"/>
      <w:sz w:val="20"/>
      <w:szCs w:val="24"/>
      <w:lang w:eastAsia="en-US"/>
    </w:rPr>
  </w:style>
  <w:style w:type="paragraph" w:customStyle="1" w:styleId="BD64FA8870E14F469FF9B8BC4C95907D">
    <w:name w:val="BD64FA8870E14F469FF9B8BC4C95907D"/>
    <w:rsid w:val="00F82D37"/>
  </w:style>
  <w:style w:type="paragraph" w:customStyle="1" w:styleId="BD64FA8870E14F469FF9B8BC4C95907D1">
    <w:name w:val="BD64FA8870E14F469FF9B8BC4C95907D1"/>
    <w:rsid w:val="00F82D37"/>
    <w:pPr>
      <w:spacing w:after="200" w:line="240" w:lineRule="auto"/>
    </w:pPr>
    <w:rPr>
      <w:rFonts w:ascii="Arial" w:eastAsia="Cambria" w:hAnsi="Arial" w:cs="Arial"/>
      <w:sz w:val="20"/>
      <w:szCs w:val="24"/>
      <w:lang w:eastAsia="en-US"/>
    </w:rPr>
  </w:style>
  <w:style w:type="paragraph" w:customStyle="1" w:styleId="40FA3820E11E4848B93698DEEE79840222">
    <w:name w:val="40FA3820E11E4848B93698DEEE79840222"/>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2">
    <w:name w:val="3DBA2B5740E343F997A8FFE91412F21F22"/>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2">
    <w:name w:val="8B1B75F4128C40AAA20543C20D8CEB6822"/>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2">
    <w:name w:val="B93A57907C4A4872B36EC8E7919DCE6122"/>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2">
    <w:name w:val="4D2C22668C8848F3BE00B7D1F1F5EBC422"/>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2">
    <w:name w:val="407A5C0FE40A4AB6B0CD0840353B051622"/>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2">
    <w:name w:val="A5E7E582B4964FA9BCC39E86A022FAF722"/>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2">
    <w:name w:val="748585934C1C4CB7A7BCA1D18852E04122"/>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2">
    <w:name w:val="5A037CA63ECD4C9E956B573AA339829622"/>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2">
    <w:name w:val="ACB06D6DC7314837AFB9D933AFF9FD1522"/>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2">
    <w:name w:val="A9622A303FAD4B69A880F9747639E34C22"/>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2">
    <w:name w:val="93584707C1C44103B86D603B09CC02F522"/>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2">
    <w:name w:val="1A1ECB0C5D37448BB2C2462DC0E5BD1722"/>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2">
    <w:name w:val="1FFF1C432CAF48CABBC1070D31F066BE22"/>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2">
    <w:name w:val="2FA48796911A4E38A9A309ECA5E0977822"/>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2">
    <w:name w:val="6AF833E0C04A47C38D38541E70387B0B22"/>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2">
    <w:name w:val="0EC42F8CB8FC4505BA06AAD02811832B22"/>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2">
    <w:name w:val="824245229FB44F25BE5F1124979A0EE222"/>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2">
    <w:name w:val="3CC14B328FAA4549BF3B4EEB763589A022"/>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19">
    <w:name w:val="17B33A508C434A76AE2C408E6DCED31F19"/>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8">
    <w:name w:val="E8822097472D48C9B83DF0D01158D32518"/>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2">
    <w:name w:val="82F545F80E6E415DA11719839441710A22"/>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2">
    <w:name w:val="9AE7C719CE824D258611C01FC4A38E4C22"/>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2">
    <w:name w:val="DB8CB29DF32E43F78D5808C6A077E32822"/>
    <w:rsid w:val="00F82D37"/>
    <w:pPr>
      <w:spacing w:after="200" w:line="240" w:lineRule="auto"/>
    </w:pPr>
    <w:rPr>
      <w:rFonts w:ascii="Arial" w:eastAsia="Cambria" w:hAnsi="Arial" w:cs="Times New Roman"/>
      <w:sz w:val="24"/>
      <w:szCs w:val="24"/>
      <w:lang w:eastAsia="en-US"/>
    </w:rPr>
  </w:style>
  <w:style w:type="paragraph" w:customStyle="1" w:styleId="F3EA26BD273C4349B06A64C1FD063A2322">
    <w:name w:val="F3EA26BD273C4349B06A64C1FD063A2322"/>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2">
    <w:name w:val="E52A104811FB4015AE77AB9D705C3EB422"/>
    <w:rsid w:val="00F82D37"/>
    <w:pPr>
      <w:spacing w:after="200" w:line="240" w:lineRule="auto"/>
    </w:pPr>
    <w:rPr>
      <w:rFonts w:ascii="Arial" w:eastAsia="Cambria" w:hAnsi="Arial" w:cs="Times New Roman"/>
      <w:sz w:val="24"/>
      <w:szCs w:val="24"/>
      <w:lang w:eastAsia="en-US"/>
    </w:rPr>
  </w:style>
  <w:style w:type="paragraph" w:customStyle="1" w:styleId="565FF756C56A4DB9AAC781B6DA72061C15">
    <w:name w:val="565FF756C56A4DB9AAC781B6DA72061C15"/>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5">
    <w:name w:val="ACEA955AB61F42EB91A5DBCBB6BED52215"/>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5">
    <w:name w:val="DE800D496FE44686AFA540460CF1AD4015"/>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4">
    <w:name w:val="B6B02C40EFA1416AA60980A292434EB614"/>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4">
    <w:name w:val="D7CB8F7F6E9443B5965E2FA94447AF1B14"/>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4">
    <w:name w:val="F785843DA6BC4068BAE8EB23AC0BA97D14"/>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3">
    <w:name w:val="5115FD2C35594173AA987B9D5207538513"/>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3">
    <w:name w:val="BE8C370EB9C540768D93FB5297C5769E13"/>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3">
    <w:name w:val="FCA88F3B100C43E081EB597DAAB0DF8F13"/>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2">
    <w:name w:val="88E8CBF1675642B195FCDFB318FE66E722"/>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2">
    <w:name w:val="FCDC800E8AD7477C8D448295B343CB5022"/>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2">
    <w:name w:val="D3A41A09849D4063A416012C99FD079122"/>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0">
    <w:name w:val="F535CBAD142B4DE5995EC576FE2C3AF110"/>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0">
    <w:name w:val="3B6F9D17241F439D96B38DCAFFB2722810"/>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0">
    <w:name w:val="BEFA814A01644297805576A2C1AD0E6610"/>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0">
    <w:name w:val="212157B9023248429E1E573F5014EA5B10"/>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2">
    <w:name w:val="A0C17D1DC16F42A2B54119FBE7527F3022"/>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2">
    <w:name w:val="77EF73710E02472899BAE5257A1AD32522"/>
    <w:rsid w:val="00F82D37"/>
    <w:pPr>
      <w:spacing w:before="120" w:after="60" w:line="240" w:lineRule="auto"/>
    </w:pPr>
    <w:rPr>
      <w:rFonts w:ascii="Arial" w:eastAsia="Cambria" w:hAnsi="Arial" w:cs="Times New Roman"/>
      <w:sz w:val="20"/>
      <w:szCs w:val="24"/>
      <w:lang w:eastAsia="en-US"/>
    </w:rPr>
  </w:style>
  <w:style w:type="paragraph" w:customStyle="1" w:styleId="C74AECF801224C1286DDDE0D8E972AEA">
    <w:name w:val="C74AECF801224C1286DDDE0D8E972AEA"/>
    <w:rsid w:val="00F82D37"/>
  </w:style>
  <w:style w:type="paragraph" w:customStyle="1" w:styleId="128DBE4D790545268ACED82B99850A49">
    <w:name w:val="128DBE4D790545268ACED82B99850A49"/>
    <w:rsid w:val="00F82D37"/>
  </w:style>
  <w:style w:type="paragraph" w:customStyle="1" w:styleId="C74AECF801224C1286DDDE0D8E972AEA1">
    <w:name w:val="C74AECF801224C1286DDDE0D8E972AEA1"/>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3">
    <w:name w:val="40FA3820E11E4848B93698DEEE79840223"/>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3">
    <w:name w:val="3DBA2B5740E343F997A8FFE91412F21F23"/>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3">
    <w:name w:val="8B1B75F4128C40AAA20543C20D8CEB6823"/>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3">
    <w:name w:val="B93A57907C4A4872B36EC8E7919DCE6123"/>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3">
    <w:name w:val="4D2C22668C8848F3BE00B7D1F1F5EBC423"/>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3">
    <w:name w:val="407A5C0FE40A4AB6B0CD0840353B051623"/>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3">
    <w:name w:val="A5E7E582B4964FA9BCC39E86A022FAF723"/>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3">
    <w:name w:val="748585934C1C4CB7A7BCA1D18852E04123"/>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3">
    <w:name w:val="5A037CA63ECD4C9E956B573AA339829623"/>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3">
    <w:name w:val="ACB06D6DC7314837AFB9D933AFF9FD1523"/>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3">
    <w:name w:val="A9622A303FAD4B69A880F9747639E34C23"/>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3">
    <w:name w:val="93584707C1C44103B86D603B09CC02F523"/>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3">
    <w:name w:val="1A1ECB0C5D37448BB2C2462DC0E5BD1723"/>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3">
    <w:name w:val="1FFF1C432CAF48CABBC1070D31F066BE23"/>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3">
    <w:name w:val="2FA48796911A4E38A9A309ECA5E0977823"/>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3">
    <w:name w:val="6AF833E0C04A47C38D38541E70387B0B23"/>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3">
    <w:name w:val="0EC42F8CB8FC4505BA06AAD02811832B23"/>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3">
    <w:name w:val="824245229FB44F25BE5F1124979A0EE223"/>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3">
    <w:name w:val="3CC14B328FAA4549BF3B4EEB763589A023"/>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0">
    <w:name w:val="17B33A508C434A76AE2C408E6DCED31F20"/>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19">
    <w:name w:val="E8822097472D48C9B83DF0D01158D32519"/>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3">
    <w:name w:val="82F545F80E6E415DA11719839441710A23"/>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3">
    <w:name w:val="9AE7C719CE824D258611C01FC4A38E4C23"/>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3">
    <w:name w:val="DB8CB29DF32E43F78D5808C6A077E32823"/>
    <w:rsid w:val="00F82D37"/>
    <w:pPr>
      <w:spacing w:after="200" w:line="240" w:lineRule="auto"/>
    </w:pPr>
    <w:rPr>
      <w:rFonts w:ascii="Arial" w:eastAsia="Cambria" w:hAnsi="Arial" w:cs="Times New Roman"/>
      <w:sz w:val="24"/>
      <w:szCs w:val="24"/>
      <w:lang w:eastAsia="en-US"/>
    </w:rPr>
  </w:style>
  <w:style w:type="paragraph" w:customStyle="1" w:styleId="F3EA26BD273C4349B06A64C1FD063A2323">
    <w:name w:val="F3EA26BD273C4349B06A64C1FD063A2323"/>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3">
    <w:name w:val="E52A104811FB4015AE77AB9D705C3EB423"/>
    <w:rsid w:val="00F82D37"/>
    <w:pPr>
      <w:spacing w:after="200" w:line="240" w:lineRule="auto"/>
    </w:pPr>
    <w:rPr>
      <w:rFonts w:ascii="Arial" w:eastAsia="Cambria" w:hAnsi="Arial" w:cs="Times New Roman"/>
      <w:sz w:val="24"/>
      <w:szCs w:val="24"/>
      <w:lang w:eastAsia="en-US"/>
    </w:rPr>
  </w:style>
  <w:style w:type="paragraph" w:customStyle="1" w:styleId="565FF756C56A4DB9AAC781B6DA72061C16">
    <w:name w:val="565FF756C56A4DB9AAC781B6DA72061C16"/>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6">
    <w:name w:val="ACEA955AB61F42EB91A5DBCBB6BED52216"/>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6">
    <w:name w:val="DE800D496FE44686AFA540460CF1AD4016"/>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5">
    <w:name w:val="B6B02C40EFA1416AA60980A292434EB615"/>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5">
    <w:name w:val="D7CB8F7F6E9443B5965E2FA94447AF1B15"/>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5">
    <w:name w:val="F785843DA6BC4068BAE8EB23AC0BA97D15"/>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4">
    <w:name w:val="5115FD2C35594173AA987B9D5207538514"/>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4">
    <w:name w:val="BE8C370EB9C540768D93FB5297C5769E14"/>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4">
    <w:name w:val="FCA88F3B100C43E081EB597DAAB0DF8F14"/>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3">
    <w:name w:val="88E8CBF1675642B195FCDFB318FE66E723"/>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3">
    <w:name w:val="FCDC800E8AD7477C8D448295B343CB5023"/>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3">
    <w:name w:val="D3A41A09849D4063A416012C99FD079123"/>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1">
    <w:name w:val="F535CBAD142B4DE5995EC576FE2C3AF111"/>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1">
    <w:name w:val="3B6F9D17241F439D96B38DCAFFB2722811"/>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1">
    <w:name w:val="BEFA814A01644297805576A2C1AD0E6611"/>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1">
    <w:name w:val="212157B9023248429E1E573F5014EA5B11"/>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3">
    <w:name w:val="A0C17D1DC16F42A2B54119FBE7527F3023"/>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3">
    <w:name w:val="77EF73710E02472899BAE5257A1AD32523"/>
    <w:rsid w:val="00F82D37"/>
    <w:pPr>
      <w:spacing w:before="120" w:after="60" w:line="240" w:lineRule="auto"/>
    </w:pPr>
    <w:rPr>
      <w:rFonts w:ascii="Arial" w:eastAsia="Cambria" w:hAnsi="Arial" w:cs="Times New Roman"/>
      <w:sz w:val="20"/>
      <w:szCs w:val="24"/>
      <w:lang w:eastAsia="en-US"/>
    </w:rPr>
  </w:style>
  <w:style w:type="paragraph" w:customStyle="1" w:styleId="34E2E8131AE64A0EB677F854C5CDC742">
    <w:name w:val="34E2E8131AE64A0EB677F854C5CDC742"/>
    <w:rsid w:val="00F82D37"/>
  </w:style>
  <w:style w:type="paragraph" w:customStyle="1" w:styleId="00112454964444ED87419A88940A65FA">
    <w:name w:val="00112454964444ED87419A88940A65FA"/>
    <w:rsid w:val="00F82D37"/>
  </w:style>
  <w:style w:type="paragraph" w:customStyle="1" w:styleId="8D8DAB3BF8BB4D668C0F87074388E4B0">
    <w:name w:val="8D8DAB3BF8BB4D668C0F87074388E4B0"/>
    <w:rsid w:val="00F82D37"/>
  </w:style>
  <w:style w:type="paragraph" w:customStyle="1" w:styleId="4FD51106A2A24622BA071D16D8D88F23">
    <w:name w:val="4FD51106A2A24622BA071D16D8D88F23"/>
    <w:rsid w:val="00F82D37"/>
  </w:style>
  <w:style w:type="paragraph" w:customStyle="1" w:styleId="6EDEF3E4511248BF9E1670BD86CFDC1F">
    <w:name w:val="6EDEF3E4511248BF9E1670BD86CFDC1F"/>
    <w:rsid w:val="00F82D37"/>
  </w:style>
  <w:style w:type="paragraph" w:customStyle="1" w:styleId="50F7C4693CDF46D1A344D9973CC08C68">
    <w:name w:val="50F7C4693CDF46D1A344D9973CC08C68"/>
    <w:rsid w:val="00F82D37"/>
  </w:style>
  <w:style w:type="paragraph" w:customStyle="1" w:styleId="D5E4D3C2B19049BB8F617B5A0536E4DF">
    <w:name w:val="D5E4D3C2B19049BB8F617B5A0536E4DF"/>
    <w:rsid w:val="00F82D37"/>
  </w:style>
  <w:style w:type="paragraph" w:customStyle="1" w:styleId="6D0EBF3377E24B25A15DB66D44B58133">
    <w:name w:val="6D0EBF3377E24B25A15DB66D44B58133"/>
    <w:rsid w:val="00F82D37"/>
  </w:style>
  <w:style w:type="paragraph" w:customStyle="1" w:styleId="5D2B8EC74BF74A6DBBF67EF538EB8329">
    <w:name w:val="5D2B8EC74BF74A6DBBF67EF538EB8329"/>
    <w:rsid w:val="00F82D37"/>
  </w:style>
  <w:style w:type="paragraph" w:customStyle="1" w:styleId="EF7E20937BCA4A9B9484ED46641751F8">
    <w:name w:val="EF7E20937BCA4A9B9484ED46641751F8"/>
    <w:rsid w:val="00F82D37"/>
  </w:style>
  <w:style w:type="paragraph" w:customStyle="1" w:styleId="C2F6A9D413074E1492DF49EB73B6DBCA">
    <w:name w:val="C2F6A9D413074E1492DF49EB73B6DBCA"/>
    <w:rsid w:val="00F82D37"/>
  </w:style>
  <w:style w:type="paragraph" w:customStyle="1" w:styleId="92291AA4B0BE4635A46CF3B4FB39AD43">
    <w:name w:val="92291AA4B0BE4635A46CF3B4FB39AD43"/>
    <w:rsid w:val="00F82D37"/>
  </w:style>
  <w:style w:type="paragraph" w:customStyle="1" w:styleId="C74AECF801224C1286DDDE0D8E972AEA2">
    <w:name w:val="C74AECF801224C1286DDDE0D8E972AEA2"/>
    <w:rsid w:val="00F82D37"/>
    <w:pPr>
      <w:spacing w:before="120" w:after="60" w:line="240" w:lineRule="auto"/>
    </w:pPr>
    <w:rPr>
      <w:rFonts w:ascii="Arial" w:eastAsia="Cambria" w:hAnsi="Arial" w:cs="Times New Roman"/>
      <w:sz w:val="20"/>
      <w:szCs w:val="24"/>
      <w:lang w:eastAsia="en-US"/>
    </w:rPr>
  </w:style>
  <w:style w:type="paragraph" w:customStyle="1" w:styleId="5D2B8EC74BF74A6DBBF67EF538EB83291">
    <w:name w:val="5D2B8EC74BF74A6DBBF67EF538EB83291"/>
    <w:rsid w:val="00F82D37"/>
    <w:pPr>
      <w:spacing w:before="120" w:after="60" w:line="240" w:lineRule="auto"/>
    </w:pPr>
    <w:rPr>
      <w:rFonts w:ascii="Arial" w:eastAsia="Cambria" w:hAnsi="Arial" w:cs="Times New Roman"/>
      <w:sz w:val="20"/>
      <w:szCs w:val="24"/>
      <w:lang w:eastAsia="en-US"/>
    </w:rPr>
  </w:style>
  <w:style w:type="paragraph" w:customStyle="1" w:styleId="34E2E8131AE64A0EB677F854C5CDC7421">
    <w:name w:val="34E2E8131AE64A0EB677F854C5CDC7421"/>
    <w:rsid w:val="00F82D37"/>
    <w:pPr>
      <w:spacing w:before="120" w:after="60" w:line="240" w:lineRule="auto"/>
    </w:pPr>
    <w:rPr>
      <w:rFonts w:ascii="Arial" w:eastAsia="Cambria" w:hAnsi="Arial" w:cs="Times New Roman"/>
      <w:sz w:val="20"/>
      <w:szCs w:val="24"/>
      <w:lang w:eastAsia="en-US"/>
    </w:rPr>
  </w:style>
  <w:style w:type="paragraph" w:customStyle="1" w:styleId="00112454964444ED87419A88940A65FA1">
    <w:name w:val="00112454964444ED87419A88940A65FA1"/>
    <w:rsid w:val="00F82D37"/>
    <w:pPr>
      <w:spacing w:before="120" w:after="60" w:line="240" w:lineRule="auto"/>
    </w:pPr>
    <w:rPr>
      <w:rFonts w:ascii="Arial" w:eastAsia="Cambria" w:hAnsi="Arial" w:cs="Times New Roman"/>
      <w:sz w:val="20"/>
      <w:szCs w:val="24"/>
      <w:lang w:eastAsia="en-US"/>
    </w:rPr>
  </w:style>
  <w:style w:type="paragraph" w:customStyle="1" w:styleId="8D8DAB3BF8BB4D668C0F87074388E4B01">
    <w:name w:val="8D8DAB3BF8BB4D668C0F87074388E4B01"/>
    <w:rsid w:val="00F82D37"/>
    <w:pPr>
      <w:spacing w:before="120" w:after="60" w:line="240" w:lineRule="auto"/>
    </w:pPr>
    <w:rPr>
      <w:rFonts w:ascii="Arial" w:eastAsia="Cambria" w:hAnsi="Arial" w:cs="Times New Roman"/>
      <w:sz w:val="20"/>
      <w:szCs w:val="24"/>
      <w:lang w:eastAsia="en-US"/>
    </w:rPr>
  </w:style>
  <w:style w:type="paragraph" w:customStyle="1" w:styleId="EF7E20937BCA4A9B9484ED46641751F81">
    <w:name w:val="EF7E20937BCA4A9B9484ED46641751F81"/>
    <w:rsid w:val="00F82D37"/>
    <w:pPr>
      <w:spacing w:before="120" w:after="60" w:line="240" w:lineRule="auto"/>
    </w:pPr>
    <w:rPr>
      <w:rFonts w:ascii="Arial" w:eastAsia="Cambria" w:hAnsi="Arial" w:cs="Times New Roman"/>
      <w:sz w:val="20"/>
      <w:szCs w:val="24"/>
      <w:lang w:eastAsia="en-US"/>
    </w:rPr>
  </w:style>
  <w:style w:type="paragraph" w:customStyle="1" w:styleId="C2F6A9D413074E1492DF49EB73B6DBCA1">
    <w:name w:val="C2F6A9D413074E1492DF49EB73B6DBCA1"/>
    <w:rsid w:val="00F82D37"/>
    <w:pPr>
      <w:spacing w:before="120" w:after="60" w:line="240" w:lineRule="auto"/>
    </w:pPr>
    <w:rPr>
      <w:rFonts w:ascii="Arial" w:eastAsia="Cambria" w:hAnsi="Arial" w:cs="Times New Roman"/>
      <w:sz w:val="20"/>
      <w:szCs w:val="24"/>
      <w:lang w:eastAsia="en-US"/>
    </w:rPr>
  </w:style>
  <w:style w:type="paragraph" w:customStyle="1" w:styleId="6EDEF3E4511248BF9E1670BD86CFDC1F1">
    <w:name w:val="6EDEF3E4511248BF9E1670BD86CFDC1F1"/>
    <w:rsid w:val="00F82D37"/>
    <w:pPr>
      <w:spacing w:before="120" w:after="60" w:line="240" w:lineRule="auto"/>
    </w:pPr>
    <w:rPr>
      <w:rFonts w:ascii="Arial" w:eastAsia="Cambria" w:hAnsi="Arial" w:cs="Times New Roman"/>
      <w:sz w:val="20"/>
      <w:szCs w:val="24"/>
      <w:lang w:eastAsia="en-US"/>
    </w:rPr>
  </w:style>
  <w:style w:type="paragraph" w:customStyle="1" w:styleId="92291AA4B0BE4635A46CF3B4FB39AD431">
    <w:name w:val="92291AA4B0BE4635A46CF3B4FB39AD431"/>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4">
    <w:name w:val="40FA3820E11E4848B93698DEEE79840224"/>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4">
    <w:name w:val="3DBA2B5740E343F997A8FFE91412F21F24"/>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4">
    <w:name w:val="8B1B75F4128C40AAA20543C20D8CEB6824"/>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4">
    <w:name w:val="B93A57907C4A4872B36EC8E7919DCE6124"/>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4">
    <w:name w:val="4D2C22668C8848F3BE00B7D1F1F5EBC424"/>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4">
    <w:name w:val="407A5C0FE40A4AB6B0CD0840353B051624"/>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4">
    <w:name w:val="A5E7E582B4964FA9BCC39E86A022FAF724"/>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4">
    <w:name w:val="748585934C1C4CB7A7BCA1D18852E04124"/>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4">
    <w:name w:val="5A037CA63ECD4C9E956B573AA339829624"/>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4">
    <w:name w:val="ACB06D6DC7314837AFB9D933AFF9FD1524"/>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4">
    <w:name w:val="A9622A303FAD4B69A880F9747639E34C24"/>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4">
    <w:name w:val="93584707C1C44103B86D603B09CC02F524"/>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4">
    <w:name w:val="1A1ECB0C5D37448BB2C2462DC0E5BD1724"/>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4">
    <w:name w:val="1FFF1C432CAF48CABBC1070D31F066BE24"/>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4">
    <w:name w:val="2FA48796911A4E38A9A309ECA5E0977824"/>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4">
    <w:name w:val="6AF833E0C04A47C38D38541E70387B0B24"/>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4">
    <w:name w:val="0EC42F8CB8FC4505BA06AAD02811832B24"/>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4">
    <w:name w:val="824245229FB44F25BE5F1124979A0EE224"/>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4">
    <w:name w:val="3CC14B328FAA4549BF3B4EEB763589A024"/>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1">
    <w:name w:val="17B33A508C434A76AE2C408E6DCED31F21"/>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0">
    <w:name w:val="E8822097472D48C9B83DF0D01158D32520"/>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4">
    <w:name w:val="82F545F80E6E415DA11719839441710A24"/>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4">
    <w:name w:val="9AE7C719CE824D258611C01FC4A38E4C24"/>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4">
    <w:name w:val="DB8CB29DF32E43F78D5808C6A077E32824"/>
    <w:rsid w:val="00F82D37"/>
    <w:pPr>
      <w:spacing w:after="200" w:line="240" w:lineRule="auto"/>
    </w:pPr>
    <w:rPr>
      <w:rFonts w:ascii="Arial" w:eastAsia="Cambria" w:hAnsi="Arial" w:cs="Times New Roman"/>
      <w:sz w:val="24"/>
      <w:szCs w:val="24"/>
      <w:lang w:eastAsia="en-US"/>
    </w:rPr>
  </w:style>
  <w:style w:type="paragraph" w:customStyle="1" w:styleId="F3EA26BD273C4349B06A64C1FD063A2324">
    <w:name w:val="F3EA26BD273C4349B06A64C1FD063A2324"/>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4">
    <w:name w:val="E52A104811FB4015AE77AB9D705C3EB424"/>
    <w:rsid w:val="00F82D37"/>
    <w:pPr>
      <w:spacing w:after="200" w:line="240" w:lineRule="auto"/>
    </w:pPr>
    <w:rPr>
      <w:rFonts w:ascii="Arial" w:eastAsia="Cambria" w:hAnsi="Arial" w:cs="Times New Roman"/>
      <w:sz w:val="24"/>
      <w:szCs w:val="24"/>
      <w:lang w:eastAsia="en-US"/>
    </w:rPr>
  </w:style>
  <w:style w:type="paragraph" w:customStyle="1" w:styleId="565FF756C56A4DB9AAC781B6DA72061C17">
    <w:name w:val="565FF756C56A4DB9AAC781B6DA72061C17"/>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7">
    <w:name w:val="ACEA955AB61F42EB91A5DBCBB6BED52217"/>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7">
    <w:name w:val="DE800D496FE44686AFA540460CF1AD4017"/>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6">
    <w:name w:val="B6B02C40EFA1416AA60980A292434EB616"/>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6">
    <w:name w:val="D7CB8F7F6E9443B5965E2FA94447AF1B16"/>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6">
    <w:name w:val="F785843DA6BC4068BAE8EB23AC0BA97D16"/>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5">
    <w:name w:val="5115FD2C35594173AA987B9D5207538515"/>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5">
    <w:name w:val="BE8C370EB9C540768D93FB5297C5769E15"/>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5">
    <w:name w:val="FCA88F3B100C43E081EB597DAAB0DF8F15"/>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4">
    <w:name w:val="88E8CBF1675642B195FCDFB318FE66E724"/>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4">
    <w:name w:val="FCDC800E8AD7477C8D448295B343CB5024"/>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4">
    <w:name w:val="D3A41A09849D4063A416012C99FD079124"/>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2">
    <w:name w:val="F535CBAD142B4DE5995EC576FE2C3AF112"/>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2">
    <w:name w:val="3B6F9D17241F439D96B38DCAFFB2722812"/>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2">
    <w:name w:val="BEFA814A01644297805576A2C1AD0E6612"/>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2">
    <w:name w:val="212157B9023248429E1E573F5014EA5B12"/>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4">
    <w:name w:val="A0C17D1DC16F42A2B54119FBE7527F3024"/>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4">
    <w:name w:val="77EF73710E02472899BAE5257A1AD32524"/>
    <w:rsid w:val="00F82D37"/>
    <w:pPr>
      <w:spacing w:before="120" w:after="60" w:line="240" w:lineRule="auto"/>
    </w:pPr>
    <w:rPr>
      <w:rFonts w:ascii="Arial" w:eastAsia="Cambria" w:hAnsi="Arial" w:cs="Times New Roman"/>
      <w:sz w:val="20"/>
      <w:szCs w:val="24"/>
      <w:lang w:eastAsia="en-US"/>
    </w:rPr>
  </w:style>
  <w:style w:type="paragraph" w:customStyle="1" w:styleId="F5DBDEAAA394466BB9E86109B1B9179C">
    <w:name w:val="F5DBDEAAA394466BB9E86109B1B9179C"/>
    <w:rsid w:val="00F82D37"/>
  </w:style>
  <w:style w:type="paragraph" w:customStyle="1" w:styleId="7805430E282D4363B6C3C9AE16138563">
    <w:name w:val="7805430E282D4363B6C3C9AE16138563"/>
    <w:rsid w:val="00F82D37"/>
  </w:style>
  <w:style w:type="paragraph" w:customStyle="1" w:styleId="1C75CE9165A44D89A399ED2601A07416">
    <w:name w:val="1C75CE9165A44D89A399ED2601A07416"/>
    <w:rsid w:val="00F82D37"/>
  </w:style>
  <w:style w:type="paragraph" w:customStyle="1" w:styleId="4ABBEA6882474F9587FAD233944511FA">
    <w:name w:val="4ABBEA6882474F9587FAD233944511FA"/>
    <w:rsid w:val="00F82D37"/>
  </w:style>
  <w:style w:type="paragraph" w:customStyle="1" w:styleId="3C5B8692863B4E2A9D9E9CB756208CCB">
    <w:name w:val="3C5B8692863B4E2A9D9E9CB756208CCB"/>
    <w:rsid w:val="00F82D37"/>
  </w:style>
  <w:style w:type="paragraph" w:customStyle="1" w:styleId="498100510D97424D8AA71681830B7401">
    <w:name w:val="498100510D97424D8AA71681830B7401"/>
    <w:rsid w:val="00F82D37"/>
  </w:style>
  <w:style w:type="paragraph" w:customStyle="1" w:styleId="D4FFD5A0078A40D19E1C89D011948D0A">
    <w:name w:val="D4FFD5A0078A40D19E1C89D011948D0A"/>
    <w:rsid w:val="00F82D37"/>
  </w:style>
  <w:style w:type="paragraph" w:customStyle="1" w:styleId="4DA07F8509E340B5B6EC4ED00925001C">
    <w:name w:val="4DA07F8509E340B5B6EC4ED00925001C"/>
    <w:rsid w:val="00F82D37"/>
  </w:style>
  <w:style w:type="paragraph" w:customStyle="1" w:styleId="F7D9B60A0E9448FBB05C2478394DD4D0">
    <w:name w:val="F7D9B60A0E9448FBB05C2478394DD4D0"/>
    <w:rsid w:val="00F82D37"/>
  </w:style>
  <w:style w:type="paragraph" w:customStyle="1" w:styleId="4F7429FB6F7E4515A438F92F3F21C8A1">
    <w:name w:val="4F7429FB6F7E4515A438F92F3F21C8A1"/>
    <w:rsid w:val="00F82D37"/>
  </w:style>
  <w:style w:type="paragraph" w:customStyle="1" w:styleId="AB9E0136A6094319B695645069445FA6">
    <w:name w:val="AB9E0136A6094319B695645069445FA6"/>
    <w:rsid w:val="00F82D37"/>
  </w:style>
  <w:style w:type="paragraph" w:customStyle="1" w:styleId="C8EFC1F49E054702AB6E1856772C2B37">
    <w:name w:val="C8EFC1F49E054702AB6E1856772C2B37"/>
    <w:rsid w:val="00F82D37"/>
  </w:style>
  <w:style w:type="paragraph" w:customStyle="1" w:styleId="4405FBDB2A524448ACCD06292DDBA9B7">
    <w:name w:val="4405FBDB2A524448ACCD06292DDBA9B7"/>
    <w:rsid w:val="00F82D37"/>
  </w:style>
  <w:style w:type="paragraph" w:customStyle="1" w:styleId="CC5C2874A1DE46329252067D31274449">
    <w:name w:val="CC5C2874A1DE46329252067D31274449"/>
    <w:rsid w:val="00F82D37"/>
  </w:style>
  <w:style w:type="paragraph" w:customStyle="1" w:styleId="1E090FF642704B07BCEC44392E4E22D2">
    <w:name w:val="1E090FF642704B07BCEC44392E4E22D2"/>
    <w:rsid w:val="00F82D37"/>
  </w:style>
  <w:style w:type="paragraph" w:customStyle="1" w:styleId="4F7429FB6F7E4515A438F92F3F21C8A11">
    <w:name w:val="4F7429FB6F7E4515A438F92F3F21C8A11"/>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1">
    <w:name w:val="AB9E0136A6094319B695645069445FA61"/>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1">
    <w:name w:val="1E090FF642704B07BCEC44392E4E22D21"/>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5">
    <w:name w:val="40FA3820E11E4848B93698DEEE79840225"/>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5">
    <w:name w:val="3DBA2B5740E343F997A8FFE91412F21F25"/>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5">
    <w:name w:val="8B1B75F4128C40AAA20543C20D8CEB6825"/>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5">
    <w:name w:val="B93A57907C4A4872B36EC8E7919DCE6125"/>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5">
    <w:name w:val="4D2C22668C8848F3BE00B7D1F1F5EBC425"/>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5">
    <w:name w:val="407A5C0FE40A4AB6B0CD0840353B051625"/>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5">
    <w:name w:val="A5E7E582B4964FA9BCC39E86A022FAF725"/>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5">
    <w:name w:val="748585934C1C4CB7A7BCA1D18852E04125"/>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5">
    <w:name w:val="5A037CA63ECD4C9E956B573AA339829625"/>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5">
    <w:name w:val="ACB06D6DC7314837AFB9D933AFF9FD1525"/>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5">
    <w:name w:val="A9622A303FAD4B69A880F9747639E34C25"/>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5">
    <w:name w:val="93584707C1C44103B86D603B09CC02F525"/>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5">
    <w:name w:val="1A1ECB0C5D37448BB2C2462DC0E5BD1725"/>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5">
    <w:name w:val="1FFF1C432CAF48CABBC1070D31F066BE25"/>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5">
    <w:name w:val="2FA48796911A4E38A9A309ECA5E0977825"/>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5">
    <w:name w:val="6AF833E0C04A47C38D38541E70387B0B25"/>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5">
    <w:name w:val="0EC42F8CB8FC4505BA06AAD02811832B25"/>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5">
    <w:name w:val="824245229FB44F25BE5F1124979A0EE225"/>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5">
    <w:name w:val="3CC14B328FAA4549BF3B4EEB763589A025"/>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2">
    <w:name w:val="17B33A508C434A76AE2C408E6DCED31F22"/>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1">
    <w:name w:val="E8822097472D48C9B83DF0D01158D32521"/>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5">
    <w:name w:val="82F545F80E6E415DA11719839441710A25"/>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5">
    <w:name w:val="9AE7C719CE824D258611C01FC4A38E4C25"/>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5">
    <w:name w:val="DB8CB29DF32E43F78D5808C6A077E32825"/>
    <w:rsid w:val="00F82D37"/>
    <w:pPr>
      <w:spacing w:after="200" w:line="240" w:lineRule="auto"/>
    </w:pPr>
    <w:rPr>
      <w:rFonts w:ascii="Arial" w:eastAsia="Cambria" w:hAnsi="Arial" w:cs="Times New Roman"/>
      <w:sz w:val="24"/>
      <w:szCs w:val="24"/>
      <w:lang w:eastAsia="en-US"/>
    </w:rPr>
  </w:style>
  <w:style w:type="paragraph" w:customStyle="1" w:styleId="F3EA26BD273C4349B06A64C1FD063A2325">
    <w:name w:val="F3EA26BD273C4349B06A64C1FD063A2325"/>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5">
    <w:name w:val="E52A104811FB4015AE77AB9D705C3EB425"/>
    <w:rsid w:val="00F82D37"/>
    <w:pPr>
      <w:spacing w:after="200" w:line="240" w:lineRule="auto"/>
    </w:pPr>
    <w:rPr>
      <w:rFonts w:ascii="Arial" w:eastAsia="Cambria" w:hAnsi="Arial" w:cs="Times New Roman"/>
      <w:sz w:val="24"/>
      <w:szCs w:val="24"/>
      <w:lang w:eastAsia="en-US"/>
    </w:rPr>
  </w:style>
  <w:style w:type="paragraph" w:customStyle="1" w:styleId="565FF756C56A4DB9AAC781B6DA72061C18">
    <w:name w:val="565FF756C56A4DB9AAC781B6DA72061C18"/>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8">
    <w:name w:val="ACEA955AB61F42EB91A5DBCBB6BED52218"/>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8">
    <w:name w:val="DE800D496FE44686AFA540460CF1AD4018"/>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7">
    <w:name w:val="B6B02C40EFA1416AA60980A292434EB617"/>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7">
    <w:name w:val="D7CB8F7F6E9443B5965E2FA94447AF1B17"/>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7">
    <w:name w:val="F785843DA6BC4068BAE8EB23AC0BA97D17"/>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6">
    <w:name w:val="5115FD2C35594173AA987B9D5207538516"/>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6">
    <w:name w:val="BE8C370EB9C540768D93FB5297C5769E16"/>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6">
    <w:name w:val="FCA88F3B100C43E081EB597DAAB0DF8F16"/>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5">
    <w:name w:val="88E8CBF1675642B195FCDFB318FE66E725"/>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5">
    <w:name w:val="FCDC800E8AD7477C8D448295B343CB5025"/>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5">
    <w:name w:val="D3A41A09849D4063A416012C99FD079125"/>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3">
    <w:name w:val="F535CBAD142B4DE5995EC576FE2C3AF113"/>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3">
    <w:name w:val="3B6F9D17241F439D96B38DCAFFB2722813"/>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3">
    <w:name w:val="BEFA814A01644297805576A2C1AD0E6613"/>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3">
    <w:name w:val="212157B9023248429E1E573F5014EA5B13"/>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5">
    <w:name w:val="A0C17D1DC16F42A2B54119FBE7527F3025"/>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5">
    <w:name w:val="77EF73710E02472899BAE5257A1AD32525"/>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2">
    <w:name w:val="4F7429FB6F7E4515A438F92F3F21C8A12"/>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2">
    <w:name w:val="AB9E0136A6094319B695645069445FA62"/>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2">
    <w:name w:val="1E090FF642704B07BCEC44392E4E22D22"/>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6">
    <w:name w:val="40FA3820E11E4848B93698DEEE79840226"/>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6">
    <w:name w:val="3DBA2B5740E343F997A8FFE91412F21F26"/>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6">
    <w:name w:val="8B1B75F4128C40AAA20543C20D8CEB6826"/>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6">
    <w:name w:val="B93A57907C4A4872B36EC8E7919DCE6126"/>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6">
    <w:name w:val="4D2C22668C8848F3BE00B7D1F1F5EBC426"/>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6">
    <w:name w:val="407A5C0FE40A4AB6B0CD0840353B051626"/>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6">
    <w:name w:val="A5E7E582B4964FA9BCC39E86A022FAF726"/>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6">
    <w:name w:val="748585934C1C4CB7A7BCA1D18852E04126"/>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6">
    <w:name w:val="5A037CA63ECD4C9E956B573AA339829626"/>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6">
    <w:name w:val="ACB06D6DC7314837AFB9D933AFF9FD1526"/>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6">
    <w:name w:val="A9622A303FAD4B69A880F9747639E34C26"/>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6">
    <w:name w:val="93584707C1C44103B86D603B09CC02F526"/>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6">
    <w:name w:val="1A1ECB0C5D37448BB2C2462DC0E5BD1726"/>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6">
    <w:name w:val="1FFF1C432CAF48CABBC1070D31F066BE26"/>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6">
    <w:name w:val="2FA48796911A4E38A9A309ECA5E0977826"/>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6">
    <w:name w:val="6AF833E0C04A47C38D38541E70387B0B26"/>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6">
    <w:name w:val="0EC42F8CB8FC4505BA06AAD02811832B26"/>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6">
    <w:name w:val="824245229FB44F25BE5F1124979A0EE226"/>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6">
    <w:name w:val="3CC14B328FAA4549BF3B4EEB763589A026"/>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3">
    <w:name w:val="17B33A508C434A76AE2C408E6DCED31F23"/>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2">
    <w:name w:val="E8822097472D48C9B83DF0D01158D32522"/>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6">
    <w:name w:val="82F545F80E6E415DA11719839441710A26"/>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6">
    <w:name w:val="9AE7C719CE824D258611C01FC4A38E4C26"/>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6">
    <w:name w:val="DB8CB29DF32E43F78D5808C6A077E32826"/>
    <w:rsid w:val="00F82D37"/>
    <w:pPr>
      <w:spacing w:after="200" w:line="240" w:lineRule="auto"/>
    </w:pPr>
    <w:rPr>
      <w:rFonts w:ascii="Arial" w:eastAsia="Cambria" w:hAnsi="Arial" w:cs="Times New Roman"/>
      <w:sz w:val="24"/>
      <w:szCs w:val="24"/>
      <w:lang w:eastAsia="en-US"/>
    </w:rPr>
  </w:style>
  <w:style w:type="paragraph" w:customStyle="1" w:styleId="F3EA26BD273C4349B06A64C1FD063A2326">
    <w:name w:val="F3EA26BD273C4349B06A64C1FD063A2326"/>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6">
    <w:name w:val="E52A104811FB4015AE77AB9D705C3EB426"/>
    <w:rsid w:val="00F82D37"/>
    <w:pPr>
      <w:spacing w:after="200" w:line="240" w:lineRule="auto"/>
    </w:pPr>
    <w:rPr>
      <w:rFonts w:ascii="Arial" w:eastAsia="Cambria" w:hAnsi="Arial" w:cs="Times New Roman"/>
      <w:sz w:val="24"/>
      <w:szCs w:val="24"/>
      <w:lang w:eastAsia="en-US"/>
    </w:rPr>
  </w:style>
  <w:style w:type="paragraph" w:customStyle="1" w:styleId="565FF756C56A4DB9AAC781B6DA72061C19">
    <w:name w:val="565FF756C56A4DB9AAC781B6DA72061C19"/>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19">
    <w:name w:val="ACEA955AB61F42EB91A5DBCBB6BED52219"/>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19">
    <w:name w:val="DE800D496FE44686AFA540460CF1AD4019"/>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8">
    <w:name w:val="B6B02C40EFA1416AA60980A292434EB618"/>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8">
    <w:name w:val="D7CB8F7F6E9443B5965E2FA94447AF1B18"/>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8">
    <w:name w:val="F785843DA6BC4068BAE8EB23AC0BA97D18"/>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7">
    <w:name w:val="5115FD2C35594173AA987B9D5207538517"/>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7">
    <w:name w:val="BE8C370EB9C540768D93FB5297C5769E17"/>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7">
    <w:name w:val="FCA88F3B100C43E081EB597DAAB0DF8F17"/>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6">
    <w:name w:val="88E8CBF1675642B195FCDFB318FE66E726"/>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6">
    <w:name w:val="FCDC800E8AD7477C8D448295B343CB5026"/>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6">
    <w:name w:val="D3A41A09849D4063A416012C99FD079126"/>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4">
    <w:name w:val="F535CBAD142B4DE5995EC576FE2C3AF114"/>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4">
    <w:name w:val="3B6F9D17241F439D96B38DCAFFB2722814"/>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4">
    <w:name w:val="BEFA814A01644297805576A2C1AD0E6614"/>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4">
    <w:name w:val="212157B9023248429E1E573F5014EA5B14"/>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6">
    <w:name w:val="A0C17D1DC16F42A2B54119FBE7527F3026"/>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6">
    <w:name w:val="77EF73710E02472899BAE5257A1AD32526"/>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3">
    <w:name w:val="4F7429FB6F7E4515A438F92F3F21C8A13"/>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3">
    <w:name w:val="AB9E0136A6094319B695645069445FA63"/>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3">
    <w:name w:val="1E090FF642704B07BCEC44392E4E22D23"/>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7">
    <w:name w:val="40FA3820E11E4848B93698DEEE79840227"/>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7">
    <w:name w:val="3DBA2B5740E343F997A8FFE91412F21F27"/>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7">
    <w:name w:val="8B1B75F4128C40AAA20543C20D8CEB6827"/>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7">
    <w:name w:val="B93A57907C4A4872B36EC8E7919DCE6127"/>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7">
    <w:name w:val="4D2C22668C8848F3BE00B7D1F1F5EBC427"/>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7">
    <w:name w:val="407A5C0FE40A4AB6B0CD0840353B051627"/>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7">
    <w:name w:val="A5E7E582B4964FA9BCC39E86A022FAF727"/>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7">
    <w:name w:val="748585934C1C4CB7A7BCA1D18852E04127"/>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7">
    <w:name w:val="5A037CA63ECD4C9E956B573AA339829627"/>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7">
    <w:name w:val="ACB06D6DC7314837AFB9D933AFF9FD1527"/>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7">
    <w:name w:val="A9622A303FAD4B69A880F9747639E34C27"/>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7">
    <w:name w:val="93584707C1C44103B86D603B09CC02F527"/>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7">
    <w:name w:val="1A1ECB0C5D37448BB2C2462DC0E5BD1727"/>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7">
    <w:name w:val="1FFF1C432CAF48CABBC1070D31F066BE27"/>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7">
    <w:name w:val="2FA48796911A4E38A9A309ECA5E0977827"/>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7">
    <w:name w:val="6AF833E0C04A47C38D38541E70387B0B27"/>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7">
    <w:name w:val="0EC42F8CB8FC4505BA06AAD02811832B27"/>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7">
    <w:name w:val="824245229FB44F25BE5F1124979A0EE227"/>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7">
    <w:name w:val="3CC14B328FAA4549BF3B4EEB763589A027"/>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4">
    <w:name w:val="17B33A508C434A76AE2C408E6DCED31F24"/>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3">
    <w:name w:val="E8822097472D48C9B83DF0D01158D32523"/>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7">
    <w:name w:val="82F545F80E6E415DA11719839441710A27"/>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7">
    <w:name w:val="9AE7C719CE824D258611C01FC4A38E4C27"/>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7">
    <w:name w:val="DB8CB29DF32E43F78D5808C6A077E32827"/>
    <w:rsid w:val="00F82D37"/>
    <w:pPr>
      <w:spacing w:after="200" w:line="240" w:lineRule="auto"/>
    </w:pPr>
    <w:rPr>
      <w:rFonts w:ascii="Arial" w:eastAsia="Cambria" w:hAnsi="Arial" w:cs="Times New Roman"/>
      <w:sz w:val="24"/>
      <w:szCs w:val="24"/>
      <w:lang w:eastAsia="en-US"/>
    </w:rPr>
  </w:style>
  <w:style w:type="paragraph" w:customStyle="1" w:styleId="F3EA26BD273C4349B06A64C1FD063A2327">
    <w:name w:val="F3EA26BD273C4349B06A64C1FD063A2327"/>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7">
    <w:name w:val="E52A104811FB4015AE77AB9D705C3EB427"/>
    <w:rsid w:val="00F82D37"/>
    <w:pPr>
      <w:spacing w:after="200" w:line="240" w:lineRule="auto"/>
    </w:pPr>
    <w:rPr>
      <w:rFonts w:ascii="Arial" w:eastAsia="Cambria" w:hAnsi="Arial" w:cs="Times New Roman"/>
      <w:sz w:val="24"/>
      <w:szCs w:val="24"/>
      <w:lang w:eastAsia="en-US"/>
    </w:rPr>
  </w:style>
  <w:style w:type="paragraph" w:customStyle="1" w:styleId="565FF756C56A4DB9AAC781B6DA72061C20">
    <w:name w:val="565FF756C56A4DB9AAC781B6DA72061C20"/>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0">
    <w:name w:val="ACEA955AB61F42EB91A5DBCBB6BED52220"/>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0">
    <w:name w:val="DE800D496FE44686AFA540460CF1AD4020"/>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19">
    <w:name w:val="B6B02C40EFA1416AA60980A292434EB619"/>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19">
    <w:name w:val="D7CB8F7F6E9443B5965E2FA94447AF1B19"/>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19">
    <w:name w:val="F785843DA6BC4068BAE8EB23AC0BA97D19"/>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8">
    <w:name w:val="5115FD2C35594173AA987B9D5207538518"/>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8">
    <w:name w:val="BE8C370EB9C540768D93FB5297C5769E18"/>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8">
    <w:name w:val="FCA88F3B100C43E081EB597DAAB0DF8F18"/>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7">
    <w:name w:val="88E8CBF1675642B195FCDFB318FE66E727"/>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7">
    <w:name w:val="FCDC800E8AD7477C8D448295B343CB5027"/>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7">
    <w:name w:val="D3A41A09849D4063A416012C99FD079127"/>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5">
    <w:name w:val="F535CBAD142B4DE5995EC576FE2C3AF115"/>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5">
    <w:name w:val="3B6F9D17241F439D96B38DCAFFB2722815"/>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5">
    <w:name w:val="BEFA814A01644297805576A2C1AD0E6615"/>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5">
    <w:name w:val="212157B9023248429E1E573F5014EA5B15"/>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7">
    <w:name w:val="A0C17D1DC16F42A2B54119FBE7527F3027"/>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7">
    <w:name w:val="77EF73710E02472899BAE5257A1AD32527"/>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4">
    <w:name w:val="4F7429FB6F7E4515A438F92F3F21C8A14"/>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4">
    <w:name w:val="AB9E0136A6094319B695645069445FA64"/>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4">
    <w:name w:val="1E090FF642704B07BCEC44392E4E22D24"/>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8">
    <w:name w:val="40FA3820E11E4848B93698DEEE79840228"/>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8">
    <w:name w:val="3DBA2B5740E343F997A8FFE91412F21F28"/>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8">
    <w:name w:val="8B1B75F4128C40AAA20543C20D8CEB6828"/>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8">
    <w:name w:val="B93A57907C4A4872B36EC8E7919DCE6128"/>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8">
    <w:name w:val="4D2C22668C8848F3BE00B7D1F1F5EBC428"/>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8">
    <w:name w:val="407A5C0FE40A4AB6B0CD0840353B051628"/>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8">
    <w:name w:val="A5E7E582B4964FA9BCC39E86A022FAF728"/>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8">
    <w:name w:val="748585934C1C4CB7A7BCA1D18852E04128"/>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8">
    <w:name w:val="5A037CA63ECD4C9E956B573AA339829628"/>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8">
    <w:name w:val="ACB06D6DC7314837AFB9D933AFF9FD1528"/>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8">
    <w:name w:val="A9622A303FAD4B69A880F9747639E34C28"/>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8">
    <w:name w:val="93584707C1C44103B86D603B09CC02F528"/>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8">
    <w:name w:val="1A1ECB0C5D37448BB2C2462DC0E5BD1728"/>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8">
    <w:name w:val="1FFF1C432CAF48CABBC1070D31F066BE28"/>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8">
    <w:name w:val="2FA48796911A4E38A9A309ECA5E0977828"/>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8">
    <w:name w:val="6AF833E0C04A47C38D38541E70387B0B28"/>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8">
    <w:name w:val="0EC42F8CB8FC4505BA06AAD02811832B28"/>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8">
    <w:name w:val="824245229FB44F25BE5F1124979A0EE228"/>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8">
    <w:name w:val="3CC14B328FAA4549BF3B4EEB763589A028"/>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5">
    <w:name w:val="17B33A508C434A76AE2C408E6DCED31F25"/>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4">
    <w:name w:val="E8822097472D48C9B83DF0D01158D32524"/>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8">
    <w:name w:val="82F545F80E6E415DA11719839441710A28"/>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8">
    <w:name w:val="9AE7C719CE824D258611C01FC4A38E4C28"/>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8">
    <w:name w:val="DB8CB29DF32E43F78D5808C6A077E32828"/>
    <w:rsid w:val="00F82D37"/>
    <w:pPr>
      <w:spacing w:after="200" w:line="240" w:lineRule="auto"/>
    </w:pPr>
    <w:rPr>
      <w:rFonts w:ascii="Arial" w:eastAsia="Cambria" w:hAnsi="Arial" w:cs="Times New Roman"/>
      <w:sz w:val="24"/>
      <w:szCs w:val="24"/>
      <w:lang w:eastAsia="en-US"/>
    </w:rPr>
  </w:style>
  <w:style w:type="paragraph" w:customStyle="1" w:styleId="F3EA26BD273C4349B06A64C1FD063A2328">
    <w:name w:val="F3EA26BD273C4349B06A64C1FD063A2328"/>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8">
    <w:name w:val="E52A104811FB4015AE77AB9D705C3EB428"/>
    <w:rsid w:val="00F82D37"/>
    <w:pPr>
      <w:spacing w:after="200" w:line="240" w:lineRule="auto"/>
    </w:pPr>
    <w:rPr>
      <w:rFonts w:ascii="Arial" w:eastAsia="Cambria" w:hAnsi="Arial" w:cs="Times New Roman"/>
      <w:sz w:val="24"/>
      <w:szCs w:val="24"/>
      <w:lang w:eastAsia="en-US"/>
    </w:rPr>
  </w:style>
  <w:style w:type="paragraph" w:customStyle="1" w:styleId="565FF756C56A4DB9AAC781B6DA72061C21">
    <w:name w:val="565FF756C56A4DB9AAC781B6DA72061C21"/>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1">
    <w:name w:val="ACEA955AB61F42EB91A5DBCBB6BED52221"/>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1">
    <w:name w:val="DE800D496FE44686AFA540460CF1AD4021"/>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0">
    <w:name w:val="B6B02C40EFA1416AA60980A292434EB620"/>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0">
    <w:name w:val="D7CB8F7F6E9443B5965E2FA94447AF1B20"/>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0">
    <w:name w:val="F785843DA6BC4068BAE8EB23AC0BA97D20"/>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19">
    <w:name w:val="5115FD2C35594173AA987B9D5207538519"/>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19">
    <w:name w:val="BE8C370EB9C540768D93FB5297C5769E19"/>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19">
    <w:name w:val="FCA88F3B100C43E081EB597DAAB0DF8F19"/>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8">
    <w:name w:val="88E8CBF1675642B195FCDFB318FE66E728"/>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8">
    <w:name w:val="FCDC800E8AD7477C8D448295B343CB5028"/>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8">
    <w:name w:val="D3A41A09849D4063A416012C99FD079128"/>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6">
    <w:name w:val="F535CBAD142B4DE5995EC576FE2C3AF116"/>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6">
    <w:name w:val="3B6F9D17241F439D96B38DCAFFB2722816"/>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6">
    <w:name w:val="BEFA814A01644297805576A2C1AD0E6616"/>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6">
    <w:name w:val="212157B9023248429E1E573F5014EA5B16"/>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8">
    <w:name w:val="A0C17D1DC16F42A2B54119FBE7527F3028"/>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8">
    <w:name w:val="77EF73710E02472899BAE5257A1AD32528"/>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5">
    <w:name w:val="4F7429FB6F7E4515A438F92F3F21C8A15"/>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5">
    <w:name w:val="AB9E0136A6094319B695645069445FA65"/>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5">
    <w:name w:val="1E090FF642704B07BCEC44392E4E22D25"/>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29">
    <w:name w:val="40FA3820E11E4848B93698DEEE79840229"/>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29">
    <w:name w:val="3DBA2B5740E343F997A8FFE91412F21F29"/>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29">
    <w:name w:val="8B1B75F4128C40AAA20543C20D8CEB6829"/>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29">
    <w:name w:val="B93A57907C4A4872B36EC8E7919DCE6129"/>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29">
    <w:name w:val="4D2C22668C8848F3BE00B7D1F1F5EBC429"/>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29">
    <w:name w:val="407A5C0FE40A4AB6B0CD0840353B051629"/>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29">
    <w:name w:val="A5E7E582B4964FA9BCC39E86A022FAF729"/>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29">
    <w:name w:val="748585934C1C4CB7A7BCA1D18852E04129"/>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29">
    <w:name w:val="5A037CA63ECD4C9E956B573AA339829629"/>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29">
    <w:name w:val="ACB06D6DC7314837AFB9D933AFF9FD1529"/>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29">
    <w:name w:val="A9622A303FAD4B69A880F9747639E34C29"/>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29">
    <w:name w:val="93584707C1C44103B86D603B09CC02F529"/>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29">
    <w:name w:val="1A1ECB0C5D37448BB2C2462DC0E5BD1729"/>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29">
    <w:name w:val="1FFF1C432CAF48CABBC1070D31F066BE29"/>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29">
    <w:name w:val="2FA48796911A4E38A9A309ECA5E0977829"/>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29">
    <w:name w:val="6AF833E0C04A47C38D38541E70387B0B29"/>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29">
    <w:name w:val="0EC42F8CB8FC4505BA06AAD02811832B29"/>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29">
    <w:name w:val="824245229FB44F25BE5F1124979A0EE229"/>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29">
    <w:name w:val="3CC14B328FAA4549BF3B4EEB763589A029"/>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6">
    <w:name w:val="17B33A508C434A76AE2C408E6DCED31F26"/>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5">
    <w:name w:val="E8822097472D48C9B83DF0D01158D32525"/>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29">
    <w:name w:val="82F545F80E6E415DA11719839441710A29"/>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29">
    <w:name w:val="9AE7C719CE824D258611C01FC4A38E4C29"/>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29">
    <w:name w:val="DB8CB29DF32E43F78D5808C6A077E32829"/>
    <w:rsid w:val="00F82D37"/>
    <w:pPr>
      <w:spacing w:after="200" w:line="240" w:lineRule="auto"/>
    </w:pPr>
    <w:rPr>
      <w:rFonts w:ascii="Arial" w:eastAsia="Cambria" w:hAnsi="Arial" w:cs="Times New Roman"/>
      <w:sz w:val="24"/>
      <w:szCs w:val="24"/>
      <w:lang w:eastAsia="en-US"/>
    </w:rPr>
  </w:style>
  <w:style w:type="paragraph" w:customStyle="1" w:styleId="F3EA26BD273C4349B06A64C1FD063A2329">
    <w:name w:val="F3EA26BD273C4349B06A64C1FD063A2329"/>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29">
    <w:name w:val="E52A104811FB4015AE77AB9D705C3EB429"/>
    <w:rsid w:val="00F82D37"/>
    <w:pPr>
      <w:spacing w:after="200" w:line="240" w:lineRule="auto"/>
    </w:pPr>
    <w:rPr>
      <w:rFonts w:ascii="Arial" w:eastAsia="Cambria" w:hAnsi="Arial" w:cs="Times New Roman"/>
      <w:sz w:val="24"/>
      <w:szCs w:val="24"/>
      <w:lang w:eastAsia="en-US"/>
    </w:rPr>
  </w:style>
  <w:style w:type="paragraph" w:customStyle="1" w:styleId="565FF756C56A4DB9AAC781B6DA72061C22">
    <w:name w:val="565FF756C56A4DB9AAC781B6DA72061C22"/>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2">
    <w:name w:val="ACEA955AB61F42EB91A5DBCBB6BED52222"/>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2">
    <w:name w:val="DE800D496FE44686AFA540460CF1AD4022"/>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1">
    <w:name w:val="B6B02C40EFA1416AA60980A292434EB621"/>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1">
    <w:name w:val="D7CB8F7F6E9443B5965E2FA94447AF1B21"/>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1">
    <w:name w:val="F785843DA6BC4068BAE8EB23AC0BA97D21"/>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0">
    <w:name w:val="5115FD2C35594173AA987B9D5207538520"/>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0">
    <w:name w:val="BE8C370EB9C540768D93FB5297C5769E20"/>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0">
    <w:name w:val="FCA88F3B100C43E081EB597DAAB0DF8F20"/>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29">
    <w:name w:val="88E8CBF1675642B195FCDFB318FE66E729"/>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29">
    <w:name w:val="FCDC800E8AD7477C8D448295B343CB5029"/>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29">
    <w:name w:val="D3A41A09849D4063A416012C99FD079129"/>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7">
    <w:name w:val="F535CBAD142B4DE5995EC576FE2C3AF117"/>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7">
    <w:name w:val="3B6F9D17241F439D96B38DCAFFB2722817"/>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7">
    <w:name w:val="BEFA814A01644297805576A2C1AD0E6617"/>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7">
    <w:name w:val="212157B9023248429E1E573F5014EA5B17"/>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29">
    <w:name w:val="A0C17D1DC16F42A2B54119FBE7527F3029"/>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29">
    <w:name w:val="77EF73710E02472899BAE5257A1AD32529"/>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
    <w:name w:val="96F95AD2849A4A198C2D8254250045C2"/>
    <w:rsid w:val="00F82D37"/>
  </w:style>
  <w:style w:type="paragraph" w:customStyle="1" w:styleId="30EA23F9EB31408CBD9F06BAF1C9975C">
    <w:name w:val="30EA23F9EB31408CBD9F06BAF1C9975C"/>
    <w:rsid w:val="00F82D37"/>
  </w:style>
  <w:style w:type="paragraph" w:customStyle="1" w:styleId="4F7429FB6F7E4515A438F92F3F21C8A16">
    <w:name w:val="4F7429FB6F7E4515A438F92F3F21C8A16"/>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6">
    <w:name w:val="AB9E0136A6094319B695645069445FA66"/>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6">
    <w:name w:val="1E090FF642704B07BCEC44392E4E22D26"/>
    <w:rsid w:val="00F82D37"/>
    <w:pPr>
      <w:spacing w:before="120" w:after="60" w:line="240" w:lineRule="auto"/>
    </w:pPr>
    <w:rPr>
      <w:rFonts w:ascii="Arial" w:eastAsia="Cambria" w:hAnsi="Arial" w:cs="Times New Roman"/>
      <w:sz w:val="20"/>
      <w:szCs w:val="24"/>
      <w:lang w:eastAsia="en-US"/>
    </w:rPr>
  </w:style>
  <w:style w:type="paragraph" w:customStyle="1" w:styleId="40FA3820E11E4848B93698DEEE79840230">
    <w:name w:val="40FA3820E11E4848B93698DEEE79840230"/>
    <w:rsid w:val="00F82D37"/>
    <w:pPr>
      <w:spacing w:before="120" w:after="60" w:line="240" w:lineRule="auto"/>
    </w:pPr>
    <w:rPr>
      <w:rFonts w:ascii="Arial" w:eastAsia="Cambria" w:hAnsi="Arial" w:cs="Times New Roman"/>
      <w:sz w:val="20"/>
      <w:szCs w:val="24"/>
      <w:lang w:eastAsia="en-US"/>
    </w:rPr>
  </w:style>
  <w:style w:type="paragraph" w:customStyle="1" w:styleId="3DBA2B5740E343F997A8FFE91412F21F30">
    <w:name w:val="3DBA2B5740E343F997A8FFE91412F21F30"/>
    <w:rsid w:val="00F82D37"/>
    <w:pPr>
      <w:spacing w:before="120" w:after="60" w:line="240" w:lineRule="auto"/>
    </w:pPr>
    <w:rPr>
      <w:rFonts w:ascii="Arial" w:eastAsia="Cambria" w:hAnsi="Arial" w:cs="Times New Roman"/>
      <w:sz w:val="20"/>
      <w:szCs w:val="24"/>
      <w:lang w:eastAsia="en-US"/>
    </w:rPr>
  </w:style>
  <w:style w:type="paragraph" w:customStyle="1" w:styleId="8B1B75F4128C40AAA20543C20D8CEB6830">
    <w:name w:val="8B1B75F4128C40AAA20543C20D8CEB6830"/>
    <w:rsid w:val="00F82D37"/>
    <w:pPr>
      <w:spacing w:before="120" w:after="60" w:line="240" w:lineRule="auto"/>
    </w:pPr>
    <w:rPr>
      <w:rFonts w:ascii="Arial" w:eastAsia="Cambria" w:hAnsi="Arial" w:cs="Times New Roman"/>
      <w:sz w:val="20"/>
      <w:szCs w:val="24"/>
      <w:lang w:eastAsia="en-US"/>
    </w:rPr>
  </w:style>
  <w:style w:type="paragraph" w:customStyle="1" w:styleId="B93A57907C4A4872B36EC8E7919DCE6130">
    <w:name w:val="B93A57907C4A4872B36EC8E7919DCE6130"/>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1">
    <w:name w:val="96F95AD2849A4A198C2D8254250045C21"/>
    <w:rsid w:val="00F82D37"/>
    <w:pPr>
      <w:spacing w:before="120" w:after="60" w:line="240" w:lineRule="auto"/>
    </w:pPr>
    <w:rPr>
      <w:rFonts w:ascii="Arial" w:eastAsia="Cambria" w:hAnsi="Arial" w:cs="Times New Roman"/>
      <w:sz w:val="20"/>
      <w:szCs w:val="24"/>
      <w:lang w:eastAsia="en-US"/>
    </w:rPr>
  </w:style>
  <w:style w:type="paragraph" w:customStyle="1" w:styleId="30EA23F9EB31408CBD9F06BAF1C9975C1">
    <w:name w:val="30EA23F9EB31408CBD9F06BAF1C9975C1"/>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30">
    <w:name w:val="4D2C22668C8848F3BE00B7D1F1F5EBC430"/>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30">
    <w:name w:val="407A5C0FE40A4AB6B0CD0840353B051630"/>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30">
    <w:name w:val="A5E7E582B4964FA9BCC39E86A022FAF730"/>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30">
    <w:name w:val="748585934C1C4CB7A7BCA1D18852E04130"/>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30">
    <w:name w:val="5A037CA63ECD4C9E956B573AA339829630"/>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30">
    <w:name w:val="ACB06D6DC7314837AFB9D933AFF9FD1530"/>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30">
    <w:name w:val="A9622A303FAD4B69A880F9747639E34C30"/>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30">
    <w:name w:val="93584707C1C44103B86D603B09CC02F530"/>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30">
    <w:name w:val="1A1ECB0C5D37448BB2C2462DC0E5BD1730"/>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30">
    <w:name w:val="1FFF1C432CAF48CABBC1070D31F066BE30"/>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30">
    <w:name w:val="2FA48796911A4E38A9A309ECA5E0977830"/>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30">
    <w:name w:val="6AF833E0C04A47C38D38541E70387B0B30"/>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30">
    <w:name w:val="0EC42F8CB8FC4505BA06AAD02811832B30"/>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30">
    <w:name w:val="824245229FB44F25BE5F1124979A0EE230"/>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30">
    <w:name w:val="3CC14B328FAA4549BF3B4EEB763589A030"/>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7">
    <w:name w:val="17B33A508C434A76AE2C408E6DCED31F27"/>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6">
    <w:name w:val="E8822097472D48C9B83DF0D01158D32526"/>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30">
    <w:name w:val="82F545F80E6E415DA11719839441710A30"/>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30">
    <w:name w:val="9AE7C719CE824D258611C01FC4A38E4C30"/>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30">
    <w:name w:val="DB8CB29DF32E43F78D5808C6A077E32830"/>
    <w:rsid w:val="00F82D37"/>
    <w:pPr>
      <w:spacing w:after="200" w:line="240" w:lineRule="auto"/>
    </w:pPr>
    <w:rPr>
      <w:rFonts w:ascii="Arial" w:eastAsia="Cambria" w:hAnsi="Arial" w:cs="Times New Roman"/>
      <w:sz w:val="24"/>
      <w:szCs w:val="24"/>
      <w:lang w:eastAsia="en-US"/>
    </w:rPr>
  </w:style>
  <w:style w:type="paragraph" w:customStyle="1" w:styleId="F3EA26BD273C4349B06A64C1FD063A2330">
    <w:name w:val="F3EA26BD273C4349B06A64C1FD063A2330"/>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30">
    <w:name w:val="E52A104811FB4015AE77AB9D705C3EB430"/>
    <w:rsid w:val="00F82D37"/>
    <w:pPr>
      <w:spacing w:after="200" w:line="240" w:lineRule="auto"/>
    </w:pPr>
    <w:rPr>
      <w:rFonts w:ascii="Arial" w:eastAsia="Cambria" w:hAnsi="Arial" w:cs="Times New Roman"/>
      <w:sz w:val="24"/>
      <w:szCs w:val="24"/>
      <w:lang w:eastAsia="en-US"/>
    </w:rPr>
  </w:style>
  <w:style w:type="paragraph" w:customStyle="1" w:styleId="565FF756C56A4DB9AAC781B6DA72061C23">
    <w:name w:val="565FF756C56A4DB9AAC781B6DA72061C23"/>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3">
    <w:name w:val="ACEA955AB61F42EB91A5DBCBB6BED52223"/>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3">
    <w:name w:val="DE800D496FE44686AFA540460CF1AD4023"/>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2">
    <w:name w:val="B6B02C40EFA1416AA60980A292434EB622"/>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2">
    <w:name w:val="D7CB8F7F6E9443B5965E2FA94447AF1B22"/>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2">
    <w:name w:val="F785843DA6BC4068BAE8EB23AC0BA97D22"/>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1">
    <w:name w:val="5115FD2C35594173AA987B9D5207538521"/>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1">
    <w:name w:val="BE8C370EB9C540768D93FB5297C5769E21"/>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1">
    <w:name w:val="FCA88F3B100C43E081EB597DAAB0DF8F21"/>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30">
    <w:name w:val="88E8CBF1675642B195FCDFB318FE66E730"/>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30">
    <w:name w:val="FCDC800E8AD7477C8D448295B343CB5030"/>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30">
    <w:name w:val="D3A41A09849D4063A416012C99FD079130"/>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8">
    <w:name w:val="F535CBAD142B4DE5995EC576FE2C3AF118"/>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8">
    <w:name w:val="3B6F9D17241F439D96B38DCAFFB2722818"/>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8">
    <w:name w:val="BEFA814A01644297805576A2C1AD0E6618"/>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8">
    <w:name w:val="212157B9023248429E1E573F5014EA5B18"/>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30">
    <w:name w:val="A0C17D1DC16F42A2B54119FBE7527F3030"/>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30">
    <w:name w:val="77EF73710E02472899BAE5257A1AD32530"/>
    <w:rsid w:val="00F82D37"/>
    <w:pPr>
      <w:spacing w:before="120" w:after="60" w:line="240" w:lineRule="auto"/>
    </w:pPr>
    <w:rPr>
      <w:rFonts w:ascii="Arial" w:eastAsia="Cambria" w:hAnsi="Arial" w:cs="Times New Roman"/>
      <w:sz w:val="20"/>
      <w:szCs w:val="24"/>
      <w:lang w:eastAsia="en-US"/>
    </w:rPr>
  </w:style>
  <w:style w:type="paragraph" w:customStyle="1" w:styleId="33D0BDC2F4934362ADBD22F5406BAE51">
    <w:name w:val="33D0BDC2F4934362ADBD22F5406BAE51"/>
    <w:rsid w:val="00F82D37"/>
  </w:style>
  <w:style w:type="paragraph" w:customStyle="1" w:styleId="7F7FE7909C5144838C577459773EECB9">
    <w:name w:val="7F7FE7909C5144838C577459773EECB9"/>
    <w:rsid w:val="00F82D37"/>
  </w:style>
  <w:style w:type="paragraph" w:customStyle="1" w:styleId="7364D79B84EA45BE8D06A028881F9088">
    <w:name w:val="7364D79B84EA45BE8D06A028881F9088"/>
    <w:rsid w:val="00F82D37"/>
  </w:style>
  <w:style w:type="paragraph" w:customStyle="1" w:styleId="53517FCE0E3E46AF97284D545F352730">
    <w:name w:val="53517FCE0E3E46AF97284D545F352730"/>
    <w:rsid w:val="00F82D37"/>
  </w:style>
  <w:style w:type="paragraph" w:customStyle="1" w:styleId="89D354EF08A5421784A7C165D5C969CA">
    <w:name w:val="89D354EF08A5421784A7C165D5C969CA"/>
    <w:rsid w:val="00F82D37"/>
  </w:style>
  <w:style w:type="paragraph" w:customStyle="1" w:styleId="7454205EEFE84448BC6135365724C56C">
    <w:name w:val="7454205EEFE84448BC6135365724C56C"/>
    <w:rsid w:val="00F82D37"/>
  </w:style>
  <w:style w:type="paragraph" w:customStyle="1" w:styleId="3824F401F1F3414ABDC03ED4DD381075">
    <w:name w:val="3824F401F1F3414ABDC03ED4DD381075"/>
    <w:rsid w:val="00F82D37"/>
  </w:style>
  <w:style w:type="paragraph" w:customStyle="1" w:styleId="09E9DCDAD8E44C1297A5262849B8D7E0">
    <w:name w:val="09E9DCDAD8E44C1297A5262849B8D7E0"/>
    <w:rsid w:val="00F82D37"/>
  </w:style>
  <w:style w:type="paragraph" w:customStyle="1" w:styleId="5508F63690724FA6B0E34B4549102224">
    <w:name w:val="5508F63690724FA6B0E34B4549102224"/>
    <w:rsid w:val="00F82D37"/>
  </w:style>
  <w:style w:type="paragraph" w:customStyle="1" w:styleId="790881F1147E4F73B9A20078E6580421">
    <w:name w:val="790881F1147E4F73B9A20078E6580421"/>
    <w:rsid w:val="00F82D37"/>
  </w:style>
  <w:style w:type="paragraph" w:customStyle="1" w:styleId="1964B9351BA14B00ABBFD232E7DE7712">
    <w:name w:val="1964B9351BA14B00ABBFD232E7DE7712"/>
    <w:rsid w:val="00F82D37"/>
  </w:style>
  <w:style w:type="paragraph" w:customStyle="1" w:styleId="5DBBBECABE5349A08A2F045A9023DCFB">
    <w:name w:val="5DBBBECABE5349A08A2F045A9023DCFB"/>
    <w:rsid w:val="00F82D37"/>
  </w:style>
  <w:style w:type="paragraph" w:customStyle="1" w:styleId="4F7429FB6F7E4515A438F92F3F21C8A17">
    <w:name w:val="4F7429FB6F7E4515A438F92F3F21C8A17"/>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7">
    <w:name w:val="AB9E0136A6094319B695645069445FA67"/>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7">
    <w:name w:val="1E090FF642704B07BCEC44392E4E22D27"/>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2">
    <w:name w:val="96F95AD2849A4A198C2D8254250045C22"/>
    <w:rsid w:val="00F82D37"/>
    <w:pPr>
      <w:spacing w:before="120" w:after="60" w:line="240" w:lineRule="auto"/>
    </w:pPr>
    <w:rPr>
      <w:rFonts w:ascii="Arial" w:eastAsia="Cambria" w:hAnsi="Arial" w:cs="Times New Roman"/>
      <w:sz w:val="20"/>
      <w:szCs w:val="24"/>
      <w:lang w:eastAsia="en-US"/>
    </w:rPr>
  </w:style>
  <w:style w:type="paragraph" w:customStyle="1" w:styleId="30EA23F9EB31408CBD9F06BAF1C9975C2">
    <w:name w:val="30EA23F9EB31408CBD9F06BAF1C9975C2"/>
    <w:rsid w:val="00F82D37"/>
    <w:pPr>
      <w:spacing w:before="120" w:after="60" w:line="240" w:lineRule="auto"/>
    </w:pPr>
    <w:rPr>
      <w:rFonts w:ascii="Arial" w:eastAsia="Cambria" w:hAnsi="Arial" w:cs="Times New Roman"/>
      <w:sz w:val="20"/>
      <w:szCs w:val="24"/>
      <w:lang w:eastAsia="en-US"/>
    </w:rPr>
  </w:style>
  <w:style w:type="paragraph" w:customStyle="1" w:styleId="33D0BDC2F4934362ADBD22F5406BAE511">
    <w:name w:val="33D0BDC2F4934362ADBD22F5406BAE511"/>
    <w:rsid w:val="00F82D37"/>
    <w:pPr>
      <w:spacing w:before="120" w:after="60" w:line="240" w:lineRule="auto"/>
    </w:pPr>
    <w:rPr>
      <w:rFonts w:ascii="Arial" w:eastAsia="Cambria" w:hAnsi="Arial" w:cs="Times New Roman"/>
      <w:sz w:val="20"/>
      <w:szCs w:val="24"/>
      <w:lang w:eastAsia="en-US"/>
    </w:rPr>
  </w:style>
  <w:style w:type="paragraph" w:customStyle="1" w:styleId="7F7FE7909C5144838C577459773EECB91">
    <w:name w:val="7F7FE7909C5144838C577459773EECB91"/>
    <w:rsid w:val="00F82D37"/>
    <w:pPr>
      <w:spacing w:before="120" w:after="60" w:line="240" w:lineRule="auto"/>
    </w:pPr>
    <w:rPr>
      <w:rFonts w:ascii="Arial" w:eastAsia="Cambria" w:hAnsi="Arial" w:cs="Times New Roman"/>
      <w:sz w:val="20"/>
      <w:szCs w:val="24"/>
      <w:lang w:eastAsia="en-US"/>
    </w:rPr>
  </w:style>
  <w:style w:type="paragraph" w:customStyle="1" w:styleId="53517FCE0E3E46AF97284D545F3527301">
    <w:name w:val="53517FCE0E3E46AF97284D545F3527301"/>
    <w:rsid w:val="00F82D37"/>
    <w:pPr>
      <w:spacing w:before="120" w:after="60" w:line="240" w:lineRule="auto"/>
    </w:pPr>
    <w:rPr>
      <w:rFonts w:ascii="Arial" w:eastAsia="Cambria" w:hAnsi="Arial" w:cs="Times New Roman"/>
      <w:sz w:val="20"/>
      <w:szCs w:val="24"/>
      <w:lang w:eastAsia="en-US"/>
    </w:rPr>
  </w:style>
  <w:style w:type="paragraph" w:customStyle="1" w:styleId="7454205EEFE84448BC6135365724C56C1">
    <w:name w:val="7454205EEFE84448BC6135365724C56C1"/>
    <w:rsid w:val="00F82D37"/>
    <w:pPr>
      <w:spacing w:before="120" w:after="60" w:line="240" w:lineRule="auto"/>
    </w:pPr>
    <w:rPr>
      <w:rFonts w:ascii="Arial" w:eastAsia="Cambria" w:hAnsi="Arial" w:cs="Times New Roman"/>
      <w:sz w:val="20"/>
      <w:szCs w:val="24"/>
      <w:lang w:eastAsia="en-US"/>
    </w:rPr>
  </w:style>
  <w:style w:type="paragraph" w:customStyle="1" w:styleId="3824F401F1F3414ABDC03ED4DD3810751">
    <w:name w:val="3824F401F1F3414ABDC03ED4DD3810751"/>
    <w:rsid w:val="00F82D37"/>
    <w:pPr>
      <w:spacing w:before="120" w:after="60" w:line="240" w:lineRule="auto"/>
    </w:pPr>
    <w:rPr>
      <w:rFonts w:ascii="Arial" w:eastAsia="Cambria" w:hAnsi="Arial" w:cs="Times New Roman"/>
      <w:sz w:val="20"/>
      <w:szCs w:val="24"/>
      <w:lang w:eastAsia="en-US"/>
    </w:rPr>
  </w:style>
  <w:style w:type="paragraph" w:customStyle="1" w:styleId="09E9DCDAD8E44C1297A5262849B8D7E01">
    <w:name w:val="09E9DCDAD8E44C1297A5262849B8D7E01"/>
    <w:rsid w:val="00F82D37"/>
    <w:pPr>
      <w:spacing w:before="120" w:after="60" w:line="240" w:lineRule="auto"/>
    </w:pPr>
    <w:rPr>
      <w:rFonts w:ascii="Arial" w:eastAsia="Cambria" w:hAnsi="Arial" w:cs="Times New Roman"/>
      <w:sz w:val="20"/>
      <w:szCs w:val="24"/>
      <w:lang w:eastAsia="en-US"/>
    </w:rPr>
  </w:style>
  <w:style w:type="paragraph" w:customStyle="1" w:styleId="5508F63690724FA6B0E34B45491022241">
    <w:name w:val="5508F63690724FA6B0E34B45491022241"/>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31">
    <w:name w:val="4D2C22668C8848F3BE00B7D1F1F5EBC431"/>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31">
    <w:name w:val="407A5C0FE40A4AB6B0CD0840353B051631"/>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31">
    <w:name w:val="A5E7E582B4964FA9BCC39E86A022FAF731"/>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31">
    <w:name w:val="748585934C1C4CB7A7BCA1D18852E04131"/>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31">
    <w:name w:val="5A037CA63ECD4C9E956B573AA339829631"/>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31">
    <w:name w:val="ACB06D6DC7314837AFB9D933AFF9FD1531"/>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31">
    <w:name w:val="A9622A303FAD4B69A880F9747639E34C31"/>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31">
    <w:name w:val="93584707C1C44103B86D603B09CC02F531"/>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31">
    <w:name w:val="1A1ECB0C5D37448BB2C2462DC0E5BD1731"/>
    <w:rsid w:val="00F82D37"/>
    <w:pPr>
      <w:spacing w:before="120" w:after="60" w:line="240" w:lineRule="auto"/>
    </w:pPr>
    <w:rPr>
      <w:rFonts w:ascii="Arial" w:eastAsia="Cambria" w:hAnsi="Arial" w:cs="Times New Roman"/>
      <w:sz w:val="20"/>
      <w:szCs w:val="24"/>
      <w:lang w:eastAsia="en-US"/>
    </w:rPr>
  </w:style>
  <w:style w:type="paragraph" w:customStyle="1" w:styleId="5DBBBECABE5349A08A2F045A9023DCFB1">
    <w:name w:val="5DBBBECABE5349A08A2F045A9023DCFB1"/>
    <w:rsid w:val="00F82D37"/>
    <w:pPr>
      <w:spacing w:before="120" w:after="60" w:line="240" w:lineRule="auto"/>
    </w:pPr>
    <w:rPr>
      <w:rFonts w:ascii="Arial" w:eastAsia="Cambria" w:hAnsi="Arial" w:cs="Times New Roman"/>
      <w:sz w:val="20"/>
      <w:szCs w:val="24"/>
      <w:lang w:eastAsia="en-US"/>
    </w:rPr>
  </w:style>
  <w:style w:type="paragraph" w:customStyle="1" w:styleId="6E756F08178A4F719B88B2322A4FD837">
    <w:name w:val="6E756F08178A4F719B88B2322A4FD837"/>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31">
    <w:name w:val="1FFF1C432CAF48CABBC1070D31F066BE31"/>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31">
    <w:name w:val="2FA48796911A4E38A9A309ECA5E0977831"/>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31">
    <w:name w:val="6AF833E0C04A47C38D38541E70387B0B31"/>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31">
    <w:name w:val="0EC42F8CB8FC4505BA06AAD02811832B31"/>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31">
    <w:name w:val="824245229FB44F25BE5F1124979A0EE231"/>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31">
    <w:name w:val="3CC14B328FAA4549BF3B4EEB763589A031"/>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8">
    <w:name w:val="17B33A508C434A76AE2C408E6DCED31F28"/>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7">
    <w:name w:val="E8822097472D48C9B83DF0D01158D32527"/>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31">
    <w:name w:val="82F545F80E6E415DA11719839441710A31"/>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31">
    <w:name w:val="9AE7C719CE824D258611C01FC4A38E4C31"/>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31">
    <w:name w:val="DB8CB29DF32E43F78D5808C6A077E32831"/>
    <w:rsid w:val="00F82D37"/>
    <w:pPr>
      <w:spacing w:after="200" w:line="240" w:lineRule="auto"/>
    </w:pPr>
    <w:rPr>
      <w:rFonts w:ascii="Arial" w:eastAsia="Cambria" w:hAnsi="Arial" w:cs="Times New Roman"/>
      <w:sz w:val="24"/>
      <w:szCs w:val="24"/>
      <w:lang w:eastAsia="en-US"/>
    </w:rPr>
  </w:style>
  <w:style w:type="paragraph" w:customStyle="1" w:styleId="F3EA26BD273C4349B06A64C1FD063A2331">
    <w:name w:val="F3EA26BD273C4349B06A64C1FD063A2331"/>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31">
    <w:name w:val="E52A104811FB4015AE77AB9D705C3EB431"/>
    <w:rsid w:val="00F82D37"/>
    <w:pPr>
      <w:spacing w:after="200" w:line="240" w:lineRule="auto"/>
    </w:pPr>
    <w:rPr>
      <w:rFonts w:ascii="Arial" w:eastAsia="Cambria" w:hAnsi="Arial" w:cs="Times New Roman"/>
      <w:sz w:val="24"/>
      <w:szCs w:val="24"/>
      <w:lang w:eastAsia="en-US"/>
    </w:rPr>
  </w:style>
  <w:style w:type="paragraph" w:customStyle="1" w:styleId="565FF756C56A4DB9AAC781B6DA72061C24">
    <w:name w:val="565FF756C56A4DB9AAC781B6DA72061C24"/>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4">
    <w:name w:val="ACEA955AB61F42EB91A5DBCBB6BED52224"/>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4">
    <w:name w:val="DE800D496FE44686AFA540460CF1AD4024"/>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3">
    <w:name w:val="B6B02C40EFA1416AA60980A292434EB623"/>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3">
    <w:name w:val="D7CB8F7F6E9443B5965E2FA94447AF1B23"/>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3">
    <w:name w:val="F785843DA6BC4068BAE8EB23AC0BA97D23"/>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2">
    <w:name w:val="5115FD2C35594173AA987B9D5207538522"/>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2">
    <w:name w:val="BE8C370EB9C540768D93FB5297C5769E22"/>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2">
    <w:name w:val="FCA88F3B100C43E081EB597DAAB0DF8F22"/>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31">
    <w:name w:val="88E8CBF1675642B195FCDFB318FE66E731"/>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31">
    <w:name w:val="FCDC800E8AD7477C8D448295B343CB5031"/>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31">
    <w:name w:val="D3A41A09849D4063A416012C99FD079131"/>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19">
    <w:name w:val="F535CBAD142B4DE5995EC576FE2C3AF119"/>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19">
    <w:name w:val="3B6F9D17241F439D96B38DCAFFB2722819"/>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19">
    <w:name w:val="BEFA814A01644297805576A2C1AD0E6619"/>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19">
    <w:name w:val="212157B9023248429E1E573F5014EA5B19"/>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31">
    <w:name w:val="A0C17D1DC16F42A2B54119FBE7527F3031"/>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31">
    <w:name w:val="77EF73710E02472899BAE5257A1AD32531"/>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8">
    <w:name w:val="4F7429FB6F7E4515A438F92F3F21C8A18"/>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8">
    <w:name w:val="AB9E0136A6094319B695645069445FA68"/>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8">
    <w:name w:val="1E090FF642704B07BCEC44392E4E22D28"/>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3">
    <w:name w:val="96F95AD2849A4A198C2D8254250045C23"/>
    <w:rsid w:val="00F82D37"/>
    <w:pPr>
      <w:spacing w:before="120" w:after="60" w:line="240" w:lineRule="auto"/>
    </w:pPr>
    <w:rPr>
      <w:rFonts w:ascii="Arial" w:eastAsia="Cambria" w:hAnsi="Arial" w:cs="Times New Roman"/>
      <w:sz w:val="20"/>
      <w:szCs w:val="24"/>
      <w:lang w:eastAsia="en-US"/>
    </w:rPr>
  </w:style>
  <w:style w:type="paragraph" w:customStyle="1" w:styleId="30EA23F9EB31408CBD9F06BAF1C9975C3">
    <w:name w:val="30EA23F9EB31408CBD9F06BAF1C9975C3"/>
    <w:rsid w:val="00F82D37"/>
    <w:pPr>
      <w:spacing w:before="120" w:after="60" w:line="240" w:lineRule="auto"/>
    </w:pPr>
    <w:rPr>
      <w:rFonts w:ascii="Arial" w:eastAsia="Cambria" w:hAnsi="Arial" w:cs="Times New Roman"/>
      <w:sz w:val="20"/>
      <w:szCs w:val="24"/>
      <w:lang w:eastAsia="en-US"/>
    </w:rPr>
  </w:style>
  <w:style w:type="paragraph" w:customStyle="1" w:styleId="33D0BDC2F4934362ADBD22F5406BAE512">
    <w:name w:val="33D0BDC2F4934362ADBD22F5406BAE512"/>
    <w:rsid w:val="00F82D37"/>
    <w:pPr>
      <w:spacing w:before="120" w:after="60" w:line="240" w:lineRule="auto"/>
    </w:pPr>
    <w:rPr>
      <w:rFonts w:ascii="Arial" w:eastAsia="Cambria" w:hAnsi="Arial" w:cs="Times New Roman"/>
      <w:sz w:val="20"/>
      <w:szCs w:val="24"/>
      <w:lang w:eastAsia="en-US"/>
    </w:rPr>
  </w:style>
  <w:style w:type="paragraph" w:customStyle="1" w:styleId="7F7FE7909C5144838C577459773EECB92">
    <w:name w:val="7F7FE7909C5144838C577459773EECB92"/>
    <w:rsid w:val="00F82D37"/>
    <w:pPr>
      <w:spacing w:before="120" w:after="60" w:line="240" w:lineRule="auto"/>
    </w:pPr>
    <w:rPr>
      <w:rFonts w:ascii="Arial" w:eastAsia="Cambria" w:hAnsi="Arial" w:cs="Times New Roman"/>
      <w:sz w:val="20"/>
      <w:szCs w:val="24"/>
      <w:lang w:eastAsia="en-US"/>
    </w:rPr>
  </w:style>
  <w:style w:type="paragraph" w:customStyle="1" w:styleId="53517FCE0E3E46AF97284D545F3527302">
    <w:name w:val="53517FCE0E3E46AF97284D545F3527302"/>
    <w:rsid w:val="00F82D37"/>
    <w:pPr>
      <w:spacing w:before="120" w:after="60" w:line="240" w:lineRule="auto"/>
    </w:pPr>
    <w:rPr>
      <w:rFonts w:ascii="Arial" w:eastAsia="Cambria" w:hAnsi="Arial" w:cs="Times New Roman"/>
      <w:sz w:val="20"/>
      <w:szCs w:val="24"/>
      <w:lang w:eastAsia="en-US"/>
    </w:rPr>
  </w:style>
  <w:style w:type="paragraph" w:customStyle="1" w:styleId="7454205EEFE84448BC6135365724C56C2">
    <w:name w:val="7454205EEFE84448BC6135365724C56C2"/>
    <w:rsid w:val="00F82D37"/>
    <w:pPr>
      <w:spacing w:before="120" w:after="60" w:line="240" w:lineRule="auto"/>
    </w:pPr>
    <w:rPr>
      <w:rFonts w:ascii="Arial" w:eastAsia="Cambria" w:hAnsi="Arial" w:cs="Times New Roman"/>
      <w:sz w:val="20"/>
      <w:szCs w:val="24"/>
      <w:lang w:eastAsia="en-US"/>
    </w:rPr>
  </w:style>
  <w:style w:type="paragraph" w:customStyle="1" w:styleId="3824F401F1F3414ABDC03ED4DD3810752">
    <w:name w:val="3824F401F1F3414ABDC03ED4DD3810752"/>
    <w:rsid w:val="00F82D37"/>
    <w:pPr>
      <w:spacing w:before="120" w:after="60" w:line="240" w:lineRule="auto"/>
    </w:pPr>
    <w:rPr>
      <w:rFonts w:ascii="Arial" w:eastAsia="Cambria" w:hAnsi="Arial" w:cs="Times New Roman"/>
      <w:sz w:val="20"/>
      <w:szCs w:val="24"/>
      <w:lang w:eastAsia="en-US"/>
    </w:rPr>
  </w:style>
  <w:style w:type="paragraph" w:customStyle="1" w:styleId="09E9DCDAD8E44C1297A5262849B8D7E02">
    <w:name w:val="09E9DCDAD8E44C1297A5262849B8D7E02"/>
    <w:rsid w:val="00F82D37"/>
    <w:pPr>
      <w:spacing w:before="120" w:after="60" w:line="240" w:lineRule="auto"/>
    </w:pPr>
    <w:rPr>
      <w:rFonts w:ascii="Arial" w:eastAsia="Cambria" w:hAnsi="Arial" w:cs="Times New Roman"/>
      <w:sz w:val="20"/>
      <w:szCs w:val="24"/>
      <w:lang w:eastAsia="en-US"/>
    </w:rPr>
  </w:style>
  <w:style w:type="paragraph" w:customStyle="1" w:styleId="5508F63690724FA6B0E34B45491022242">
    <w:name w:val="5508F63690724FA6B0E34B45491022242"/>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32">
    <w:name w:val="4D2C22668C8848F3BE00B7D1F1F5EBC432"/>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32">
    <w:name w:val="407A5C0FE40A4AB6B0CD0840353B051632"/>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32">
    <w:name w:val="A5E7E582B4964FA9BCC39E86A022FAF732"/>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32">
    <w:name w:val="748585934C1C4CB7A7BCA1D18852E04132"/>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32">
    <w:name w:val="5A037CA63ECD4C9E956B573AA339829632"/>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32">
    <w:name w:val="ACB06D6DC7314837AFB9D933AFF9FD1532"/>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32">
    <w:name w:val="A9622A303FAD4B69A880F9747639E34C32"/>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32">
    <w:name w:val="93584707C1C44103B86D603B09CC02F532"/>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32">
    <w:name w:val="1A1ECB0C5D37448BB2C2462DC0E5BD1732"/>
    <w:rsid w:val="00F82D37"/>
    <w:pPr>
      <w:spacing w:before="120" w:after="60" w:line="240" w:lineRule="auto"/>
    </w:pPr>
    <w:rPr>
      <w:rFonts w:ascii="Arial" w:eastAsia="Cambria" w:hAnsi="Arial" w:cs="Times New Roman"/>
      <w:sz w:val="20"/>
      <w:szCs w:val="24"/>
      <w:lang w:eastAsia="en-US"/>
    </w:rPr>
  </w:style>
  <w:style w:type="paragraph" w:customStyle="1" w:styleId="5DBBBECABE5349A08A2F045A9023DCFB2">
    <w:name w:val="5DBBBECABE5349A08A2F045A9023DCFB2"/>
    <w:rsid w:val="00F82D37"/>
    <w:pPr>
      <w:spacing w:before="120" w:after="60" w:line="240" w:lineRule="auto"/>
    </w:pPr>
    <w:rPr>
      <w:rFonts w:ascii="Arial" w:eastAsia="Cambria" w:hAnsi="Arial" w:cs="Times New Roman"/>
      <w:sz w:val="20"/>
      <w:szCs w:val="24"/>
      <w:lang w:eastAsia="en-US"/>
    </w:rPr>
  </w:style>
  <w:style w:type="paragraph" w:customStyle="1" w:styleId="6E756F08178A4F719B88B2322A4FD8371">
    <w:name w:val="6E756F08178A4F719B88B2322A4FD8371"/>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32">
    <w:name w:val="1FFF1C432CAF48CABBC1070D31F066BE32"/>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32">
    <w:name w:val="2FA48796911A4E38A9A309ECA5E0977832"/>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32">
    <w:name w:val="6AF833E0C04A47C38D38541E70387B0B32"/>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32">
    <w:name w:val="0EC42F8CB8FC4505BA06AAD02811832B32"/>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32">
    <w:name w:val="824245229FB44F25BE5F1124979A0EE232"/>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32">
    <w:name w:val="3CC14B328FAA4549BF3B4EEB763589A032"/>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29">
    <w:name w:val="17B33A508C434A76AE2C408E6DCED31F29"/>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8">
    <w:name w:val="E8822097472D48C9B83DF0D01158D32528"/>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32">
    <w:name w:val="82F545F80E6E415DA11719839441710A32"/>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32">
    <w:name w:val="9AE7C719CE824D258611C01FC4A38E4C32"/>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32">
    <w:name w:val="DB8CB29DF32E43F78D5808C6A077E32832"/>
    <w:rsid w:val="00F82D37"/>
    <w:pPr>
      <w:spacing w:after="200" w:line="240" w:lineRule="auto"/>
    </w:pPr>
    <w:rPr>
      <w:rFonts w:ascii="Arial" w:eastAsia="Cambria" w:hAnsi="Arial" w:cs="Times New Roman"/>
      <w:sz w:val="24"/>
      <w:szCs w:val="24"/>
      <w:lang w:eastAsia="en-US"/>
    </w:rPr>
  </w:style>
  <w:style w:type="paragraph" w:customStyle="1" w:styleId="F3EA26BD273C4349B06A64C1FD063A2332">
    <w:name w:val="F3EA26BD273C4349B06A64C1FD063A2332"/>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32">
    <w:name w:val="E52A104811FB4015AE77AB9D705C3EB432"/>
    <w:rsid w:val="00F82D37"/>
    <w:pPr>
      <w:spacing w:after="200" w:line="240" w:lineRule="auto"/>
    </w:pPr>
    <w:rPr>
      <w:rFonts w:ascii="Arial" w:eastAsia="Cambria" w:hAnsi="Arial" w:cs="Times New Roman"/>
      <w:sz w:val="24"/>
      <w:szCs w:val="24"/>
      <w:lang w:eastAsia="en-US"/>
    </w:rPr>
  </w:style>
  <w:style w:type="paragraph" w:customStyle="1" w:styleId="565FF756C56A4DB9AAC781B6DA72061C25">
    <w:name w:val="565FF756C56A4DB9AAC781B6DA72061C25"/>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5">
    <w:name w:val="ACEA955AB61F42EB91A5DBCBB6BED52225"/>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5">
    <w:name w:val="DE800D496FE44686AFA540460CF1AD4025"/>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4">
    <w:name w:val="B6B02C40EFA1416AA60980A292434EB624"/>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4">
    <w:name w:val="D7CB8F7F6E9443B5965E2FA94447AF1B24"/>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4">
    <w:name w:val="F785843DA6BC4068BAE8EB23AC0BA97D24"/>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3">
    <w:name w:val="5115FD2C35594173AA987B9D5207538523"/>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3">
    <w:name w:val="BE8C370EB9C540768D93FB5297C5769E23"/>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3">
    <w:name w:val="FCA88F3B100C43E081EB597DAAB0DF8F23"/>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32">
    <w:name w:val="88E8CBF1675642B195FCDFB318FE66E732"/>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32">
    <w:name w:val="FCDC800E8AD7477C8D448295B343CB5032"/>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32">
    <w:name w:val="D3A41A09849D4063A416012C99FD079132"/>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20">
    <w:name w:val="F535CBAD142B4DE5995EC576FE2C3AF120"/>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20">
    <w:name w:val="3B6F9D17241F439D96B38DCAFFB2722820"/>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20">
    <w:name w:val="BEFA814A01644297805576A2C1AD0E6620"/>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20">
    <w:name w:val="212157B9023248429E1E573F5014EA5B20"/>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32">
    <w:name w:val="A0C17D1DC16F42A2B54119FBE7527F3032"/>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32">
    <w:name w:val="77EF73710E02472899BAE5257A1AD32532"/>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9">
    <w:name w:val="4F7429FB6F7E4515A438F92F3F21C8A19"/>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9">
    <w:name w:val="AB9E0136A6094319B695645069445FA69"/>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9">
    <w:name w:val="1E090FF642704B07BCEC44392E4E22D29"/>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4">
    <w:name w:val="96F95AD2849A4A198C2D8254250045C24"/>
    <w:rsid w:val="00F82D37"/>
    <w:pPr>
      <w:spacing w:before="120" w:after="60" w:line="240" w:lineRule="auto"/>
    </w:pPr>
    <w:rPr>
      <w:rFonts w:ascii="Arial" w:eastAsia="Cambria" w:hAnsi="Arial" w:cs="Times New Roman"/>
      <w:sz w:val="20"/>
      <w:szCs w:val="24"/>
      <w:lang w:eastAsia="en-US"/>
    </w:rPr>
  </w:style>
  <w:style w:type="paragraph" w:customStyle="1" w:styleId="30EA23F9EB31408CBD9F06BAF1C9975C4">
    <w:name w:val="30EA23F9EB31408CBD9F06BAF1C9975C4"/>
    <w:rsid w:val="00F82D37"/>
    <w:pPr>
      <w:spacing w:before="120" w:after="60" w:line="240" w:lineRule="auto"/>
    </w:pPr>
    <w:rPr>
      <w:rFonts w:ascii="Arial" w:eastAsia="Cambria" w:hAnsi="Arial" w:cs="Times New Roman"/>
      <w:sz w:val="20"/>
      <w:szCs w:val="24"/>
      <w:lang w:eastAsia="en-US"/>
    </w:rPr>
  </w:style>
  <w:style w:type="paragraph" w:customStyle="1" w:styleId="33D0BDC2F4934362ADBD22F5406BAE513">
    <w:name w:val="33D0BDC2F4934362ADBD22F5406BAE513"/>
    <w:rsid w:val="00F82D37"/>
    <w:pPr>
      <w:spacing w:before="120" w:after="60" w:line="240" w:lineRule="auto"/>
    </w:pPr>
    <w:rPr>
      <w:rFonts w:ascii="Arial" w:eastAsia="Cambria" w:hAnsi="Arial" w:cs="Times New Roman"/>
      <w:sz w:val="20"/>
      <w:szCs w:val="24"/>
      <w:lang w:eastAsia="en-US"/>
    </w:rPr>
  </w:style>
  <w:style w:type="paragraph" w:customStyle="1" w:styleId="7F7FE7909C5144838C577459773EECB93">
    <w:name w:val="7F7FE7909C5144838C577459773EECB93"/>
    <w:rsid w:val="00F82D37"/>
    <w:pPr>
      <w:spacing w:before="120" w:after="60" w:line="240" w:lineRule="auto"/>
    </w:pPr>
    <w:rPr>
      <w:rFonts w:ascii="Arial" w:eastAsia="Cambria" w:hAnsi="Arial" w:cs="Times New Roman"/>
      <w:sz w:val="20"/>
      <w:szCs w:val="24"/>
      <w:lang w:eastAsia="en-US"/>
    </w:rPr>
  </w:style>
  <w:style w:type="paragraph" w:customStyle="1" w:styleId="53517FCE0E3E46AF97284D545F3527303">
    <w:name w:val="53517FCE0E3E46AF97284D545F3527303"/>
    <w:rsid w:val="00F82D37"/>
    <w:pPr>
      <w:spacing w:before="120" w:after="60" w:line="240" w:lineRule="auto"/>
    </w:pPr>
    <w:rPr>
      <w:rFonts w:ascii="Arial" w:eastAsia="Cambria" w:hAnsi="Arial" w:cs="Times New Roman"/>
      <w:sz w:val="20"/>
      <w:szCs w:val="24"/>
      <w:lang w:eastAsia="en-US"/>
    </w:rPr>
  </w:style>
  <w:style w:type="paragraph" w:customStyle="1" w:styleId="7454205EEFE84448BC6135365724C56C3">
    <w:name w:val="7454205EEFE84448BC6135365724C56C3"/>
    <w:rsid w:val="00F82D37"/>
    <w:pPr>
      <w:spacing w:before="120" w:after="60" w:line="240" w:lineRule="auto"/>
    </w:pPr>
    <w:rPr>
      <w:rFonts w:ascii="Arial" w:eastAsia="Cambria" w:hAnsi="Arial" w:cs="Times New Roman"/>
      <w:sz w:val="20"/>
      <w:szCs w:val="24"/>
      <w:lang w:eastAsia="en-US"/>
    </w:rPr>
  </w:style>
  <w:style w:type="paragraph" w:customStyle="1" w:styleId="3824F401F1F3414ABDC03ED4DD3810753">
    <w:name w:val="3824F401F1F3414ABDC03ED4DD3810753"/>
    <w:rsid w:val="00F82D37"/>
    <w:pPr>
      <w:spacing w:before="120" w:after="60" w:line="240" w:lineRule="auto"/>
    </w:pPr>
    <w:rPr>
      <w:rFonts w:ascii="Arial" w:eastAsia="Cambria" w:hAnsi="Arial" w:cs="Times New Roman"/>
      <w:sz w:val="20"/>
      <w:szCs w:val="24"/>
      <w:lang w:eastAsia="en-US"/>
    </w:rPr>
  </w:style>
  <w:style w:type="paragraph" w:customStyle="1" w:styleId="09E9DCDAD8E44C1297A5262849B8D7E03">
    <w:name w:val="09E9DCDAD8E44C1297A5262849B8D7E03"/>
    <w:rsid w:val="00F82D37"/>
    <w:pPr>
      <w:spacing w:before="120" w:after="60" w:line="240" w:lineRule="auto"/>
    </w:pPr>
    <w:rPr>
      <w:rFonts w:ascii="Arial" w:eastAsia="Cambria" w:hAnsi="Arial" w:cs="Times New Roman"/>
      <w:sz w:val="20"/>
      <w:szCs w:val="24"/>
      <w:lang w:eastAsia="en-US"/>
    </w:rPr>
  </w:style>
  <w:style w:type="paragraph" w:customStyle="1" w:styleId="5508F63690724FA6B0E34B45491022243">
    <w:name w:val="5508F63690724FA6B0E34B45491022243"/>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33">
    <w:name w:val="4D2C22668C8848F3BE00B7D1F1F5EBC433"/>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33">
    <w:name w:val="407A5C0FE40A4AB6B0CD0840353B051633"/>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33">
    <w:name w:val="A5E7E582B4964FA9BCC39E86A022FAF733"/>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33">
    <w:name w:val="748585934C1C4CB7A7BCA1D18852E04133"/>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33">
    <w:name w:val="5A037CA63ECD4C9E956B573AA339829633"/>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33">
    <w:name w:val="ACB06D6DC7314837AFB9D933AFF9FD1533"/>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33">
    <w:name w:val="A9622A303FAD4B69A880F9747639E34C33"/>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33">
    <w:name w:val="93584707C1C44103B86D603B09CC02F533"/>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33">
    <w:name w:val="1A1ECB0C5D37448BB2C2462DC0E5BD1733"/>
    <w:rsid w:val="00F82D37"/>
    <w:pPr>
      <w:spacing w:before="120" w:after="60" w:line="240" w:lineRule="auto"/>
    </w:pPr>
    <w:rPr>
      <w:rFonts w:ascii="Arial" w:eastAsia="Cambria" w:hAnsi="Arial" w:cs="Times New Roman"/>
      <w:sz w:val="20"/>
      <w:szCs w:val="24"/>
      <w:lang w:eastAsia="en-US"/>
    </w:rPr>
  </w:style>
  <w:style w:type="paragraph" w:customStyle="1" w:styleId="5DBBBECABE5349A08A2F045A9023DCFB3">
    <w:name w:val="5DBBBECABE5349A08A2F045A9023DCFB3"/>
    <w:rsid w:val="00F82D37"/>
    <w:pPr>
      <w:spacing w:before="120" w:after="60" w:line="240" w:lineRule="auto"/>
    </w:pPr>
    <w:rPr>
      <w:rFonts w:ascii="Arial" w:eastAsia="Cambria" w:hAnsi="Arial" w:cs="Times New Roman"/>
      <w:sz w:val="20"/>
      <w:szCs w:val="24"/>
      <w:lang w:eastAsia="en-US"/>
    </w:rPr>
  </w:style>
  <w:style w:type="paragraph" w:customStyle="1" w:styleId="6E756F08178A4F719B88B2322A4FD8372">
    <w:name w:val="6E756F08178A4F719B88B2322A4FD8372"/>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33">
    <w:name w:val="1FFF1C432CAF48CABBC1070D31F066BE33"/>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33">
    <w:name w:val="2FA48796911A4E38A9A309ECA5E0977833"/>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33">
    <w:name w:val="6AF833E0C04A47C38D38541E70387B0B33"/>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33">
    <w:name w:val="0EC42F8CB8FC4505BA06AAD02811832B33"/>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33">
    <w:name w:val="824245229FB44F25BE5F1124979A0EE233"/>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33">
    <w:name w:val="3CC14B328FAA4549BF3B4EEB763589A033"/>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30">
    <w:name w:val="17B33A508C434A76AE2C408E6DCED31F30"/>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29">
    <w:name w:val="E8822097472D48C9B83DF0D01158D32529"/>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33">
    <w:name w:val="82F545F80E6E415DA11719839441710A33"/>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33">
    <w:name w:val="9AE7C719CE824D258611C01FC4A38E4C33"/>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33">
    <w:name w:val="DB8CB29DF32E43F78D5808C6A077E32833"/>
    <w:rsid w:val="00F82D37"/>
    <w:pPr>
      <w:spacing w:after="200" w:line="240" w:lineRule="auto"/>
    </w:pPr>
    <w:rPr>
      <w:rFonts w:ascii="Arial" w:eastAsia="Cambria" w:hAnsi="Arial" w:cs="Times New Roman"/>
      <w:sz w:val="24"/>
      <w:szCs w:val="24"/>
      <w:lang w:eastAsia="en-US"/>
    </w:rPr>
  </w:style>
  <w:style w:type="paragraph" w:customStyle="1" w:styleId="F3EA26BD273C4349B06A64C1FD063A2333">
    <w:name w:val="F3EA26BD273C4349B06A64C1FD063A2333"/>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33">
    <w:name w:val="E52A104811FB4015AE77AB9D705C3EB433"/>
    <w:rsid w:val="00F82D37"/>
    <w:pPr>
      <w:spacing w:after="200" w:line="240" w:lineRule="auto"/>
    </w:pPr>
    <w:rPr>
      <w:rFonts w:ascii="Arial" w:eastAsia="Cambria" w:hAnsi="Arial" w:cs="Times New Roman"/>
      <w:sz w:val="24"/>
      <w:szCs w:val="24"/>
      <w:lang w:eastAsia="en-US"/>
    </w:rPr>
  </w:style>
  <w:style w:type="paragraph" w:customStyle="1" w:styleId="565FF756C56A4DB9AAC781B6DA72061C26">
    <w:name w:val="565FF756C56A4DB9AAC781B6DA72061C26"/>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6">
    <w:name w:val="ACEA955AB61F42EB91A5DBCBB6BED52226"/>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6">
    <w:name w:val="DE800D496FE44686AFA540460CF1AD4026"/>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5">
    <w:name w:val="B6B02C40EFA1416AA60980A292434EB625"/>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5">
    <w:name w:val="D7CB8F7F6E9443B5965E2FA94447AF1B25"/>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5">
    <w:name w:val="F785843DA6BC4068BAE8EB23AC0BA97D25"/>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4">
    <w:name w:val="5115FD2C35594173AA987B9D5207538524"/>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4">
    <w:name w:val="BE8C370EB9C540768D93FB5297C5769E24"/>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4">
    <w:name w:val="FCA88F3B100C43E081EB597DAAB0DF8F24"/>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33">
    <w:name w:val="88E8CBF1675642B195FCDFB318FE66E733"/>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33">
    <w:name w:val="FCDC800E8AD7477C8D448295B343CB5033"/>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33">
    <w:name w:val="D3A41A09849D4063A416012C99FD079133"/>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21">
    <w:name w:val="F535CBAD142B4DE5995EC576FE2C3AF121"/>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21">
    <w:name w:val="3B6F9D17241F439D96B38DCAFFB2722821"/>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21">
    <w:name w:val="BEFA814A01644297805576A2C1AD0E6621"/>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21">
    <w:name w:val="212157B9023248429E1E573F5014EA5B21"/>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33">
    <w:name w:val="A0C17D1DC16F42A2B54119FBE7527F3033"/>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33">
    <w:name w:val="77EF73710E02472899BAE5257A1AD32533"/>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10">
    <w:name w:val="4F7429FB6F7E4515A438F92F3F21C8A110"/>
    <w:rsid w:val="00F82D37"/>
    <w:pPr>
      <w:spacing w:before="120" w:after="60" w:line="240" w:lineRule="auto"/>
    </w:pPr>
    <w:rPr>
      <w:rFonts w:ascii="Arial" w:eastAsia="Cambria" w:hAnsi="Arial" w:cs="Times New Roman"/>
      <w:sz w:val="20"/>
      <w:szCs w:val="24"/>
      <w:lang w:eastAsia="en-US"/>
    </w:rPr>
  </w:style>
  <w:style w:type="paragraph" w:customStyle="1" w:styleId="AB9E0136A6094319B695645069445FA610">
    <w:name w:val="AB9E0136A6094319B695645069445FA610"/>
    <w:rsid w:val="00F82D37"/>
    <w:pPr>
      <w:spacing w:before="120" w:after="60" w:line="240" w:lineRule="auto"/>
    </w:pPr>
    <w:rPr>
      <w:rFonts w:ascii="Arial" w:eastAsia="Cambria" w:hAnsi="Arial" w:cs="Times New Roman"/>
      <w:sz w:val="20"/>
      <w:szCs w:val="24"/>
      <w:lang w:eastAsia="en-US"/>
    </w:rPr>
  </w:style>
  <w:style w:type="paragraph" w:customStyle="1" w:styleId="1E090FF642704B07BCEC44392E4E22D210">
    <w:name w:val="1E090FF642704B07BCEC44392E4E22D210"/>
    <w:rsid w:val="00F82D37"/>
    <w:pPr>
      <w:spacing w:before="120" w:after="60" w:line="240" w:lineRule="auto"/>
    </w:pPr>
    <w:rPr>
      <w:rFonts w:ascii="Arial" w:eastAsia="Cambria" w:hAnsi="Arial" w:cs="Times New Roman"/>
      <w:sz w:val="20"/>
      <w:szCs w:val="24"/>
      <w:lang w:eastAsia="en-US"/>
    </w:rPr>
  </w:style>
  <w:style w:type="paragraph" w:customStyle="1" w:styleId="96F95AD2849A4A198C2D8254250045C25">
    <w:name w:val="96F95AD2849A4A198C2D8254250045C25"/>
    <w:rsid w:val="00F82D37"/>
    <w:pPr>
      <w:spacing w:before="120" w:after="60" w:line="240" w:lineRule="auto"/>
    </w:pPr>
    <w:rPr>
      <w:rFonts w:ascii="Arial" w:eastAsia="Cambria" w:hAnsi="Arial" w:cs="Times New Roman"/>
      <w:sz w:val="20"/>
      <w:szCs w:val="24"/>
      <w:lang w:eastAsia="en-US"/>
    </w:rPr>
  </w:style>
  <w:style w:type="paragraph" w:customStyle="1" w:styleId="30EA23F9EB31408CBD9F06BAF1C9975C5">
    <w:name w:val="30EA23F9EB31408CBD9F06BAF1C9975C5"/>
    <w:rsid w:val="00F82D37"/>
    <w:pPr>
      <w:spacing w:before="120" w:after="60" w:line="240" w:lineRule="auto"/>
    </w:pPr>
    <w:rPr>
      <w:rFonts w:ascii="Arial" w:eastAsia="Cambria" w:hAnsi="Arial" w:cs="Times New Roman"/>
      <w:sz w:val="20"/>
      <w:szCs w:val="24"/>
      <w:lang w:eastAsia="en-US"/>
    </w:rPr>
  </w:style>
  <w:style w:type="paragraph" w:customStyle="1" w:styleId="33D0BDC2F4934362ADBD22F5406BAE514">
    <w:name w:val="33D0BDC2F4934362ADBD22F5406BAE514"/>
    <w:rsid w:val="00F82D37"/>
    <w:pPr>
      <w:spacing w:before="120" w:after="60" w:line="240" w:lineRule="auto"/>
    </w:pPr>
    <w:rPr>
      <w:rFonts w:ascii="Arial" w:eastAsia="Cambria" w:hAnsi="Arial" w:cs="Times New Roman"/>
      <w:sz w:val="20"/>
      <w:szCs w:val="24"/>
      <w:lang w:eastAsia="en-US"/>
    </w:rPr>
  </w:style>
  <w:style w:type="paragraph" w:customStyle="1" w:styleId="7F7FE7909C5144838C577459773EECB94">
    <w:name w:val="7F7FE7909C5144838C577459773EECB94"/>
    <w:rsid w:val="00F82D37"/>
    <w:pPr>
      <w:spacing w:before="120" w:after="60" w:line="240" w:lineRule="auto"/>
    </w:pPr>
    <w:rPr>
      <w:rFonts w:ascii="Arial" w:eastAsia="Cambria" w:hAnsi="Arial" w:cs="Times New Roman"/>
      <w:sz w:val="20"/>
      <w:szCs w:val="24"/>
      <w:lang w:eastAsia="en-US"/>
    </w:rPr>
  </w:style>
  <w:style w:type="paragraph" w:customStyle="1" w:styleId="53517FCE0E3E46AF97284D545F3527304">
    <w:name w:val="53517FCE0E3E46AF97284D545F3527304"/>
    <w:rsid w:val="00F82D37"/>
    <w:pPr>
      <w:spacing w:before="120" w:after="60" w:line="240" w:lineRule="auto"/>
    </w:pPr>
    <w:rPr>
      <w:rFonts w:ascii="Arial" w:eastAsia="Cambria" w:hAnsi="Arial" w:cs="Times New Roman"/>
      <w:sz w:val="20"/>
      <w:szCs w:val="24"/>
      <w:lang w:eastAsia="en-US"/>
    </w:rPr>
  </w:style>
  <w:style w:type="paragraph" w:customStyle="1" w:styleId="7454205EEFE84448BC6135365724C56C4">
    <w:name w:val="7454205EEFE84448BC6135365724C56C4"/>
    <w:rsid w:val="00F82D37"/>
    <w:pPr>
      <w:spacing w:before="120" w:after="60" w:line="240" w:lineRule="auto"/>
    </w:pPr>
    <w:rPr>
      <w:rFonts w:ascii="Arial" w:eastAsia="Cambria" w:hAnsi="Arial" w:cs="Times New Roman"/>
      <w:sz w:val="20"/>
      <w:szCs w:val="24"/>
      <w:lang w:eastAsia="en-US"/>
    </w:rPr>
  </w:style>
  <w:style w:type="paragraph" w:customStyle="1" w:styleId="3824F401F1F3414ABDC03ED4DD3810754">
    <w:name w:val="3824F401F1F3414ABDC03ED4DD3810754"/>
    <w:rsid w:val="00F82D37"/>
    <w:pPr>
      <w:spacing w:before="120" w:after="60" w:line="240" w:lineRule="auto"/>
    </w:pPr>
    <w:rPr>
      <w:rFonts w:ascii="Arial" w:eastAsia="Cambria" w:hAnsi="Arial" w:cs="Times New Roman"/>
      <w:sz w:val="20"/>
      <w:szCs w:val="24"/>
      <w:lang w:eastAsia="en-US"/>
    </w:rPr>
  </w:style>
  <w:style w:type="paragraph" w:customStyle="1" w:styleId="09E9DCDAD8E44C1297A5262849B8D7E04">
    <w:name w:val="09E9DCDAD8E44C1297A5262849B8D7E04"/>
    <w:rsid w:val="00F82D37"/>
    <w:pPr>
      <w:spacing w:before="120" w:after="60" w:line="240" w:lineRule="auto"/>
    </w:pPr>
    <w:rPr>
      <w:rFonts w:ascii="Arial" w:eastAsia="Cambria" w:hAnsi="Arial" w:cs="Times New Roman"/>
      <w:sz w:val="20"/>
      <w:szCs w:val="24"/>
      <w:lang w:eastAsia="en-US"/>
    </w:rPr>
  </w:style>
  <w:style w:type="paragraph" w:customStyle="1" w:styleId="5508F63690724FA6B0E34B45491022244">
    <w:name w:val="5508F63690724FA6B0E34B45491022244"/>
    <w:rsid w:val="00F82D37"/>
    <w:pPr>
      <w:spacing w:before="120" w:after="60" w:line="240" w:lineRule="auto"/>
    </w:pPr>
    <w:rPr>
      <w:rFonts w:ascii="Arial" w:eastAsia="Cambria" w:hAnsi="Arial" w:cs="Times New Roman"/>
      <w:sz w:val="20"/>
      <w:szCs w:val="24"/>
      <w:lang w:eastAsia="en-US"/>
    </w:rPr>
  </w:style>
  <w:style w:type="paragraph" w:customStyle="1" w:styleId="4D2C22668C8848F3BE00B7D1F1F5EBC434">
    <w:name w:val="4D2C22668C8848F3BE00B7D1F1F5EBC434"/>
    <w:rsid w:val="00F82D37"/>
    <w:pPr>
      <w:spacing w:before="120" w:after="60" w:line="240" w:lineRule="auto"/>
    </w:pPr>
    <w:rPr>
      <w:rFonts w:ascii="Arial" w:eastAsia="Cambria" w:hAnsi="Arial" w:cs="Times New Roman"/>
      <w:sz w:val="20"/>
      <w:szCs w:val="24"/>
      <w:lang w:eastAsia="en-US"/>
    </w:rPr>
  </w:style>
  <w:style w:type="paragraph" w:customStyle="1" w:styleId="407A5C0FE40A4AB6B0CD0840353B051634">
    <w:name w:val="407A5C0FE40A4AB6B0CD0840353B051634"/>
    <w:rsid w:val="00F82D37"/>
    <w:pPr>
      <w:spacing w:before="120" w:after="60" w:line="240" w:lineRule="auto"/>
    </w:pPr>
    <w:rPr>
      <w:rFonts w:ascii="Arial" w:eastAsia="Cambria" w:hAnsi="Arial" w:cs="Times New Roman"/>
      <w:sz w:val="20"/>
      <w:szCs w:val="24"/>
      <w:lang w:eastAsia="en-US"/>
    </w:rPr>
  </w:style>
  <w:style w:type="paragraph" w:customStyle="1" w:styleId="A5E7E582B4964FA9BCC39E86A022FAF734">
    <w:name w:val="A5E7E582B4964FA9BCC39E86A022FAF734"/>
    <w:rsid w:val="00F82D37"/>
    <w:pPr>
      <w:spacing w:before="120" w:after="60" w:line="240" w:lineRule="auto"/>
    </w:pPr>
    <w:rPr>
      <w:rFonts w:ascii="Arial" w:eastAsia="Cambria" w:hAnsi="Arial" w:cs="Times New Roman"/>
      <w:sz w:val="20"/>
      <w:szCs w:val="24"/>
      <w:lang w:eastAsia="en-US"/>
    </w:rPr>
  </w:style>
  <w:style w:type="paragraph" w:customStyle="1" w:styleId="748585934C1C4CB7A7BCA1D18852E04134">
    <w:name w:val="748585934C1C4CB7A7BCA1D18852E04134"/>
    <w:rsid w:val="00F82D37"/>
    <w:pPr>
      <w:spacing w:before="120" w:after="60" w:line="240" w:lineRule="auto"/>
    </w:pPr>
    <w:rPr>
      <w:rFonts w:ascii="Arial" w:eastAsia="Cambria" w:hAnsi="Arial" w:cs="Times New Roman"/>
      <w:sz w:val="20"/>
      <w:szCs w:val="24"/>
      <w:lang w:eastAsia="en-US"/>
    </w:rPr>
  </w:style>
  <w:style w:type="paragraph" w:customStyle="1" w:styleId="5A037CA63ECD4C9E956B573AA339829634">
    <w:name w:val="5A037CA63ECD4C9E956B573AA339829634"/>
    <w:rsid w:val="00F82D37"/>
    <w:pPr>
      <w:spacing w:before="120" w:after="60" w:line="240" w:lineRule="auto"/>
    </w:pPr>
    <w:rPr>
      <w:rFonts w:ascii="Arial" w:eastAsia="Cambria" w:hAnsi="Arial" w:cs="Times New Roman"/>
      <w:sz w:val="20"/>
      <w:szCs w:val="24"/>
      <w:lang w:eastAsia="en-US"/>
    </w:rPr>
  </w:style>
  <w:style w:type="paragraph" w:customStyle="1" w:styleId="ACB06D6DC7314837AFB9D933AFF9FD1534">
    <w:name w:val="ACB06D6DC7314837AFB9D933AFF9FD1534"/>
    <w:rsid w:val="00F82D37"/>
    <w:pPr>
      <w:spacing w:before="120" w:after="60" w:line="240" w:lineRule="auto"/>
    </w:pPr>
    <w:rPr>
      <w:rFonts w:ascii="Arial" w:eastAsia="Cambria" w:hAnsi="Arial" w:cs="Times New Roman"/>
      <w:sz w:val="20"/>
      <w:szCs w:val="24"/>
      <w:lang w:eastAsia="en-US"/>
    </w:rPr>
  </w:style>
  <w:style w:type="paragraph" w:customStyle="1" w:styleId="A9622A303FAD4B69A880F9747639E34C34">
    <w:name w:val="A9622A303FAD4B69A880F9747639E34C34"/>
    <w:rsid w:val="00F82D37"/>
    <w:pPr>
      <w:spacing w:before="120" w:after="60" w:line="240" w:lineRule="auto"/>
    </w:pPr>
    <w:rPr>
      <w:rFonts w:ascii="Arial" w:eastAsia="Cambria" w:hAnsi="Arial" w:cs="Times New Roman"/>
      <w:sz w:val="20"/>
      <w:szCs w:val="24"/>
      <w:lang w:eastAsia="en-US"/>
    </w:rPr>
  </w:style>
  <w:style w:type="paragraph" w:customStyle="1" w:styleId="93584707C1C44103B86D603B09CC02F534">
    <w:name w:val="93584707C1C44103B86D603B09CC02F534"/>
    <w:rsid w:val="00F82D37"/>
    <w:pPr>
      <w:spacing w:before="120" w:after="60" w:line="240" w:lineRule="auto"/>
    </w:pPr>
    <w:rPr>
      <w:rFonts w:ascii="Arial" w:eastAsia="Cambria" w:hAnsi="Arial" w:cs="Times New Roman"/>
      <w:sz w:val="20"/>
      <w:szCs w:val="24"/>
      <w:lang w:eastAsia="en-US"/>
    </w:rPr>
  </w:style>
  <w:style w:type="paragraph" w:customStyle="1" w:styleId="1A1ECB0C5D37448BB2C2462DC0E5BD1734">
    <w:name w:val="1A1ECB0C5D37448BB2C2462DC0E5BD1734"/>
    <w:rsid w:val="00F82D37"/>
    <w:pPr>
      <w:spacing w:before="120" w:after="60" w:line="240" w:lineRule="auto"/>
    </w:pPr>
    <w:rPr>
      <w:rFonts w:ascii="Arial" w:eastAsia="Cambria" w:hAnsi="Arial" w:cs="Times New Roman"/>
      <w:sz w:val="20"/>
      <w:szCs w:val="24"/>
      <w:lang w:eastAsia="en-US"/>
    </w:rPr>
  </w:style>
  <w:style w:type="paragraph" w:customStyle="1" w:styleId="5DBBBECABE5349A08A2F045A9023DCFB4">
    <w:name w:val="5DBBBECABE5349A08A2F045A9023DCFB4"/>
    <w:rsid w:val="00F82D37"/>
    <w:pPr>
      <w:spacing w:before="120" w:after="60" w:line="240" w:lineRule="auto"/>
    </w:pPr>
    <w:rPr>
      <w:rFonts w:ascii="Arial" w:eastAsia="Cambria" w:hAnsi="Arial" w:cs="Times New Roman"/>
      <w:sz w:val="20"/>
      <w:szCs w:val="24"/>
      <w:lang w:eastAsia="en-US"/>
    </w:rPr>
  </w:style>
  <w:style w:type="paragraph" w:customStyle="1" w:styleId="6E756F08178A4F719B88B2322A4FD8373">
    <w:name w:val="6E756F08178A4F719B88B2322A4FD8373"/>
    <w:rsid w:val="00F82D37"/>
    <w:pPr>
      <w:spacing w:before="120" w:after="60" w:line="240" w:lineRule="auto"/>
    </w:pPr>
    <w:rPr>
      <w:rFonts w:ascii="Arial" w:eastAsia="Cambria" w:hAnsi="Arial" w:cs="Times New Roman"/>
      <w:sz w:val="20"/>
      <w:szCs w:val="24"/>
      <w:lang w:eastAsia="en-US"/>
    </w:rPr>
  </w:style>
  <w:style w:type="paragraph" w:customStyle="1" w:styleId="BCB9B4F8ABE84D109EA831F938786574">
    <w:name w:val="BCB9B4F8ABE84D109EA831F938786574"/>
    <w:rsid w:val="00F82D37"/>
    <w:pPr>
      <w:spacing w:before="120" w:after="60" w:line="240" w:lineRule="auto"/>
    </w:pPr>
    <w:rPr>
      <w:rFonts w:ascii="Arial" w:eastAsia="Cambria" w:hAnsi="Arial" w:cs="Times New Roman"/>
      <w:sz w:val="20"/>
      <w:szCs w:val="24"/>
      <w:lang w:eastAsia="en-US"/>
    </w:rPr>
  </w:style>
  <w:style w:type="paragraph" w:customStyle="1" w:styleId="1FFF1C432CAF48CABBC1070D31F066BE34">
    <w:name w:val="1FFF1C432CAF48CABBC1070D31F066BE34"/>
    <w:rsid w:val="00F82D37"/>
    <w:pPr>
      <w:spacing w:before="120" w:after="60" w:line="240" w:lineRule="auto"/>
    </w:pPr>
    <w:rPr>
      <w:rFonts w:ascii="Arial" w:eastAsia="Cambria" w:hAnsi="Arial" w:cs="Times New Roman"/>
      <w:sz w:val="20"/>
      <w:szCs w:val="24"/>
      <w:lang w:eastAsia="en-US"/>
    </w:rPr>
  </w:style>
  <w:style w:type="paragraph" w:customStyle="1" w:styleId="2FA48796911A4E38A9A309ECA5E0977834">
    <w:name w:val="2FA48796911A4E38A9A309ECA5E0977834"/>
    <w:rsid w:val="00F82D37"/>
    <w:pPr>
      <w:spacing w:before="120" w:after="60" w:line="240" w:lineRule="auto"/>
    </w:pPr>
    <w:rPr>
      <w:rFonts w:ascii="Arial" w:eastAsia="Cambria" w:hAnsi="Arial" w:cs="Times New Roman"/>
      <w:sz w:val="20"/>
      <w:szCs w:val="24"/>
      <w:lang w:eastAsia="en-US"/>
    </w:rPr>
  </w:style>
  <w:style w:type="paragraph" w:customStyle="1" w:styleId="6AF833E0C04A47C38D38541E70387B0B34">
    <w:name w:val="6AF833E0C04A47C38D38541E70387B0B34"/>
    <w:rsid w:val="00F82D37"/>
    <w:pPr>
      <w:spacing w:before="120" w:after="60" w:line="240" w:lineRule="auto"/>
    </w:pPr>
    <w:rPr>
      <w:rFonts w:ascii="Arial" w:eastAsia="Cambria" w:hAnsi="Arial" w:cs="Times New Roman"/>
      <w:sz w:val="20"/>
      <w:szCs w:val="24"/>
      <w:lang w:eastAsia="en-US"/>
    </w:rPr>
  </w:style>
  <w:style w:type="paragraph" w:customStyle="1" w:styleId="0EC42F8CB8FC4505BA06AAD02811832B34">
    <w:name w:val="0EC42F8CB8FC4505BA06AAD02811832B34"/>
    <w:rsid w:val="00F82D37"/>
    <w:pPr>
      <w:spacing w:before="120" w:after="60" w:line="240" w:lineRule="auto"/>
    </w:pPr>
    <w:rPr>
      <w:rFonts w:ascii="Arial" w:eastAsia="Cambria" w:hAnsi="Arial" w:cs="Times New Roman"/>
      <w:sz w:val="20"/>
      <w:szCs w:val="24"/>
      <w:lang w:eastAsia="en-US"/>
    </w:rPr>
  </w:style>
  <w:style w:type="paragraph" w:customStyle="1" w:styleId="824245229FB44F25BE5F1124979A0EE234">
    <w:name w:val="824245229FB44F25BE5F1124979A0EE234"/>
    <w:rsid w:val="00F82D37"/>
    <w:pPr>
      <w:spacing w:before="120" w:after="60" w:line="240" w:lineRule="auto"/>
    </w:pPr>
    <w:rPr>
      <w:rFonts w:ascii="Arial" w:eastAsia="Cambria" w:hAnsi="Arial" w:cs="Times New Roman"/>
      <w:sz w:val="20"/>
      <w:szCs w:val="24"/>
      <w:lang w:eastAsia="en-US"/>
    </w:rPr>
  </w:style>
  <w:style w:type="paragraph" w:customStyle="1" w:styleId="3CC14B328FAA4549BF3B4EEB763589A034">
    <w:name w:val="3CC14B328FAA4549BF3B4EEB763589A034"/>
    <w:rsid w:val="00F82D37"/>
    <w:pPr>
      <w:spacing w:before="120" w:after="60" w:line="240" w:lineRule="auto"/>
    </w:pPr>
    <w:rPr>
      <w:rFonts w:ascii="Arial" w:eastAsia="Cambria" w:hAnsi="Arial" w:cs="Times New Roman"/>
      <w:sz w:val="20"/>
      <w:szCs w:val="24"/>
      <w:lang w:eastAsia="en-US"/>
    </w:rPr>
  </w:style>
  <w:style w:type="paragraph" w:customStyle="1" w:styleId="17B33A508C434A76AE2C408E6DCED31F31">
    <w:name w:val="17B33A508C434A76AE2C408E6DCED31F31"/>
    <w:rsid w:val="00F82D37"/>
    <w:pPr>
      <w:spacing w:before="120" w:after="60" w:line="240" w:lineRule="auto"/>
    </w:pPr>
    <w:rPr>
      <w:rFonts w:ascii="Arial" w:eastAsia="Cambria" w:hAnsi="Arial" w:cs="Times New Roman"/>
      <w:sz w:val="20"/>
      <w:szCs w:val="24"/>
      <w:lang w:eastAsia="en-US"/>
    </w:rPr>
  </w:style>
  <w:style w:type="paragraph" w:customStyle="1" w:styleId="E8822097472D48C9B83DF0D01158D32530">
    <w:name w:val="E8822097472D48C9B83DF0D01158D32530"/>
    <w:rsid w:val="00F82D37"/>
    <w:pPr>
      <w:spacing w:before="120" w:after="60" w:line="240" w:lineRule="auto"/>
    </w:pPr>
    <w:rPr>
      <w:rFonts w:ascii="Arial" w:eastAsia="Cambria" w:hAnsi="Arial" w:cs="Times New Roman"/>
      <w:sz w:val="20"/>
      <w:szCs w:val="24"/>
      <w:lang w:eastAsia="en-US"/>
    </w:rPr>
  </w:style>
  <w:style w:type="paragraph" w:customStyle="1" w:styleId="82F545F80E6E415DA11719839441710A34">
    <w:name w:val="82F545F80E6E415DA11719839441710A34"/>
    <w:rsid w:val="00F82D37"/>
    <w:pPr>
      <w:spacing w:before="120" w:after="60" w:line="240" w:lineRule="auto"/>
    </w:pPr>
    <w:rPr>
      <w:rFonts w:ascii="Arial" w:eastAsia="Cambria" w:hAnsi="Arial" w:cs="Times New Roman"/>
      <w:sz w:val="20"/>
      <w:szCs w:val="24"/>
      <w:lang w:eastAsia="en-US"/>
    </w:rPr>
  </w:style>
  <w:style w:type="paragraph" w:customStyle="1" w:styleId="9AE7C719CE824D258611C01FC4A38E4C34">
    <w:name w:val="9AE7C719CE824D258611C01FC4A38E4C34"/>
    <w:rsid w:val="00F82D37"/>
    <w:pPr>
      <w:spacing w:before="120" w:after="60" w:line="240" w:lineRule="auto"/>
    </w:pPr>
    <w:rPr>
      <w:rFonts w:ascii="Arial" w:eastAsia="Cambria" w:hAnsi="Arial" w:cs="Times New Roman"/>
      <w:sz w:val="20"/>
      <w:szCs w:val="24"/>
      <w:lang w:eastAsia="en-US"/>
    </w:rPr>
  </w:style>
  <w:style w:type="paragraph" w:customStyle="1" w:styleId="DB8CB29DF32E43F78D5808C6A077E32834">
    <w:name w:val="DB8CB29DF32E43F78D5808C6A077E32834"/>
    <w:rsid w:val="00F82D37"/>
    <w:pPr>
      <w:spacing w:after="200" w:line="240" w:lineRule="auto"/>
    </w:pPr>
    <w:rPr>
      <w:rFonts w:ascii="Arial" w:eastAsia="Cambria" w:hAnsi="Arial" w:cs="Times New Roman"/>
      <w:sz w:val="24"/>
      <w:szCs w:val="24"/>
      <w:lang w:eastAsia="en-US"/>
    </w:rPr>
  </w:style>
  <w:style w:type="paragraph" w:customStyle="1" w:styleId="F3EA26BD273C4349B06A64C1FD063A2334">
    <w:name w:val="F3EA26BD273C4349B06A64C1FD063A2334"/>
    <w:rsid w:val="00F82D37"/>
    <w:pPr>
      <w:spacing w:before="120" w:after="60" w:line="240" w:lineRule="auto"/>
    </w:pPr>
    <w:rPr>
      <w:rFonts w:ascii="Arial" w:eastAsia="Cambria" w:hAnsi="Arial" w:cs="Times New Roman"/>
      <w:sz w:val="20"/>
      <w:szCs w:val="24"/>
      <w:lang w:eastAsia="en-US"/>
    </w:rPr>
  </w:style>
  <w:style w:type="paragraph" w:customStyle="1" w:styleId="E52A104811FB4015AE77AB9D705C3EB434">
    <w:name w:val="E52A104811FB4015AE77AB9D705C3EB434"/>
    <w:rsid w:val="00F82D37"/>
    <w:pPr>
      <w:spacing w:after="200" w:line="240" w:lineRule="auto"/>
    </w:pPr>
    <w:rPr>
      <w:rFonts w:ascii="Arial" w:eastAsia="Cambria" w:hAnsi="Arial" w:cs="Times New Roman"/>
      <w:sz w:val="24"/>
      <w:szCs w:val="24"/>
      <w:lang w:eastAsia="en-US"/>
    </w:rPr>
  </w:style>
  <w:style w:type="paragraph" w:customStyle="1" w:styleId="565FF756C56A4DB9AAC781B6DA72061C27">
    <w:name w:val="565FF756C56A4DB9AAC781B6DA72061C27"/>
    <w:rsid w:val="00F82D37"/>
    <w:pPr>
      <w:spacing w:before="120" w:after="60" w:line="240" w:lineRule="auto"/>
    </w:pPr>
    <w:rPr>
      <w:rFonts w:ascii="Arial" w:eastAsia="Cambria" w:hAnsi="Arial" w:cs="Times New Roman"/>
      <w:sz w:val="20"/>
      <w:szCs w:val="24"/>
      <w:lang w:eastAsia="en-US"/>
    </w:rPr>
  </w:style>
  <w:style w:type="paragraph" w:customStyle="1" w:styleId="ACEA955AB61F42EB91A5DBCBB6BED52227">
    <w:name w:val="ACEA955AB61F42EB91A5DBCBB6BED52227"/>
    <w:rsid w:val="00F82D37"/>
    <w:pPr>
      <w:spacing w:before="120" w:after="60" w:line="240" w:lineRule="auto"/>
    </w:pPr>
    <w:rPr>
      <w:rFonts w:ascii="Arial" w:eastAsia="Cambria" w:hAnsi="Arial" w:cs="Times New Roman"/>
      <w:sz w:val="20"/>
      <w:szCs w:val="24"/>
      <w:lang w:eastAsia="en-US"/>
    </w:rPr>
  </w:style>
  <w:style w:type="paragraph" w:customStyle="1" w:styleId="DE800D496FE44686AFA540460CF1AD4027">
    <w:name w:val="DE800D496FE44686AFA540460CF1AD4027"/>
    <w:rsid w:val="00F82D37"/>
    <w:pPr>
      <w:spacing w:before="120" w:after="60" w:line="240" w:lineRule="auto"/>
    </w:pPr>
    <w:rPr>
      <w:rFonts w:ascii="Arial" w:eastAsia="Cambria" w:hAnsi="Arial" w:cs="Times New Roman"/>
      <w:sz w:val="20"/>
      <w:szCs w:val="24"/>
      <w:lang w:eastAsia="en-US"/>
    </w:rPr>
  </w:style>
  <w:style w:type="paragraph" w:customStyle="1" w:styleId="B6B02C40EFA1416AA60980A292434EB626">
    <w:name w:val="B6B02C40EFA1416AA60980A292434EB626"/>
    <w:rsid w:val="00F82D37"/>
    <w:pPr>
      <w:spacing w:before="120" w:after="60" w:line="240" w:lineRule="auto"/>
    </w:pPr>
    <w:rPr>
      <w:rFonts w:ascii="Arial" w:eastAsia="Cambria" w:hAnsi="Arial" w:cs="Times New Roman"/>
      <w:sz w:val="20"/>
      <w:szCs w:val="24"/>
      <w:lang w:eastAsia="en-US"/>
    </w:rPr>
  </w:style>
  <w:style w:type="paragraph" w:customStyle="1" w:styleId="D7CB8F7F6E9443B5965E2FA94447AF1B26">
    <w:name w:val="D7CB8F7F6E9443B5965E2FA94447AF1B26"/>
    <w:rsid w:val="00F82D37"/>
    <w:pPr>
      <w:spacing w:before="120" w:after="60" w:line="240" w:lineRule="auto"/>
    </w:pPr>
    <w:rPr>
      <w:rFonts w:ascii="Arial" w:eastAsia="Cambria" w:hAnsi="Arial" w:cs="Times New Roman"/>
      <w:sz w:val="20"/>
      <w:szCs w:val="24"/>
      <w:lang w:eastAsia="en-US"/>
    </w:rPr>
  </w:style>
  <w:style w:type="paragraph" w:customStyle="1" w:styleId="F785843DA6BC4068BAE8EB23AC0BA97D26">
    <w:name w:val="F785843DA6BC4068BAE8EB23AC0BA97D26"/>
    <w:rsid w:val="00F82D37"/>
    <w:pPr>
      <w:spacing w:before="120" w:after="60" w:line="240" w:lineRule="auto"/>
    </w:pPr>
    <w:rPr>
      <w:rFonts w:ascii="Arial" w:eastAsia="Cambria" w:hAnsi="Arial" w:cs="Times New Roman"/>
      <w:sz w:val="20"/>
      <w:szCs w:val="24"/>
      <w:lang w:eastAsia="en-US"/>
    </w:rPr>
  </w:style>
  <w:style w:type="paragraph" w:customStyle="1" w:styleId="5115FD2C35594173AA987B9D5207538525">
    <w:name w:val="5115FD2C35594173AA987B9D5207538525"/>
    <w:rsid w:val="00F82D37"/>
    <w:pPr>
      <w:spacing w:before="120" w:after="60" w:line="240" w:lineRule="auto"/>
    </w:pPr>
    <w:rPr>
      <w:rFonts w:ascii="Arial" w:eastAsia="Cambria" w:hAnsi="Arial" w:cs="Times New Roman"/>
      <w:sz w:val="20"/>
      <w:szCs w:val="24"/>
      <w:lang w:eastAsia="en-US"/>
    </w:rPr>
  </w:style>
  <w:style w:type="paragraph" w:customStyle="1" w:styleId="BE8C370EB9C540768D93FB5297C5769E25">
    <w:name w:val="BE8C370EB9C540768D93FB5297C5769E25"/>
    <w:rsid w:val="00F82D37"/>
    <w:pPr>
      <w:spacing w:before="120" w:after="60" w:line="240" w:lineRule="auto"/>
    </w:pPr>
    <w:rPr>
      <w:rFonts w:ascii="Arial" w:eastAsia="Cambria" w:hAnsi="Arial" w:cs="Times New Roman"/>
      <w:sz w:val="20"/>
      <w:szCs w:val="24"/>
      <w:lang w:eastAsia="en-US"/>
    </w:rPr>
  </w:style>
  <w:style w:type="paragraph" w:customStyle="1" w:styleId="FCA88F3B100C43E081EB597DAAB0DF8F25">
    <w:name w:val="FCA88F3B100C43E081EB597DAAB0DF8F25"/>
    <w:rsid w:val="00F82D37"/>
    <w:pPr>
      <w:spacing w:before="120" w:after="60" w:line="240" w:lineRule="auto"/>
    </w:pPr>
    <w:rPr>
      <w:rFonts w:ascii="Arial" w:eastAsia="Cambria" w:hAnsi="Arial" w:cs="Times New Roman"/>
      <w:sz w:val="20"/>
      <w:szCs w:val="24"/>
      <w:lang w:eastAsia="en-US"/>
    </w:rPr>
  </w:style>
  <w:style w:type="paragraph" w:customStyle="1" w:styleId="88E8CBF1675642B195FCDFB318FE66E734">
    <w:name w:val="88E8CBF1675642B195FCDFB318FE66E734"/>
    <w:rsid w:val="00F82D37"/>
    <w:pPr>
      <w:spacing w:before="120" w:after="60" w:line="240" w:lineRule="auto"/>
    </w:pPr>
    <w:rPr>
      <w:rFonts w:ascii="Arial" w:eastAsia="Cambria" w:hAnsi="Arial" w:cs="Times New Roman"/>
      <w:sz w:val="20"/>
      <w:szCs w:val="24"/>
      <w:lang w:eastAsia="en-US"/>
    </w:rPr>
  </w:style>
  <w:style w:type="paragraph" w:customStyle="1" w:styleId="FCDC800E8AD7477C8D448295B343CB5034">
    <w:name w:val="FCDC800E8AD7477C8D448295B343CB5034"/>
    <w:rsid w:val="00F82D37"/>
    <w:pPr>
      <w:spacing w:before="120" w:after="60" w:line="240" w:lineRule="auto"/>
    </w:pPr>
    <w:rPr>
      <w:rFonts w:ascii="Arial" w:eastAsia="Cambria" w:hAnsi="Arial" w:cs="Times New Roman"/>
      <w:sz w:val="20"/>
      <w:szCs w:val="24"/>
      <w:lang w:eastAsia="en-US"/>
    </w:rPr>
  </w:style>
  <w:style w:type="paragraph" w:customStyle="1" w:styleId="D3A41A09849D4063A416012C99FD079134">
    <w:name w:val="D3A41A09849D4063A416012C99FD079134"/>
    <w:rsid w:val="00F82D37"/>
    <w:pPr>
      <w:spacing w:before="120" w:after="60" w:line="240" w:lineRule="auto"/>
    </w:pPr>
    <w:rPr>
      <w:rFonts w:ascii="Arial" w:eastAsia="Cambria" w:hAnsi="Arial" w:cs="Times New Roman"/>
      <w:sz w:val="20"/>
      <w:szCs w:val="24"/>
      <w:lang w:eastAsia="en-US"/>
    </w:rPr>
  </w:style>
  <w:style w:type="paragraph" w:customStyle="1" w:styleId="F535CBAD142B4DE5995EC576FE2C3AF122">
    <w:name w:val="F535CBAD142B4DE5995EC576FE2C3AF122"/>
    <w:rsid w:val="00F82D37"/>
    <w:pPr>
      <w:spacing w:before="120" w:after="60" w:line="240" w:lineRule="auto"/>
    </w:pPr>
    <w:rPr>
      <w:rFonts w:ascii="Arial" w:eastAsia="Cambria" w:hAnsi="Arial" w:cs="Times New Roman"/>
      <w:sz w:val="20"/>
      <w:szCs w:val="24"/>
      <w:lang w:eastAsia="en-US"/>
    </w:rPr>
  </w:style>
  <w:style w:type="paragraph" w:customStyle="1" w:styleId="3B6F9D17241F439D96B38DCAFFB2722822">
    <w:name w:val="3B6F9D17241F439D96B38DCAFFB2722822"/>
    <w:rsid w:val="00F82D37"/>
    <w:pPr>
      <w:spacing w:before="120" w:after="60" w:line="240" w:lineRule="auto"/>
    </w:pPr>
    <w:rPr>
      <w:rFonts w:ascii="Arial" w:eastAsia="Cambria" w:hAnsi="Arial" w:cs="Times New Roman"/>
      <w:sz w:val="20"/>
      <w:szCs w:val="24"/>
      <w:lang w:eastAsia="en-US"/>
    </w:rPr>
  </w:style>
  <w:style w:type="paragraph" w:customStyle="1" w:styleId="BEFA814A01644297805576A2C1AD0E6622">
    <w:name w:val="BEFA814A01644297805576A2C1AD0E6622"/>
    <w:rsid w:val="00F82D37"/>
    <w:pPr>
      <w:spacing w:before="120" w:after="60" w:line="240" w:lineRule="auto"/>
    </w:pPr>
    <w:rPr>
      <w:rFonts w:ascii="Arial" w:eastAsia="Cambria" w:hAnsi="Arial" w:cs="Times New Roman"/>
      <w:sz w:val="20"/>
      <w:szCs w:val="24"/>
      <w:lang w:eastAsia="en-US"/>
    </w:rPr>
  </w:style>
  <w:style w:type="paragraph" w:customStyle="1" w:styleId="212157B9023248429E1E573F5014EA5B22">
    <w:name w:val="212157B9023248429E1E573F5014EA5B22"/>
    <w:rsid w:val="00F82D37"/>
    <w:pPr>
      <w:spacing w:before="120" w:after="60" w:line="240" w:lineRule="auto"/>
    </w:pPr>
    <w:rPr>
      <w:rFonts w:ascii="Arial" w:eastAsia="Cambria" w:hAnsi="Arial" w:cs="Times New Roman"/>
      <w:sz w:val="20"/>
      <w:szCs w:val="24"/>
      <w:lang w:eastAsia="en-US"/>
    </w:rPr>
  </w:style>
  <w:style w:type="paragraph" w:customStyle="1" w:styleId="A0C17D1DC16F42A2B54119FBE7527F3034">
    <w:name w:val="A0C17D1DC16F42A2B54119FBE7527F3034"/>
    <w:rsid w:val="00F82D37"/>
    <w:pPr>
      <w:spacing w:before="120" w:after="60" w:line="240" w:lineRule="auto"/>
    </w:pPr>
    <w:rPr>
      <w:rFonts w:ascii="Arial" w:eastAsia="Cambria" w:hAnsi="Arial" w:cs="Times New Roman"/>
      <w:sz w:val="20"/>
      <w:szCs w:val="24"/>
      <w:lang w:eastAsia="en-US"/>
    </w:rPr>
  </w:style>
  <w:style w:type="paragraph" w:customStyle="1" w:styleId="77EF73710E02472899BAE5257A1AD32534">
    <w:name w:val="77EF73710E02472899BAE5257A1AD32534"/>
    <w:rsid w:val="00F82D37"/>
    <w:pPr>
      <w:spacing w:before="120" w:after="60" w:line="240" w:lineRule="auto"/>
    </w:pPr>
    <w:rPr>
      <w:rFonts w:ascii="Arial" w:eastAsia="Cambria" w:hAnsi="Arial" w:cs="Times New Roman"/>
      <w:sz w:val="20"/>
      <w:szCs w:val="24"/>
      <w:lang w:eastAsia="en-US"/>
    </w:rPr>
  </w:style>
  <w:style w:type="paragraph" w:customStyle="1" w:styleId="4F7429FB6F7E4515A438F92F3F21C8A111">
    <w:name w:val="4F7429FB6F7E4515A438F92F3F21C8A111"/>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1">
    <w:name w:val="AB9E0136A6094319B695645069445FA611"/>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1">
    <w:name w:val="1E090FF642704B07BCEC44392E4E22D211"/>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6">
    <w:name w:val="96F95AD2849A4A198C2D8254250045C26"/>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6">
    <w:name w:val="30EA23F9EB31408CBD9F06BAF1C9975C6"/>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5">
    <w:name w:val="33D0BDC2F4934362ADBD22F5406BAE515"/>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5">
    <w:name w:val="7F7FE7909C5144838C577459773EECB95"/>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5">
    <w:name w:val="53517FCE0E3E46AF97284D545F3527305"/>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5">
    <w:name w:val="7454205EEFE84448BC6135365724C56C5"/>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5">
    <w:name w:val="3824F401F1F3414ABDC03ED4DD3810755"/>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5">
    <w:name w:val="09E9DCDAD8E44C1297A5262849B8D7E05"/>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5">
    <w:name w:val="5508F63690724FA6B0E34B45491022245"/>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35">
    <w:name w:val="4D2C22668C8848F3BE00B7D1F1F5EBC435"/>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35">
    <w:name w:val="407A5C0FE40A4AB6B0CD0840353B051635"/>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35">
    <w:name w:val="A5E7E582B4964FA9BCC39E86A022FAF735"/>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35">
    <w:name w:val="748585934C1C4CB7A7BCA1D18852E04135"/>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35">
    <w:name w:val="5A037CA63ECD4C9E956B573AA339829635"/>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35">
    <w:name w:val="ACB06D6DC7314837AFB9D933AFF9FD1535"/>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35">
    <w:name w:val="A9622A303FAD4B69A880F9747639E34C35"/>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35">
    <w:name w:val="93584707C1C44103B86D603B09CC02F535"/>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35">
    <w:name w:val="1A1ECB0C5D37448BB2C2462DC0E5BD1735"/>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5">
    <w:name w:val="5DBBBECABE5349A08A2F045A9023DCFB5"/>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4">
    <w:name w:val="6E756F08178A4F719B88B2322A4FD8374"/>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
    <w:name w:val="BCB9B4F8ABE84D109EA831F9387865741"/>
    <w:rsid w:val="00695A06"/>
    <w:pPr>
      <w:spacing w:before="120" w:after="60" w:line="240" w:lineRule="auto"/>
    </w:pPr>
    <w:rPr>
      <w:rFonts w:ascii="Arial" w:eastAsia="Cambria" w:hAnsi="Arial" w:cs="Times New Roman"/>
      <w:sz w:val="20"/>
      <w:szCs w:val="24"/>
      <w:lang w:eastAsia="en-US"/>
    </w:rPr>
  </w:style>
  <w:style w:type="paragraph" w:customStyle="1" w:styleId="1FFF1C432CAF48CABBC1070D31F066BE35">
    <w:name w:val="1FFF1C432CAF48CABBC1070D31F066BE35"/>
    <w:rsid w:val="00695A06"/>
    <w:pPr>
      <w:spacing w:before="120" w:after="60" w:line="240" w:lineRule="auto"/>
    </w:pPr>
    <w:rPr>
      <w:rFonts w:ascii="Arial" w:eastAsia="Cambria" w:hAnsi="Arial" w:cs="Times New Roman"/>
      <w:sz w:val="20"/>
      <w:szCs w:val="24"/>
      <w:lang w:eastAsia="en-US"/>
    </w:rPr>
  </w:style>
  <w:style w:type="paragraph" w:customStyle="1" w:styleId="2FA48796911A4E38A9A309ECA5E0977835">
    <w:name w:val="2FA48796911A4E38A9A309ECA5E0977835"/>
    <w:rsid w:val="00695A06"/>
    <w:pPr>
      <w:spacing w:before="120" w:after="60" w:line="240" w:lineRule="auto"/>
    </w:pPr>
    <w:rPr>
      <w:rFonts w:ascii="Arial" w:eastAsia="Cambria" w:hAnsi="Arial" w:cs="Times New Roman"/>
      <w:sz w:val="20"/>
      <w:szCs w:val="24"/>
      <w:lang w:eastAsia="en-US"/>
    </w:rPr>
  </w:style>
  <w:style w:type="paragraph" w:customStyle="1" w:styleId="6AF833E0C04A47C38D38541E70387B0B35">
    <w:name w:val="6AF833E0C04A47C38D38541E70387B0B35"/>
    <w:rsid w:val="00695A06"/>
    <w:pPr>
      <w:spacing w:before="120" w:after="60" w:line="240" w:lineRule="auto"/>
    </w:pPr>
    <w:rPr>
      <w:rFonts w:ascii="Arial" w:eastAsia="Cambria" w:hAnsi="Arial" w:cs="Times New Roman"/>
      <w:sz w:val="20"/>
      <w:szCs w:val="24"/>
      <w:lang w:eastAsia="en-US"/>
    </w:rPr>
  </w:style>
  <w:style w:type="paragraph" w:customStyle="1" w:styleId="0EC42F8CB8FC4505BA06AAD02811832B35">
    <w:name w:val="0EC42F8CB8FC4505BA06AAD02811832B35"/>
    <w:rsid w:val="00695A06"/>
    <w:pPr>
      <w:spacing w:before="120" w:after="60" w:line="240" w:lineRule="auto"/>
    </w:pPr>
    <w:rPr>
      <w:rFonts w:ascii="Arial" w:eastAsia="Cambria" w:hAnsi="Arial" w:cs="Times New Roman"/>
      <w:sz w:val="20"/>
      <w:szCs w:val="24"/>
      <w:lang w:eastAsia="en-US"/>
    </w:rPr>
  </w:style>
  <w:style w:type="paragraph" w:customStyle="1" w:styleId="824245229FB44F25BE5F1124979A0EE235">
    <w:name w:val="824245229FB44F25BE5F1124979A0EE235"/>
    <w:rsid w:val="00695A06"/>
    <w:pPr>
      <w:spacing w:before="120" w:after="60" w:line="240" w:lineRule="auto"/>
    </w:pPr>
    <w:rPr>
      <w:rFonts w:ascii="Arial" w:eastAsia="Cambria" w:hAnsi="Arial" w:cs="Times New Roman"/>
      <w:sz w:val="20"/>
      <w:szCs w:val="24"/>
      <w:lang w:eastAsia="en-US"/>
    </w:rPr>
  </w:style>
  <w:style w:type="paragraph" w:customStyle="1" w:styleId="3CC14B328FAA4549BF3B4EEB763589A035">
    <w:name w:val="3CC14B328FAA4549BF3B4EEB763589A035"/>
    <w:rsid w:val="00695A06"/>
    <w:pPr>
      <w:spacing w:before="120" w:after="60" w:line="240" w:lineRule="auto"/>
    </w:pPr>
    <w:rPr>
      <w:rFonts w:ascii="Arial" w:eastAsia="Cambria" w:hAnsi="Arial" w:cs="Times New Roman"/>
      <w:sz w:val="20"/>
      <w:szCs w:val="24"/>
      <w:lang w:eastAsia="en-US"/>
    </w:rPr>
  </w:style>
  <w:style w:type="paragraph" w:customStyle="1" w:styleId="17B33A508C434A76AE2C408E6DCED31F32">
    <w:name w:val="17B33A508C434A76AE2C408E6DCED31F32"/>
    <w:rsid w:val="00695A06"/>
    <w:pPr>
      <w:spacing w:before="120" w:after="60" w:line="240" w:lineRule="auto"/>
    </w:pPr>
    <w:rPr>
      <w:rFonts w:ascii="Arial" w:eastAsia="Cambria" w:hAnsi="Arial" w:cs="Times New Roman"/>
      <w:sz w:val="20"/>
      <w:szCs w:val="24"/>
      <w:lang w:eastAsia="en-US"/>
    </w:rPr>
  </w:style>
  <w:style w:type="paragraph" w:customStyle="1" w:styleId="E8822097472D48C9B83DF0D01158D32531">
    <w:name w:val="E8822097472D48C9B83DF0D01158D32531"/>
    <w:rsid w:val="00695A06"/>
    <w:pPr>
      <w:spacing w:before="120" w:after="60" w:line="240" w:lineRule="auto"/>
    </w:pPr>
    <w:rPr>
      <w:rFonts w:ascii="Arial" w:eastAsia="Cambria" w:hAnsi="Arial" w:cs="Times New Roman"/>
      <w:sz w:val="20"/>
      <w:szCs w:val="24"/>
      <w:lang w:eastAsia="en-US"/>
    </w:rPr>
  </w:style>
  <w:style w:type="paragraph" w:customStyle="1" w:styleId="82F545F80E6E415DA11719839441710A35">
    <w:name w:val="82F545F80E6E415DA11719839441710A35"/>
    <w:rsid w:val="00695A06"/>
    <w:pPr>
      <w:spacing w:before="120" w:after="60" w:line="240" w:lineRule="auto"/>
    </w:pPr>
    <w:rPr>
      <w:rFonts w:ascii="Arial" w:eastAsia="Cambria" w:hAnsi="Arial" w:cs="Times New Roman"/>
      <w:sz w:val="20"/>
      <w:szCs w:val="24"/>
      <w:lang w:eastAsia="en-US"/>
    </w:rPr>
  </w:style>
  <w:style w:type="paragraph" w:customStyle="1" w:styleId="9AE7C719CE824D258611C01FC4A38E4C35">
    <w:name w:val="9AE7C719CE824D258611C01FC4A38E4C35"/>
    <w:rsid w:val="00695A06"/>
    <w:pPr>
      <w:spacing w:before="120" w:after="60" w:line="240" w:lineRule="auto"/>
    </w:pPr>
    <w:rPr>
      <w:rFonts w:ascii="Arial" w:eastAsia="Cambria" w:hAnsi="Arial" w:cs="Times New Roman"/>
      <w:sz w:val="20"/>
      <w:szCs w:val="24"/>
      <w:lang w:eastAsia="en-US"/>
    </w:rPr>
  </w:style>
  <w:style w:type="paragraph" w:customStyle="1" w:styleId="DB8CB29DF32E43F78D5808C6A077E32835">
    <w:name w:val="DB8CB29DF32E43F78D5808C6A077E32835"/>
    <w:rsid w:val="00695A06"/>
    <w:pPr>
      <w:spacing w:after="200" w:line="240" w:lineRule="auto"/>
    </w:pPr>
    <w:rPr>
      <w:rFonts w:ascii="Arial" w:eastAsia="Cambria" w:hAnsi="Arial" w:cs="Times New Roman"/>
      <w:sz w:val="24"/>
      <w:szCs w:val="24"/>
      <w:lang w:eastAsia="en-US"/>
    </w:rPr>
  </w:style>
  <w:style w:type="paragraph" w:customStyle="1" w:styleId="F3EA26BD273C4349B06A64C1FD063A2335">
    <w:name w:val="F3EA26BD273C4349B06A64C1FD063A2335"/>
    <w:rsid w:val="00695A06"/>
    <w:pPr>
      <w:spacing w:before="120" w:after="60" w:line="240" w:lineRule="auto"/>
    </w:pPr>
    <w:rPr>
      <w:rFonts w:ascii="Arial" w:eastAsia="Cambria" w:hAnsi="Arial" w:cs="Times New Roman"/>
      <w:sz w:val="20"/>
      <w:szCs w:val="24"/>
      <w:lang w:eastAsia="en-US"/>
    </w:rPr>
  </w:style>
  <w:style w:type="paragraph" w:customStyle="1" w:styleId="E52A104811FB4015AE77AB9D705C3EB435">
    <w:name w:val="E52A104811FB4015AE77AB9D705C3EB435"/>
    <w:rsid w:val="00695A06"/>
    <w:pPr>
      <w:spacing w:after="200" w:line="240" w:lineRule="auto"/>
    </w:pPr>
    <w:rPr>
      <w:rFonts w:ascii="Arial" w:eastAsia="Cambria" w:hAnsi="Arial" w:cs="Times New Roman"/>
      <w:sz w:val="24"/>
      <w:szCs w:val="24"/>
      <w:lang w:eastAsia="en-US"/>
    </w:rPr>
  </w:style>
  <w:style w:type="paragraph" w:customStyle="1" w:styleId="565FF756C56A4DB9AAC781B6DA72061C28">
    <w:name w:val="565FF756C56A4DB9AAC781B6DA72061C28"/>
    <w:rsid w:val="00695A06"/>
    <w:pPr>
      <w:spacing w:before="120" w:after="60" w:line="240" w:lineRule="auto"/>
    </w:pPr>
    <w:rPr>
      <w:rFonts w:ascii="Arial" w:eastAsia="Cambria" w:hAnsi="Arial" w:cs="Times New Roman"/>
      <w:sz w:val="20"/>
      <w:szCs w:val="24"/>
      <w:lang w:eastAsia="en-US"/>
    </w:rPr>
  </w:style>
  <w:style w:type="paragraph" w:customStyle="1" w:styleId="ACEA955AB61F42EB91A5DBCBB6BED52228">
    <w:name w:val="ACEA955AB61F42EB91A5DBCBB6BED52228"/>
    <w:rsid w:val="00695A06"/>
    <w:pPr>
      <w:spacing w:before="120" w:after="60" w:line="240" w:lineRule="auto"/>
    </w:pPr>
    <w:rPr>
      <w:rFonts w:ascii="Arial" w:eastAsia="Cambria" w:hAnsi="Arial" w:cs="Times New Roman"/>
      <w:sz w:val="20"/>
      <w:szCs w:val="24"/>
      <w:lang w:eastAsia="en-US"/>
    </w:rPr>
  </w:style>
  <w:style w:type="paragraph" w:customStyle="1" w:styleId="DE800D496FE44686AFA540460CF1AD4028">
    <w:name w:val="DE800D496FE44686AFA540460CF1AD4028"/>
    <w:rsid w:val="00695A06"/>
    <w:pPr>
      <w:spacing w:before="120" w:after="60" w:line="240" w:lineRule="auto"/>
    </w:pPr>
    <w:rPr>
      <w:rFonts w:ascii="Arial" w:eastAsia="Cambria" w:hAnsi="Arial" w:cs="Times New Roman"/>
      <w:sz w:val="20"/>
      <w:szCs w:val="24"/>
      <w:lang w:eastAsia="en-US"/>
    </w:rPr>
  </w:style>
  <w:style w:type="paragraph" w:customStyle="1" w:styleId="B6B02C40EFA1416AA60980A292434EB627">
    <w:name w:val="B6B02C40EFA1416AA60980A292434EB627"/>
    <w:rsid w:val="00695A06"/>
    <w:pPr>
      <w:spacing w:before="120" w:after="60" w:line="240" w:lineRule="auto"/>
    </w:pPr>
    <w:rPr>
      <w:rFonts w:ascii="Arial" w:eastAsia="Cambria" w:hAnsi="Arial" w:cs="Times New Roman"/>
      <w:sz w:val="20"/>
      <w:szCs w:val="24"/>
      <w:lang w:eastAsia="en-US"/>
    </w:rPr>
  </w:style>
  <w:style w:type="paragraph" w:customStyle="1" w:styleId="D7CB8F7F6E9443B5965E2FA94447AF1B27">
    <w:name w:val="D7CB8F7F6E9443B5965E2FA94447AF1B27"/>
    <w:rsid w:val="00695A06"/>
    <w:pPr>
      <w:spacing w:before="120" w:after="60" w:line="240" w:lineRule="auto"/>
    </w:pPr>
    <w:rPr>
      <w:rFonts w:ascii="Arial" w:eastAsia="Cambria" w:hAnsi="Arial" w:cs="Times New Roman"/>
      <w:sz w:val="20"/>
      <w:szCs w:val="24"/>
      <w:lang w:eastAsia="en-US"/>
    </w:rPr>
  </w:style>
  <w:style w:type="paragraph" w:customStyle="1" w:styleId="F785843DA6BC4068BAE8EB23AC0BA97D27">
    <w:name w:val="F785843DA6BC4068BAE8EB23AC0BA97D27"/>
    <w:rsid w:val="00695A06"/>
    <w:pPr>
      <w:spacing w:before="120" w:after="60" w:line="240" w:lineRule="auto"/>
    </w:pPr>
    <w:rPr>
      <w:rFonts w:ascii="Arial" w:eastAsia="Cambria" w:hAnsi="Arial" w:cs="Times New Roman"/>
      <w:sz w:val="20"/>
      <w:szCs w:val="24"/>
      <w:lang w:eastAsia="en-US"/>
    </w:rPr>
  </w:style>
  <w:style w:type="paragraph" w:customStyle="1" w:styleId="5115FD2C35594173AA987B9D5207538526">
    <w:name w:val="5115FD2C35594173AA987B9D5207538526"/>
    <w:rsid w:val="00695A06"/>
    <w:pPr>
      <w:spacing w:before="120" w:after="60" w:line="240" w:lineRule="auto"/>
    </w:pPr>
    <w:rPr>
      <w:rFonts w:ascii="Arial" w:eastAsia="Cambria" w:hAnsi="Arial" w:cs="Times New Roman"/>
      <w:sz w:val="20"/>
      <w:szCs w:val="24"/>
      <w:lang w:eastAsia="en-US"/>
    </w:rPr>
  </w:style>
  <w:style w:type="paragraph" w:customStyle="1" w:styleId="BE8C370EB9C540768D93FB5297C5769E26">
    <w:name w:val="BE8C370EB9C540768D93FB5297C5769E26"/>
    <w:rsid w:val="00695A06"/>
    <w:pPr>
      <w:spacing w:before="120" w:after="60" w:line="240" w:lineRule="auto"/>
    </w:pPr>
    <w:rPr>
      <w:rFonts w:ascii="Arial" w:eastAsia="Cambria" w:hAnsi="Arial" w:cs="Times New Roman"/>
      <w:sz w:val="20"/>
      <w:szCs w:val="24"/>
      <w:lang w:eastAsia="en-US"/>
    </w:rPr>
  </w:style>
  <w:style w:type="paragraph" w:customStyle="1" w:styleId="FCA88F3B100C43E081EB597DAAB0DF8F26">
    <w:name w:val="FCA88F3B100C43E081EB597DAAB0DF8F26"/>
    <w:rsid w:val="00695A06"/>
    <w:pPr>
      <w:spacing w:before="120" w:after="60" w:line="240" w:lineRule="auto"/>
    </w:pPr>
    <w:rPr>
      <w:rFonts w:ascii="Arial" w:eastAsia="Cambria" w:hAnsi="Arial" w:cs="Times New Roman"/>
      <w:sz w:val="20"/>
      <w:szCs w:val="24"/>
      <w:lang w:eastAsia="en-US"/>
    </w:rPr>
  </w:style>
  <w:style w:type="paragraph" w:customStyle="1" w:styleId="88E8CBF1675642B195FCDFB318FE66E735">
    <w:name w:val="88E8CBF1675642B195FCDFB318FE66E735"/>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35">
    <w:name w:val="FCDC800E8AD7477C8D448295B343CB5035"/>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35">
    <w:name w:val="D3A41A09849D4063A416012C99FD079135"/>
    <w:rsid w:val="00695A06"/>
    <w:pPr>
      <w:spacing w:before="120" w:after="60" w:line="240" w:lineRule="auto"/>
    </w:pPr>
    <w:rPr>
      <w:rFonts w:ascii="Arial" w:eastAsia="Cambria" w:hAnsi="Arial" w:cs="Times New Roman"/>
      <w:sz w:val="20"/>
      <w:szCs w:val="24"/>
      <w:lang w:eastAsia="en-US"/>
    </w:rPr>
  </w:style>
  <w:style w:type="paragraph" w:customStyle="1" w:styleId="F535CBAD142B4DE5995EC576FE2C3AF123">
    <w:name w:val="F535CBAD142B4DE5995EC576FE2C3AF123"/>
    <w:rsid w:val="00695A06"/>
    <w:pPr>
      <w:spacing w:before="120" w:after="60" w:line="240" w:lineRule="auto"/>
    </w:pPr>
    <w:rPr>
      <w:rFonts w:ascii="Arial" w:eastAsia="Cambria" w:hAnsi="Arial" w:cs="Times New Roman"/>
      <w:sz w:val="20"/>
      <w:szCs w:val="24"/>
      <w:lang w:eastAsia="en-US"/>
    </w:rPr>
  </w:style>
  <w:style w:type="paragraph" w:customStyle="1" w:styleId="3B6F9D17241F439D96B38DCAFFB2722823">
    <w:name w:val="3B6F9D17241F439D96B38DCAFFB2722823"/>
    <w:rsid w:val="00695A06"/>
    <w:pPr>
      <w:spacing w:before="120" w:after="60" w:line="240" w:lineRule="auto"/>
    </w:pPr>
    <w:rPr>
      <w:rFonts w:ascii="Arial" w:eastAsia="Cambria" w:hAnsi="Arial" w:cs="Times New Roman"/>
      <w:sz w:val="20"/>
      <w:szCs w:val="24"/>
      <w:lang w:eastAsia="en-US"/>
    </w:rPr>
  </w:style>
  <w:style w:type="paragraph" w:customStyle="1" w:styleId="BEFA814A01644297805576A2C1AD0E6623">
    <w:name w:val="BEFA814A01644297805576A2C1AD0E6623"/>
    <w:rsid w:val="00695A06"/>
    <w:pPr>
      <w:spacing w:before="120" w:after="60" w:line="240" w:lineRule="auto"/>
    </w:pPr>
    <w:rPr>
      <w:rFonts w:ascii="Arial" w:eastAsia="Cambria" w:hAnsi="Arial" w:cs="Times New Roman"/>
      <w:sz w:val="20"/>
      <w:szCs w:val="24"/>
      <w:lang w:eastAsia="en-US"/>
    </w:rPr>
  </w:style>
  <w:style w:type="paragraph" w:customStyle="1" w:styleId="212157B9023248429E1E573F5014EA5B23">
    <w:name w:val="212157B9023248429E1E573F5014EA5B23"/>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35">
    <w:name w:val="A0C17D1DC16F42A2B54119FBE7527F3035"/>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35">
    <w:name w:val="77EF73710E02472899BAE5257A1AD32535"/>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
    <w:name w:val="CC6C68968EFA488DB7EB4AB0FF27BEA4"/>
    <w:rsid w:val="00695A06"/>
  </w:style>
  <w:style w:type="paragraph" w:customStyle="1" w:styleId="4DAD6BBA9BCA4115816FD4EF6D309592">
    <w:name w:val="4DAD6BBA9BCA4115816FD4EF6D309592"/>
    <w:rsid w:val="00695A06"/>
  </w:style>
  <w:style w:type="paragraph" w:customStyle="1" w:styleId="4584390607C64B64B1391CB12D832C0E">
    <w:name w:val="4584390607C64B64B1391CB12D832C0E"/>
    <w:rsid w:val="00695A06"/>
  </w:style>
  <w:style w:type="paragraph" w:customStyle="1" w:styleId="4F7429FB6F7E4515A438F92F3F21C8A112">
    <w:name w:val="4F7429FB6F7E4515A438F92F3F21C8A112"/>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2">
    <w:name w:val="AB9E0136A6094319B695645069445FA612"/>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2">
    <w:name w:val="1E090FF642704B07BCEC44392E4E22D212"/>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7">
    <w:name w:val="96F95AD2849A4A198C2D8254250045C27"/>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7">
    <w:name w:val="30EA23F9EB31408CBD9F06BAF1C9975C7"/>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6">
    <w:name w:val="33D0BDC2F4934362ADBD22F5406BAE516"/>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6">
    <w:name w:val="7F7FE7909C5144838C577459773EECB96"/>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6">
    <w:name w:val="53517FCE0E3E46AF97284D545F3527306"/>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6">
    <w:name w:val="7454205EEFE84448BC6135365724C56C6"/>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6">
    <w:name w:val="3824F401F1F3414ABDC03ED4DD3810756"/>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6">
    <w:name w:val="09E9DCDAD8E44C1297A5262849B8D7E06"/>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6">
    <w:name w:val="5508F63690724FA6B0E34B45491022246"/>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36">
    <w:name w:val="4D2C22668C8848F3BE00B7D1F1F5EBC436"/>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36">
    <w:name w:val="407A5C0FE40A4AB6B0CD0840353B051636"/>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36">
    <w:name w:val="A5E7E582B4964FA9BCC39E86A022FAF736"/>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36">
    <w:name w:val="748585934C1C4CB7A7BCA1D18852E04136"/>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36">
    <w:name w:val="5A037CA63ECD4C9E956B573AA339829636"/>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36">
    <w:name w:val="ACB06D6DC7314837AFB9D933AFF9FD1536"/>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36">
    <w:name w:val="A9622A303FAD4B69A880F9747639E34C36"/>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36">
    <w:name w:val="93584707C1C44103B86D603B09CC02F536"/>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36">
    <w:name w:val="1A1ECB0C5D37448BB2C2462DC0E5BD1736"/>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6">
    <w:name w:val="5DBBBECABE5349A08A2F045A9023DCFB6"/>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5">
    <w:name w:val="6E756F08178A4F719B88B2322A4FD8375"/>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
    <w:name w:val="BCB9B4F8ABE84D109EA831F9387865742"/>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
    <w:name w:val="CC6C68968EFA488DB7EB4AB0FF27BEA41"/>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
    <w:name w:val="4DAD6BBA9BCA4115816FD4EF6D3095921"/>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
    <w:name w:val="4584390607C64B64B1391CB12D832C0E1"/>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36">
    <w:name w:val="FCDC800E8AD7477C8D448295B343CB5036"/>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36">
    <w:name w:val="D3A41A09849D4063A416012C99FD079136"/>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36">
    <w:name w:val="A0C17D1DC16F42A2B54119FBE7527F3036"/>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36">
    <w:name w:val="77EF73710E02472899BAE5257A1AD32536"/>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
    <w:name w:val="4A63DD39DDC54FFBA201F4CCEB8E0040"/>
    <w:rsid w:val="00695A06"/>
  </w:style>
  <w:style w:type="paragraph" w:customStyle="1" w:styleId="4A63DD39DDC54FFBA201F4CCEB8E00401">
    <w:name w:val="4A63DD39DDC54FFBA201F4CCEB8E00401"/>
    <w:rsid w:val="00695A06"/>
    <w:pPr>
      <w:spacing w:before="120" w:after="60" w:line="240" w:lineRule="auto"/>
    </w:pPr>
    <w:rPr>
      <w:rFonts w:ascii="Arial" w:eastAsia="Cambria" w:hAnsi="Arial" w:cs="Times New Roman"/>
      <w:sz w:val="20"/>
      <w:szCs w:val="24"/>
      <w:lang w:eastAsia="en-US"/>
    </w:rPr>
  </w:style>
  <w:style w:type="paragraph" w:customStyle="1" w:styleId="4F7429FB6F7E4515A438F92F3F21C8A113">
    <w:name w:val="4F7429FB6F7E4515A438F92F3F21C8A113"/>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3">
    <w:name w:val="AB9E0136A6094319B695645069445FA613"/>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3">
    <w:name w:val="1E090FF642704B07BCEC44392E4E22D213"/>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8">
    <w:name w:val="96F95AD2849A4A198C2D8254250045C28"/>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8">
    <w:name w:val="30EA23F9EB31408CBD9F06BAF1C9975C8"/>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7">
    <w:name w:val="33D0BDC2F4934362ADBD22F5406BAE517"/>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7">
    <w:name w:val="7F7FE7909C5144838C577459773EECB97"/>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7">
    <w:name w:val="53517FCE0E3E46AF97284D545F3527307"/>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7">
    <w:name w:val="7454205EEFE84448BC6135365724C56C7"/>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7">
    <w:name w:val="3824F401F1F3414ABDC03ED4DD3810757"/>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7">
    <w:name w:val="09E9DCDAD8E44C1297A5262849B8D7E07"/>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7">
    <w:name w:val="5508F63690724FA6B0E34B45491022247"/>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37">
    <w:name w:val="4D2C22668C8848F3BE00B7D1F1F5EBC437"/>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37">
    <w:name w:val="407A5C0FE40A4AB6B0CD0840353B051637"/>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37">
    <w:name w:val="A5E7E582B4964FA9BCC39E86A022FAF737"/>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37">
    <w:name w:val="748585934C1C4CB7A7BCA1D18852E04137"/>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37">
    <w:name w:val="5A037CA63ECD4C9E956B573AA339829637"/>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37">
    <w:name w:val="ACB06D6DC7314837AFB9D933AFF9FD1537"/>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37">
    <w:name w:val="A9622A303FAD4B69A880F9747639E34C37"/>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37">
    <w:name w:val="93584707C1C44103B86D603B09CC02F537"/>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37">
    <w:name w:val="1A1ECB0C5D37448BB2C2462DC0E5BD1737"/>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7">
    <w:name w:val="5DBBBECABE5349A08A2F045A9023DCFB7"/>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6">
    <w:name w:val="6E756F08178A4F719B88B2322A4FD8376"/>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3">
    <w:name w:val="BCB9B4F8ABE84D109EA831F9387865743"/>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2">
    <w:name w:val="CC6C68968EFA488DB7EB4AB0FF27BEA42"/>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2">
    <w:name w:val="4DAD6BBA9BCA4115816FD4EF6D3095922"/>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2">
    <w:name w:val="4584390607C64B64B1391CB12D832C0E2"/>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37">
    <w:name w:val="FCDC800E8AD7477C8D448295B343CB5037"/>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37">
    <w:name w:val="D3A41A09849D4063A416012C99FD079137"/>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37">
    <w:name w:val="A0C17D1DC16F42A2B54119FBE7527F3037"/>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37">
    <w:name w:val="77EF73710E02472899BAE5257A1AD32537"/>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2">
    <w:name w:val="4A63DD39DDC54FFBA201F4CCEB8E00402"/>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4">
    <w:name w:val="AB9E0136A6094319B695645069445FA614"/>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4">
    <w:name w:val="1E090FF642704B07BCEC44392E4E22D214"/>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9">
    <w:name w:val="96F95AD2849A4A198C2D8254250045C29"/>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9">
    <w:name w:val="30EA23F9EB31408CBD9F06BAF1C9975C9"/>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8">
    <w:name w:val="33D0BDC2F4934362ADBD22F5406BAE518"/>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8">
    <w:name w:val="7F7FE7909C5144838C577459773EECB98"/>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8">
    <w:name w:val="53517FCE0E3E46AF97284D545F3527308"/>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8">
    <w:name w:val="7454205EEFE84448BC6135365724C56C8"/>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8">
    <w:name w:val="3824F401F1F3414ABDC03ED4DD3810758"/>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8">
    <w:name w:val="09E9DCDAD8E44C1297A5262849B8D7E08"/>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8">
    <w:name w:val="5508F63690724FA6B0E34B45491022248"/>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38">
    <w:name w:val="4D2C22668C8848F3BE00B7D1F1F5EBC438"/>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38">
    <w:name w:val="407A5C0FE40A4AB6B0CD0840353B051638"/>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38">
    <w:name w:val="A5E7E582B4964FA9BCC39E86A022FAF738"/>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38">
    <w:name w:val="748585934C1C4CB7A7BCA1D18852E04138"/>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38">
    <w:name w:val="5A037CA63ECD4C9E956B573AA339829638"/>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38">
    <w:name w:val="ACB06D6DC7314837AFB9D933AFF9FD1538"/>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38">
    <w:name w:val="A9622A303FAD4B69A880F9747639E34C38"/>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38">
    <w:name w:val="93584707C1C44103B86D603B09CC02F538"/>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38">
    <w:name w:val="1A1ECB0C5D37448BB2C2462DC0E5BD1738"/>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8">
    <w:name w:val="5DBBBECABE5349A08A2F045A9023DCFB8"/>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7">
    <w:name w:val="6E756F08178A4F719B88B2322A4FD8377"/>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4">
    <w:name w:val="BCB9B4F8ABE84D109EA831F9387865744"/>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3">
    <w:name w:val="CC6C68968EFA488DB7EB4AB0FF27BEA43"/>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3">
    <w:name w:val="4DAD6BBA9BCA4115816FD4EF6D3095923"/>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3">
    <w:name w:val="4584390607C64B64B1391CB12D832C0E3"/>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38">
    <w:name w:val="FCDC800E8AD7477C8D448295B343CB5038"/>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38">
    <w:name w:val="D3A41A09849D4063A416012C99FD079138"/>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38">
    <w:name w:val="A0C17D1DC16F42A2B54119FBE7527F3038"/>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38">
    <w:name w:val="77EF73710E02472899BAE5257A1AD32538"/>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
    <w:name w:val="C51025E4FF1546A498882AD01C03F222"/>
    <w:rsid w:val="00695A06"/>
  </w:style>
  <w:style w:type="paragraph" w:customStyle="1" w:styleId="4A63DD39DDC54FFBA201F4CCEB8E00403">
    <w:name w:val="4A63DD39DDC54FFBA201F4CCEB8E00403"/>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
    <w:name w:val="C51025E4FF1546A498882AD01C03F2221"/>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5">
    <w:name w:val="AB9E0136A6094319B695645069445FA615"/>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5">
    <w:name w:val="1E090FF642704B07BCEC44392E4E22D215"/>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0">
    <w:name w:val="96F95AD2849A4A198C2D8254250045C210"/>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0">
    <w:name w:val="30EA23F9EB31408CBD9F06BAF1C9975C10"/>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9">
    <w:name w:val="33D0BDC2F4934362ADBD22F5406BAE519"/>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9">
    <w:name w:val="7F7FE7909C5144838C577459773EECB99"/>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9">
    <w:name w:val="53517FCE0E3E46AF97284D545F3527309"/>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9">
    <w:name w:val="7454205EEFE84448BC6135365724C56C9"/>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9">
    <w:name w:val="3824F401F1F3414ABDC03ED4DD3810759"/>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9">
    <w:name w:val="09E9DCDAD8E44C1297A5262849B8D7E09"/>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9">
    <w:name w:val="5508F63690724FA6B0E34B45491022249"/>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39">
    <w:name w:val="4D2C22668C8848F3BE00B7D1F1F5EBC439"/>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39">
    <w:name w:val="407A5C0FE40A4AB6B0CD0840353B051639"/>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39">
    <w:name w:val="A5E7E582B4964FA9BCC39E86A022FAF739"/>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39">
    <w:name w:val="748585934C1C4CB7A7BCA1D18852E04139"/>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39">
    <w:name w:val="5A037CA63ECD4C9E956B573AA339829639"/>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39">
    <w:name w:val="ACB06D6DC7314837AFB9D933AFF9FD1539"/>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39">
    <w:name w:val="A9622A303FAD4B69A880F9747639E34C39"/>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39">
    <w:name w:val="93584707C1C44103B86D603B09CC02F539"/>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39">
    <w:name w:val="1A1ECB0C5D37448BB2C2462DC0E5BD1739"/>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9">
    <w:name w:val="5DBBBECABE5349A08A2F045A9023DCFB9"/>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8">
    <w:name w:val="6E756F08178A4F719B88B2322A4FD8378"/>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5">
    <w:name w:val="BCB9B4F8ABE84D109EA831F9387865745"/>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4">
    <w:name w:val="CC6C68968EFA488DB7EB4AB0FF27BEA44"/>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4">
    <w:name w:val="4DAD6BBA9BCA4115816FD4EF6D3095924"/>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4">
    <w:name w:val="4584390607C64B64B1391CB12D832C0E4"/>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39">
    <w:name w:val="FCDC800E8AD7477C8D448295B343CB5039"/>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39">
    <w:name w:val="D3A41A09849D4063A416012C99FD079139"/>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39">
    <w:name w:val="A0C17D1DC16F42A2B54119FBE7527F3039"/>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39">
    <w:name w:val="77EF73710E02472899BAE5257A1AD32539"/>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
    <w:name w:val="33F1A1154A7044B899D85B47046A42FD"/>
    <w:rsid w:val="00695A06"/>
  </w:style>
  <w:style w:type="paragraph" w:customStyle="1" w:styleId="4A63DD39DDC54FFBA201F4CCEB8E00404">
    <w:name w:val="4A63DD39DDC54FFBA201F4CCEB8E00404"/>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2">
    <w:name w:val="C51025E4FF1546A498882AD01C03F2222"/>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6">
    <w:name w:val="AB9E0136A6094319B695645069445FA616"/>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
    <w:name w:val="33F1A1154A7044B899D85B47046A42FD1"/>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6">
    <w:name w:val="1E090FF642704B07BCEC44392E4E22D216"/>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1">
    <w:name w:val="96F95AD2849A4A198C2D8254250045C211"/>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1">
    <w:name w:val="30EA23F9EB31408CBD9F06BAF1C9975C11"/>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0">
    <w:name w:val="33D0BDC2F4934362ADBD22F5406BAE5110"/>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0">
    <w:name w:val="7F7FE7909C5144838C577459773EECB910"/>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0">
    <w:name w:val="53517FCE0E3E46AF97284D545F35273010"/>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0">
    <w:name w:val="7454205EEFE84448BC6135365724C56C10"/>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0">
    <w:name w:val="3824F401F1F3414ABDC03ED4DD38107510"/>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0">
    <w:name w:val="09E9DCDAD8E44C1297A5262849B8D7E010"/>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0">
    <w:name w:val="5508F63690724FA6B0E34B454910222410"/>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0">
    <w:name w:val="4D2C22668C8848F3BE00B7D1F1F5EBC440"/>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0">
    <w:name w:val="407A5C0FE40A4AB6B0CD0840353B051640"/>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0">
    <w:name w:val="A5E7E582B4964FA9BCC39E86A022FAF740"/>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0">
    <w:name w:val="748585934C1C4CB7A7BCA1D18852E04140"/>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0">
    <w:name w:val="5A037CA63ECD4C9E956B573AA339829640"/>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0">
    <w:name w:val="ACB06D6DC7314837AFB9D933AFF9FD1540"/>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0">
    <w:name w:val="A9622A303FAD4B69A880F9747639E34C40"/>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0">
    <w:name w:val="93584707C1C44103B86D603B09CC02F540"/>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0">
    <w:name w:val="1A1ECB0C5D37448BB2C2462DC0E5BD1740"/>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0">
    <w:name w:val="5DBBBECABE5349A08A2F045A9023DCFB10"/>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9">
    <w:name w:val="6E756F08178A4F719B88B2322A4FD8379"/>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6">
    <w:name w:val="BCB9B4F8ABE84D109EA831F9387865746"/>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5">
    <w:name w:val="CC6C68968EFA488DB7EB4AB0FF27BEA45"/>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5">
    <w:name w:val="4DAD6BBA9BCA4115816FD4EF6D3095925"/>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5">
    <w:name w:val="4584390607C64B64B1391CB12D832C0E5"/>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0">
    <w:name w:val="FCDC800E8AD7477C8D448295B343CB5040"/>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0">
    <w:name w:val="D3A41A09849D4063A416012C99FD079140"/>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0">
    <w:name w:val="A0C17D1DC16F42A2B54119FBE7527F3040"/>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0">
    <w:name w:val="77EF73710E02472899BAE5257A1AD32540"/>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5">
    <w:name w:val="4A63DD39DDC54FFBA201F4CCEB8E00405"/>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3">
    <w:name w:val="C51025E4FF1546A498882AD01C03F2223"/>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7">
    <w:name w:val="AB9E0136A6094319B695645069445FA617"/>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2">
    <w:name w:val="33F1A1154A7044B899D85B47046A42FD2"/>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7">
    <w:name w:val="1E090FF642704B07BCEC44392E4E22D217"/>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2">
    <w:name w:val="96F95AD2849A4A198C2D8254250045C212"/>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2">
    <w:name w:val="30EA23F9EB31408CBD9F06BAF1C9975C12"/>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1">
    <w:name w:val="33D0BDC2F4934362ADBD22F5406BAE5111"/>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1">
    <w:name w:val="7F7FE7909C5144838C577459773EECB911"/>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1">
    <w:name w:val="53517FCE0E3E46AF97284D545F35273011"/>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1">
    <w:name w:val="7454205EEFE84448BC6135365724C56C11"/>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1">
    <w:name w:val="3824F401F1F3414ABDC03ED4DD38107511"/>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1">
    <w:name w:val="09E9DCDAD8E44C1297A5262849B8D7E011"/>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1">
    <w:name w:val="5508F63690724FA6B0E34B454910222411"/>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1">
    <w:name w:val="4D2C22668C8848F3BE00B7D1F1F5EBC441"/>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1">
    <w:name w:val="407A5C0FE40A4AB6B0CD0840353B051641"/>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1">
    <w:name w:val="A5E7E582B4964FA9BCC39E86A022FAF741"/>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1">
    <w:name w:val="748585934C1C4CB7A7BCA1D18852E04141"/>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1">
    <w:name w:val="5A037CA63ECD4C9E956B573AA339829641"/>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1">
    <w:name w:val="ACB06D6DC7314837AFB9D933AFF9FD1541"/>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1">
    <w:name w:val="A9622A303FAD4B69A880F9747639E34C41"/>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1">
    <w:name w:val="93584707C1C44103B86D603B09CC02F541"/>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1">
    <w:name w:val="1A1ECB0C5D37448BB2C2462DC0E5BD1741"/>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1">
    <w:name w:val="5DBBBECABE5349A08A2F045A9023DCFB11"/>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0">
    <w:name w:val="6E756F08178A4F719B88B2322A4FD83710"/>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7">
    <w:name w:val="BCB9B4F8ABE84D109EA831F9387865747"/>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6">
    <w:name w:val="CC6C68968EFA488DB7EB4AB0FF27BEA46"/>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6">
    <w:name w:val="4DAD6BBA9BCA4115816FD4EF6D3095926"/>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6">
    <w:name w:val="4584390607C64B64B1391CB12D832C0E6"/>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1">
    <w:name w:val="FCDC800E8AD7477C8D448295B343CB5041"/>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1">
    <w:name w:val="D3A41A09849D4063A416012C99FD079141"/>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1">
    <w:name w:val="A0C17D1DC16F42A2B54119FBE7527F3041"/>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1">
    <w:name w:val="77EF73710E02472899BAE5257A1AD32541"/>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
    <w:name w:val="AEA190E7341E42CDA91ED50589E9A830"/>
    <w:rsid w:val="00695A06"/>
  </w:style>
  <w:style w:type="paragraph" w:customStyle="1" w:styleId="4A63DD39DDC54FFBA201F4CCEB8E00406">
    <w:name w:val="4A63DD39DDC54FFBA201F4CCEB8E00406"/>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4">
    <w:name w:val="C51025E4FF1546A498882AD01C03F2224"/>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8">
    <w:name w:val="AB9E0136A6094319B695645069445FA618"/>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3">
    <w:name w:val="33F1A1154A7044B899D85B47046A42FD3"/>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
    <w:name w:val="AEA190E7341E42CDA91ED50589E9A8301"/>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8">
    <w:name w:val="1E090FF642704B07BCEC44392E4E22D218"/>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3">
    <w:name w:val="96F95AD2849A4A198C2D8254250045C213"/>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3">
    <w:name w:val="30EA23F9EB31408CBD9F06BAF1C9975C13"/>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2">
    <w:name w:val="33D0BDC2F4934362ADBD22F5406BAE5112"/>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2">
    <w:name w:val="7F7FE7909C5144838C577459773EECB912"/>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2">
    <w:name w:val="53517FCE0E3E46AF97284D545F35273012"/>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2">
    <w:name w:val="7454205EEFE84448BC6135365724C56C12"/>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2">
    <w:name w:val="3824F401F1F3414ABDC03ED4DD38107512"/>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2">
    <w:name w:val="09E9DCDAD8E44C1297A5262849B8D7E012"/>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2">
    <w:name w:val="5508F63690724FA6B0E34B454910222412"/>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2">
    <w:name w:val="4D2C22668C8848F3BE00B7D1F1F5EBC442"/>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2">
    <w:name w:val="407A5C0FE40A4AB6B0CD0840353B051642"/>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2">
    <w:name w:val="A5E7E582B4964FA9BCC39E86A022FAF742"/>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2">
    <w:name w:val="748585934C1C4CB7A7BCA1D18852E04142"/>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2">
    <w:name w:val="5A037CA63ECD4C9E956B573AA339829642"/>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2">
    <w:name w:val="ACB06D6DC7314837AFB9D933AFF9FD1542"/>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2">
    <w:name w:val="A9622A303FAD4B69A880F9747639E34C42"/>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2">
    <w:name w:val="93584707C1C44103B86D603B09CC02F542"/>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2">
    <w:name w:val="1A1ECB0C5D37448BB2C2462DC0E5BD1742"/>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2">
    <w:name w:val="5DBBBECABE5349A08A2F045A9023DCFB12"/>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1">
    <w:name w:val="6E756F08178A4F719B88B2322A4FD83711"/>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8">
    <w:name w:val="BCB9B4F8ABE84D109EA831F9387865748"/>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7">
    <w:name w:val="CC6C68968EFA488DB7EB4AB0FF27BEA47"/>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7">
    <w:name w:val="4DAD6BBA9BCA4115816FD4EF6D3095927"/>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7">
    <w:name w:val="4584390607C64B64B1391CB12D832C0E7"/>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2">
    <w:name w:val="FCDC800E8AD7477C8D448295B343CB5042"/>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2">
    <w:name w:val="D3A41A09849D4063A416012C99FD079142"/>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2">
    <w:name w:val="A0C17D1DC16F42A2B54119FBE7527F3042"/>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2">
    <w:name w:val="77EF73710E02472899BAE5257A1AD32542"/>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
    <w:name w:val="B034BEB876C04E28849433ADE4742680"/>
    <w:rsid w:val="00695A06"/>
  </w:style>
  <w:style w:type="paragraph" w:customStyle="1" w:styleId="4A63DD39DDC54FFBA201F4CCEB8E00407">
    <w:name w:val="4A63DD39DDC54FFBA201F4CCEB8E00407"/>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5">
    <w:name w:val="C51025E4FF1546A498882AD01C03F2225"/>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19">
    <w:name w:val="AB9E0136A6094319B695645069445FA619"/>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4">
    <w:name w:val="33F1A1154A7044B899D85B47046A42FD4"/>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2">
    <w:name w:val="AEA190E7341E42CDA91ED50589E9A8302"/>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
    <w:name w:val="B034BEB876C04E28849433ADE47426801"/>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19">
    <w:name w:val="1E090FF642704B07BCEC44392E4E22D219"/>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4">
    <w:name w:val="96F95AD2849A4A198C2D8254250045C214"/>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4">
    <w:name w:val="30EA23F9EB31408CBD9F06BAF1C9975C14"/>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3">
    <w:name w:val="33D0BDC2F4934362ADBD22F5406BAE5113"/>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3">
    <w:name w:val="7F7FE7909C5144838C577459773EECB913"/>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3">
    <w:name w:val="53517FCE0E3E46AF97284D545F35273013"/>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3">
    <w:name w:val="7454205EEFE84448BC6135365724C56C13"/>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3">
    <w:name w:val="3824F401F1F3414ABDC03ED4DD38107513"/>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3">
    <w:name w:val="09E9DCDAD8E44C1297A5262849B8D7E013"/>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3">
    <w:name w:val="5508F63690724FA6B0E34B454910222413"/>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3">
    <w:name w:val="4D2C22668C8848F3BE00B7D1F1F5EBC443"/>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3">
    <w:name w:val="407A5C0FE40A4AB6B0CD0840353B051643"/>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3">
    <w:name w:val="A5E7E582B4964FA9BCC39E86A022FAF743"/>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3">
    <w:name w:val="748585934C1C4CB7A7BCA1D18852E04143"/>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3">
    <w:name w:val="5A037CA63ECD4C9E956B573AA339829643"/>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3">
    <w:name w:val="ACB06D6DC7314837AFB9D933AFF9FD1543"/>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3">
    <w:name w:val="A9622A303FAD4B69A880F9747639E34C43"/>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3">
    <w:name w:val="93584707C1C44103B86D603B09CC02F543"/>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3">
    <w:name w:val="1A1ECB0C5D37448BB2C2462DC0E5BD1743"/>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3">
    <w:name w:val="5DBBBECABE5349A08A2F045A9023DCFB13"/>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2">
    <w:name w:val="6E756F08178A4F719B88B2322A4FD83712"/>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9">
    <w:name w:val="BCB9B4F8ABE84D109EA831F9387865749"/>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8">
    <w:name w:val="CC6C68968EFA488DB7EB4AB0FF27BEA48"/>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8">
    <w:name w:val="4DAD6BBA9BCA4115816FD4EF6D3095928"/>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8">
    <w:name w:val="4584390607C64B64B1391CB12D832C0E8"/>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3">
    <w:name w:val="FCDC800E8AD7477C8D448295B343CB5043"/>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3">
    <w:name w:val="D3A41A09849D4063A416012C99FD079143"/>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3">
    <w:name w:val="A0C17D1DC16F42A2B54119FBE7527F3043"/>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3">
    <w:name w:val="77EF73710E02472899BAE5257A1AD32543"/>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
    <w:name w:val="9A4D25EF0D2F4B17850990B81E5C0DD4"/>
    <w:rsid w:val="00695A06"/>
  </w:style>
  <w:style w:type="paragraph" w:customStyle="1" w:styleId="EB81DFAAFD134D5DA71A22CB581F4410">
    <w:name w:val="EB81DFAAFD134D5DA71A22CB581F4410"/>
    <w:rsid w:val="00695A06"/>
  </w:style>
  <w:style w:type="paragraph" w:customStyle="1" w:styleId="214C947FCBFF4F788D334D3BC6993132">
    <w:name w:val="214C947FCBFF4F788D334D3BC6993132"/>
    <w:rsid w:val="00695A06"/>
  </w:style>
  <w:style w:type="paragraph" w:customStyle="1" w:styleId="4A63DD39DDC54FFBA201F4CCEB8E00408">
    <w:name w:val="4A63DD39DDC54FFBA201F4CCEB8E00408"/>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6">
    <w:name w:val="C51025E4FF1546A498882AD01C03F2226"/>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0">
    <w:name w:val="AB9E0136A6094319B695645069445FA620"/>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5">
    <w:name w:val="33F1A1154A7044B899D85B47046A42FD5"/>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3">
    <w:name w:val="AEA190E7341E42CDA91ED50589E9A8303"/>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2">
    <w:name w:val="B034BEB876C04E28849433ADE47426802"/>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
    <w:name w:val="9A4D25EF0D2F4B17850990B81E5C0DD41"/>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
    <w:name w:val="EB81DFAAFD134D5DA71A22CB581F44101"/>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
    <w:name w:val="214C947FCBFF4F788D334D3BC69931321"/>
    <w:rsid w:val="00695A06"/>
    <w:pPr>
      <w:spacing w:before="120" w:after="60" w:line="240" w:lineRule="auto"/>
    </w:pPr>
    <w:rPr>
      <w:rFonts w:ascii="Arial" w:eastAsia="Cambria" w:hAnsi="Arial" w:cs="Times New Roman"/>
      <w:sz w:val="20"/>
      <w:szCs w:val="24"/>
      <w:lang w:eastAsia="en-US"/>
    </w:rPr>
  </w:style>
  <w:style w:type="paragraph" w:customStyle="1" w:styleId="1E090FF642704B07BCEC44392E4E22D220">
    <w:name w:val="1E090FF642704B07BCEC44392E4E22D220"/>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5">
    <w:name w:val="96F95AD2849A4A198C2D8254250045C215"/>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5">
    <w:name w:val="30EA23F9EB31408CBD9F06BAF1C9975C15"/>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4">
    <w:name w:val="33D0BDC2F4934362ADBD22F5406BAE5114"/>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4">
    <w:name w:val="7F7FE7909C5144838C577459773EECB914"/>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4">
    <w:name w:val="53517FCE0E3E46AF97284D545F35273014"/>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4">
    <w:name w:val="7454205EEFE84448BC6135365724C56C14"/>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4">
    <w:name w:val="3824F401F1F3414ABDC03ED4DD38107514"/>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4">
    <w:name w:val="09E9DCDAD8E44C1297A5262849B8D7E014"/>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4">
    <w:name w:val="5508F63690724FA6B0E34B454910222414"/>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4">
    <w:name w:val="4D2C22668C8848F3BE00B7D1F1F5EBC444"/>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4">
    <w:name w:val="407A5C0FE40A4AB6B0CD0840353B051644"/>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4">
    <w:name w:val="A5E7E582B4964FA9BCC39E86A022FAF744"/>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4">
    <w:name w:val="748585934C1C4CB7A7BCA1D18852E04144"/>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4">
    <w:name w:val="5A037CA63ECD4C9E956B573AA339829644"/>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4">
    <w:name w:val="ACB06D6DC7314837AFB9D933AFF9FD1544"/>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4">
    <w:name w:val="A9622A303FAD4B69A880F9747639E34C44"/>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4">
    <w:name w:val="93584707C1C44103B86D603B09CC02F544"/>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4">
    <w:name w:val="1A1ECB0C5D37448BB2C2462DC0E5BD1744"/>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4">
    <w:name w:val="5DBBBECABE5349A08A2F045A9023DCFB14"/>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3">
    <w:name w:val="6E756F08178A4F719B88B2322A4FD83713"/>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0">
    <w:name w:val="BCB9B4F8ABE84D109EA831F93878657410"/>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9">
    <w:name w:val="CC6C68968EFA488DB7EB4AB0FF27BEA49"/>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9">
    <w:name w:val="4DAD6BBA9BCA4115816FD4EF6D3095929"/>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9">
    <w:name w:val="4584390607C64B64B1391CB12D832C0E9"/>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4">
    <w:name w:val="FCDC800E8AD7477C8D448295B343CB5044"/>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4">
    <w:name w:val="D3A41A09849D4063A416012C99FD079144"/>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4">
    <w:name w:val="A0C17D1DC16F42A2B54119FBE7527F3044"/>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4">
    <w:name w:val="77EF73710E02472899BAE5257A1AD32544"/>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
    <w:name w:val="5A77617D5FA6435E86199C4004DEF323"/>
    <w:rsid w:val="00695A06"/>
  </w:style>
  <w:style w:type="paragraph" w:customStyle="1" w:styleId="EF6646C9A48F40D9BFBF1B43AC72DEBD">
    <w:name w:val="EF6646C9A48F40D9BFBF1B43AC72DEBD"/>
    <w:rsid w:val="00695A06"/>
  </w:style>
  <w:style w:type="paragraph" w:customStyle="1" w:styleId="4A63DD39DDC54FFBA201F4CCEB8E00409">
    <w:name w:val="4A63DD39DDC54FFBA201F4CCEB8E00409"/>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7">
    <w:name w:val="C51025E4FF1546A498882AD01C03F2227"/>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1">
    <w:name w:val="AB9E0136A6094319B695645069445FA621"/>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6">
    <w:name w:val="33F1A1154A7044B899D85B47046A42FD6"/>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4">
    <w:name w:val="AEA190E7341E42CDA91ED50589E9A8304"/>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3">
    <w:name w:val="B034BEB876C04E28849433ADE47426803"/>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2">
    <w:name w:val="9A4D25EF0D2F4B17850990B81E5C0DD42"/>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2">
    <w:name w:val="EB81DFAAFD134D5DA71A22CB581F44102"/>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2">
    <w:name w:val="214C947FCBFF4F788D334D3BC69931322"/>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
    <w:name w:val="5A77617D5FA6435E86199C4004DEF3231"/>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
    <w:name w:val="EF6646C9A48F40D9BFBF1B43AC72DEBD1"/>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6">
    <w:name w:val="96F95AD2849A4A198C2D8254250045C216"/>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6">
    <w:name w:val="30EA23F9EB31408CBD9F06BAF1C9975C16"/>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5">
    <w:name w:val="33D0BDC2F4934362ADBD22F5406BAE5115"/>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5">
    <w:name w:val="7F7FE7909C5144838C577459773EECB915"/>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5">
    <w:name w:val="53517FCE0E3E46AF97284D545F35273015"/>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5">
    <w:name w:val="7454205EEFE84448BC6135365724C56C15"/>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5">
    <w:name w:val="3824F401F1F3414ABDC03ED4DD38107515"/>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5">
    <w:name w:val="09E9DCDAD8E44C1297A5262849B8D7E015"/>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5">
    <w:name w:val="5508F63690724FA6B0E34B454910222415"/>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5">
    <w:name w:val="4D2C22668C8848F3BE00B7D1F1F5EBC445"/>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5">
    <w:name w:val="407A5C0FE40A4AB6B0CD0840353B051645"/>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5">
    <w:name w:val="A5E7E582B4964FA9BCC39E86A022FAF745"/>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5">
    <w:name w:val="748585934C1C4CB7A7BCA1D18852E04145"/>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5">
    <w:name w:val="5A037CA63ECD4C9E956B573AA339829645"/>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5">
    <w:name w:val="ACB06D6DC7314837AFB9D933AFF9FD1545"/>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5">
    <w:name w:val="A9622A303FAD4B69A880F9747639E34C45"/>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5">
    <w:name w:val="93584707C1C44103B86D603B09CC02F545"/>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5">
    <w:name w:val="1A1ECB0C5D37448BB2C2462DC0E5BD1745"/>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5">
    <w:name w:val="5DBBBECABE5349A08A2F045A9023DCFB15"/>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4">
    <w:name w:val="6E756F08178A4F719B88B2322A4FD83714"/>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1">
    <w:name w:val="BCB9B4F8ABE84D109EA831F93878657411"/>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0">
    <w:name w:val="CC6C68968EFA488DB7EB4AB0FF27BEA410"/>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0">
    <w:name w:val="4DAD6BBA9BCA4115816FD4EF6D30959210"/>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0">
    <w:name w:val="4584390607C64B64B1391CB12D832C0E10"/>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5">
    <w:name w:val="FCDC800E8AD7477C8D448295B343CB5045"/>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5">
    <w:name w:val="D3A41A09849D4063A416012C99FD079145"/>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5">
    <w:name w:val="A0C17D1DC16F42A2B54119FBE7527F3045"/>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5">
    <w:name w:val="77EF73710E02472899BAE5257A1AD32545"/>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10">
    <w:name w:val="4A63DD39DDC54FFBA201F4CCEB8E004010"/>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8">
    <w:name w:val="C51025E4FF1546A498882AD01C03F2228"/>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2">
    <w:name w:val="AB9E0136A6094319B695645069445FA622"/>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7">
    <w:name w:val="33F1A1154A7044B899D85B47046A42FD7"/>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5">
    <w:name w:val="AEA190E7341E42CDA91ED50589E9A8305"/>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4">
    <w:name w:val="B034BEB876C04E28849433ADE47426804"/>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3">
    <w:name w:val="9A4D25EF0D2F4B17850990B81E5C0DD43"/>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3">
    <w:name w:val="EB81DFAAFD134D5DA71A22CB581F44103"/>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3">
    <w:name w:val="214C947FCBFF4F788D334D3BC69931323"/>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2">
    <w:name w:val="5A77617D5FA6435E86199C4004DEF3232"/>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2">
    <w:name w:val="EF6646C9A48F40D9BFBF1B43AC72DEBD2"/>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7">
    <w:name w:val="96F95AD2849A4A198C2D8254250045C217"/>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7">
    <w:name w:val="30EA23F9EB31408CBD9F06BAF1C9975C17"/>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6">
    <w:name w:val="33D0BDC2F4934362ADBD22F5406BAE5116"/>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6">
    <w:name w:val="7F7FE7909C5144838C577459773EECB916"/>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6">
    <w:name w:val="53517FCE0E3E46AF97284D545F35273016"/>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6">
    <w:name w:val="7454205EEFE84448BC6135365724C56C16"/>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6">
    <w:name w:val="3824F401F1F3414ABDC03ED4DD38107516"/>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6">
    <w:name w:val="09E9DCDAD8E44C1297A5262849B8D7E016"/>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6">
    <w:name w:val="5508F63690724FA6B0E34B454910222416"/>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6">
    <w:name w:val="4D2C22668C8848F3BE00B7D1F1F5EBC446"/>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6">
    <w:name w:val="407A5C0FE40A4AB6B0CD0840353B051646"/>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6">
    <w:name w:val="A5E7E582B4964FA9BCC39E86A022FAF746"/>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6">
    <w:name w:val="748585934C1C4CB7A7BCA1D18852E04146"/>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6">
    <w:name w:val="5A037CA63ECD4C9E956B573AA339829646"/>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6">
    <w:name w:val="ACB06D6DC7314837AFB9D933AFF9FD1546"/>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6">
    <w:name w:val="A9622A303FAD4B69A880F9747639E34C46"/>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6">
    <w:name w:val="93584707C1C44103B86D603B09CC02F546"/>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6">
    <w:name w:val="1A1ECB0C5D37448BB2C2462DC0E5BD1746"/>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6">
    <w:name w:val="5DBBBECABE5349A08A2F045A9023DCFB16"/>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5">
    <w:name w:val="6E756F08178A4F719B88B2322A4FD83715"/>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2">
    <w:name w:val="BCB9B4F8ABE84D109EA831F93878657412"/>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1">
    <w:name w:val="CC6C68968EFA488DB7EB4AB0FF27BEA411"/>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1">
    <w:name w:val="4DAD6BBA9BCA4115816FD4EF6D30959211"/>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1">
    <w:name w:val="4584390607C64B64B1391CB12D832C0E11"/>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6">
    <w:name w:val="FCDC800E8AD7477C8D448295B343CB5046"/>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6">
    <w:name w:val="D3A41A09849D4063A416012C99FD079146"/>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6">
    <w:name w:val="A0C17D1DC16F42A2B54119FBE7527F3046"/>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6">
    <w:name w:val="77EF73710E02472899BAE5257A1AD32546"/>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
    <w:name w:val="4C6F3D4EDF8A4230B1B8496512D385A4"/>
    <w:rsid w:val="00695A06"/>
  </w:style>
  <w:style w:type="paragraph" w:customStyle="1" w:styleId="A13FF5A898694CF8A401E06A9F99B9A7">
    <w:name w:val="A13FF5A898694CF8A401E06A9F99B9A7"/>
    <w:rsid w:val="00695A06"/>
  </w:style>
  <w:style w:type="paragraph" w:customStyle="1" w:styleId="FA7123F0515E41EEBD1271CBAFE4C5A0">
    <w:name w:val="FA7123F0515E41EEBD1271CBAFE4C5A0"/>
    <w:rsid w:val="00695A06"/>
  </w:style>
  <w:style w:type="paragraph" w:customStyle="1" w:styleId="DD8CC49BD7CA4121AD6CAA88923C3ABB">
    <w:name w:val="DD8CC49BD7CA4121AD6CAA88923C3ABB"/>
    <w:rsid w:val="00695A06"/>
  </w:style>
  <w:style w:type="paragraph" w:customStyle="1" w:styleId="2E9B5AB7A1E64A7FA8C478AD7619B03A">
    <w:name w:val="2E9B5AB7A1E64A7FA8C478AD7619B03A"/>
    <w:rsid w:val="00695A06"/>
  </w:style>
  <w:style w:type="paragraph" w:customStyle="1" w:styleId="5F6C661BCA6F4F21822EFDF28A230F7C">
    <w:name w:val="5F6C661BCA6F4F21822EFDF28A230F7C"/>
    <w:rsid w:val="00695A06"/>
  </w:style>
  <w:style w:type="paragraph" w:customStyle="1" w:styleId="84B350C408A84A30B363C4C70F168509">
    <w:name w:val="84B350C408A84A30B363C4C70F168509"/>
    <w:rsid w:val="00695A06"/>
  </w:style>
  <w:style w:type="paragraph" w:customStyle="1" w:styleId="92A6A1E06370498693DD635FED5AC8DA">
    <w:name w:val="92A6A1E06370498693DD635FED5AC8DA"/>
    <w:rsid w:val="00695A06"/>
  </w:style>
  <w:style w:type="paragraph" w:customStyle="1" w:styleId="23E28D5D46154CCD8ABFC7086A48F0C2">
    <w:name w:val="23E28D5D46154CCD8ABFC7086A48F0C2"/>
    <w:rsid w:val="00695A06"/>
  </w:style>
  <w:style w:type="paragraph" w:customStyle="1" w:styleId="7B37D12C92C846699B2BA5054D2A0379">
    <w:name w:val="7B37D12C92C846699B2BA5054D2A0379"/>
    <w:rsid w:val="00695A06"/>
  </w:style>
  <w:style w:type="paragraph" w:customStyle="1" w:styleId="4605F55076534DEEAF2B81B266829BA6">
    <w:name w:val="4605F55076534DEEAF2B81B266829BA6"/>
    <w:rsid w:val="00695A06"/>
  </w:style>
  <w:style w:type="paragraph" w:customStyle="1" w:styleId="71A6BE04176042DB94F8A0B6A245D8F7">
    <w:name w:val="71A6BE04176042DB94F8A0B6A245D8F7"/>
    <w:rsid w:val="00695A06"/>
  </w:style>
  <w:style w:type="paragraph" w:customStyle="1" w:styleId="5B5E3622B0424D0EBFA72DAE6E98D707">
    <w:name w:val="5B5E3622B0424D0EBFA72DAE6E98D707"/>
    <w:rsid w:val="00695A06"/>
  </w:style>
  <w:style w:type="paragraph" w:customStyle="1" w:styleId="EAB2AD31994448928FA405236CC0AFCC">
    <w:name w:val="EAB2AD31994448928FA405236CC0AFCC"/>
    <w:rsid w:val="00695A06"/>
  </w:style>
  <w:style w:type="paragraph" w:customStyle="1" w:styleId="8C58C1C8CFB44DDCB49C3AED95A54A31">
    <w:name w:val="8C58C1C8CFB44DDCB49C3AED95A54A31"/>
    <w:rsid w:val="00695A06"/>
  </w:style>
  <w:style w:type="paragraph" w:customStyle="1" w:styleId="4CE64A950F0F4D4385035714943833DF">
    <w:name w:val="4CE64A950F0F4D4385035714943833DF"/>
    <w:rsid w:val="00695A06"/>
  </w:style>
  <w:style w:type="paragraph" w:customStyle="1" w:styleId="D985455B01BE4386A6A7D1E3851D94C8">
    <w:name w:val="D985455B01BE4386A6A7D1E3851D94C8"/>
    <w:rsid w:val="00695A06"/>
  </w:style>
  <w:style w:type="paragraph" w:customStyle="1" w:styleId="1EB935C7476E41509E2108FAA2E78C32">
    <w:name w:val="1EB935C7476E41509E2108FAA2E78C32"/>
    <w:rsid w:val="00695A06"/>
  </w:style>
  <w:style w:type="paragraph" w:customStyle="1" w:styleId="9425EE74CE474B319A07D13B2D556A54">
    <w:name w:val="9425EE74CE474B319A07D13B2D556A54"/>
    <w:rsid w:val="00695A06"/>
  </w:style>
  <w:style w:type="paragraph" w:customStyle="1" w:styleId="6F44CF6D18D742EA91EEB9FDC0679D76">
    <w:name w:val="6F44CF6D18D742EA91EEB9FDC0679D76"/>
    <w:rsid w:val="00695A06"/>
  </w:style>
  <w:style w:type="paragraph" w:customStyle="1" w:styleId="7AB7B6BF6C504450A92C0AE7D4268786">
    <w:name w:val="7AB7B6BF6C504450A92C0AE7D4268786"/>
    <w:rsid w:val="00695A06"/>
  </w:style>
  <w:style w:type="paragraph" w:customStyle="1" w:styleId="06A257CD0AD54049B152E92FCD3E5F8C">
    <w:name w:val="06A257CD0AD54049B152E92FCD3E5F8C"/>
    <w:rsid w:val="00695A06"/>
  </w:style>
  <w:style w:type="paragraph" w:customStyle="1" w:styleId="B75B8823CE8C46479C3DC7A222205CAB">
    <w:name w:val="B75B8823CE8C46479C3DC7A222205CAB"/>
    <w:rsid w:val="00695A06"/>
  </w:style>
  <w:style w:type="paragraph" w:customStyle="1" w:styleId="8E36B7B591E04D73B301329EA0C28BA3">
    <w:name w:val="8E36B7B591E04D73B301329EA0C28BA3"/>
    <w:rsid w:val="00695A06"/>
  </w:style>
  <w:style w:type="paragraph" w:customStyle="1" w:styleId="4A63DD39DDC54FFBA201F4CCEB8E004011">
    <w:name w:val="4A63DD39DDC54FFBA201F4CCEB8E004011"/>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9">
    <w:name w:val="C51025E4FF1546A498882AD01C03F2229"/>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3">
    <w:name w:val="AB9E0136A6094319B695645069445FA623"/>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8">
    <w:name w:val="33F1A1154A7044B899D85B47046A42FD8"/>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6">
    <w:name w:val="AEA190E7341E42CDA91ED50589E9A8306"/>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5">
    <w:name w:val="B034BEB876C04E28849433ADE47426805"/>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4">
    <w:name w:val="9A4D25EF0D2F4B17850990B81E5C0DD44"/>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4">
    <w:name w:val="EB81DFAAFD134D5DA71A22CB581F44104"/>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4">
    <w:name w:val="214C947FCBFF4F788D334D3BC69931324"/>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3">
    <w:name w:val="5A77617D5FA6435E86199C4004DEF3233"/>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1">
    <w:name w:val="92A6A1E06370498693DD635FED5AC8DA1"/>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3">
    <w:name w:val="EF6646C9A48F40D9BFBF1B43AC72DEBD3"/>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1">
    <w:name w:val="D985455B01BE4386A6A7D1E3851D94C81"/>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1">
    <w:name w:val="4C6F3D4EDF8A4230B1B8496512D385A41"/>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1">
    <w:name w:val="1EB935C7476E41509E2108FAA2E78C321"/>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1">
    <w:name w:val="A13FF5A898694CF8A401E06A9F99B9A71"/>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1">
    <w:name w:val="9425EE74CE474B319A07D13B2D556A541"/>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1">
    <w:name w:val="FA7123F0515E41EEBD1271CBAFE4C5A01"/>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1">
    <w:name w:val="6F44CF6D18D742EA91EEB9FDC0679D761"/>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1">
    <w:name w:val="DD8CC49BD7CA4121AD6CAA88923C3ABB1"/>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1">
    <w:name w:val="7AB7B6BF6C504450A92C0AE7D42687861"/>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1">
    <w:name w:val="2E9B5AB7A1E64A7FA8C478AD7619B03A1"/>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1">
    <w:name w:val="06A257CD0AD54049B152E92FCD3E5F8C1"/>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1">
    <w:name w:val="5F6C661BCA6F4F21822EFDF28A230F7C1"/>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1">
    <w:name w:val="B75B8823CE8C46479C3DC7A222205CAB1"/>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1">
    <w:name w:val="84B350C408A84A30B363C4C70F1685091"/>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1">
    <w:name w:val="8E36B7B591E04D73B301329EA0C28BA31"/>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8">
    <w:name w:val="96F95AD2849A4A198C2D8254250045C218"/>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8">
    <w:name w:val="30EA23F9EB31408CBD9F06BAF1C9975C18"/>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7">
    <w:name w:val="33D0BDC2F4934362ADBD22F5406BAE5117"/>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7">
    <w:name w:val="7F7FE7909C5144838C577459773EECB917"/>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7">
    <w:name w:val="53517FCE0E3E46AF97284D545F35273017"/>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7">
    <w:name w:val="7454205EEFE84448BC6135365724C56C17"/>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7">
    <w:name w:val="3824F401F1F3414ABDC03ED4DD38107517"/>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7">
    <w:name w:val="09E9DCDAD8E44C1297A5262849B8D7E017"/>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7">
    <w:name w:val="5508F63690724FA6B0E34B454910222417"/>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7">
    <w:name w:val="4D2C22668C8848F3BE00B7D1F1F5EBC447"/>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7">
    <w:name w:val="407A5C0FE40A4AB6B0CD0840353B051647"/>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7">
    <w:name w:val="A5E7E582B4964FA9BCC39E86A022FAF747"/>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7">
    <w:name w:val="748585934C1C4CB7A7BCA1D18852E04147"/>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7">
    <w:name w:val="5A037CA63ECD4C9E956B573AA339829647"/>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7">
    <w:name w:val="ACB06D6DC7314837AFB9D933AFF9FD1547"/>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7">
    <w:name w:val="A9622A303FAD4B69A880F9747639E34C47"/>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7">
    <w:name w:val="93584707C1C44103B86D603B09CC02F547"/>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7">
    <w:name w:val="1A1ECB0C5D37448BB2C2462DC0E5BD1747"/>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7">
    <w:name w:val="5DBBBECABE5349A08A2F045A9023DCFB17"/>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6">
    <w:name w:val="6E756F08178A4F719B88B2322A4FD83716"/>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3">
    <w:name w:val="BCB9B4F8ABE84D109EA831F93878657413"/>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2">
    <w:name w:val="CC6C68968EFA488DB7EB4AB0FF27BEA412"/>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2">
    <w:name w:val="4DAD6BBA9BCA4115816FD4EF6D30959212"/>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2">
    <w:name w:val="4584390607C64B64B1391CB12D832C0E12"/>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7">
    <w:name w:val="FCDC800E8AD7477C8D448295B343CB5047"/>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7">
    <w:name w:val="D3A41A09849D4063A416012C99FD079147"/>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7">
    <w:name w:val="A0C17D1DC16F42A2B54119FBE7527F3047"/>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7">
    <w:name w:val="77EF73710E02472899BAE5257A1AD32547"/>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12">
    <w:name w:val="4A63DD39DDC54FFBA201F4CCEB8E004012"/>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0">
    <w:name w:val="C51025E4FF1546A498882AD01C03F22210"/>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4">
    <w:name w:val="AB9E0136A6094319B695645069445FA624"/>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9">
    <w:name w:val="33F1A1154A7044B899D85B47046A42FD9"/>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7">
    <w:name w:val="AEA190E7341E42CDA91ED50589E9A8307"/>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6">
    <w:name w:val="B034BEB876C04E28849433ADE47426806"/>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5">
    <w:name w:val="9A4D25EF0D2F4B17850990B81E5C0DD45"/>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5">
    <w:name w:val="EB81DFAAFD134D5DA71A22CB581F44105"/>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5">
    <w:name w:val="214C947FCBFF4F788D334D3BC69931325"/>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4">
    <w:name w:val="5A77617D5FA6435E86199C4004DEF3234"/>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2">
    <w:name w:val="92A6A1E06370498693DD635FED5AC8DA2"/>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4">
    <w:name w:val="EF6646C9A48F40D9BFBF1B43AC72DEBD4"/>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2">
    <w:name w:val="D985455B01BE4386A6A7D1E3851D94C82"/>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2">
    <w:name w:val="4C6F3D4EDF8A4230B1B8496512D385A42"/>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2">
    <w:name w:val="1EB935C7476E41509E2108FAA2E78C322"/>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2">
    <w:name w:val="A13FF5A898694CF8A401E06A9F99B9A72"/>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2">
    <w:name w:val="9425EE74CE474B319A07D13B2D556A542"/>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2">
    <w:name w:val="FA7123F0515E41EEBD1271CBAFE4C5A02"/>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2">
    <w:name w:val="6F44CF6D18D742EA91EEB9FDC0679D762"/>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2">
    <w:name w:val="DD8CC49BD7CA4121AD6CAA88923C3ABB2"/>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2">
    <w:name w:val="7AB7B6BF6C504450A92C0AE7D42687862"/>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2">
    <w:name w:val="2E9B5AB7A1E64A7FA8C478AD7619B03A2"/>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2">
    <w:name w:val="06A257CD0AD54049B152E92FCD3E5F8C2"/>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2">
    <w:name w:val="5F6C661BCA6F4F21822EFDF28A230F7C2"/>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2">
    <w:name w:val="B75B8823CE8C46479C3DC7A222205CAB2"/>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2">
    <w:name w:val="84B350C408A84A30B363C4C70F1685092"/>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2">
    <w:name w:val="8E36B7B591E04D73B301329EA0C28BA32"/>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19">
    <w:name w:val="96F95AD2849A4A198C2D8254250045C219"/>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19">
    <w:name w:val="30EA23F9EB31408CBD9F06BAF1C9975C19"/>
    <w:rsid w:val="00695A06"/>
    <w:pPr>
      <w:spacing w:before="120" w:after="60" w:line="240" w:lineRule="auto"/>
    </w:pPr>
    <w:rPr>
      <w:rFonts w:ascii="Arial" w:eastAsia="Cambria" w:hAnsi="Arial" w:cs="Times New Roman"/>
      <w:sz w:val="20"/>
      <w:szCs w:val="24"/>
      <w:lang w:eastAsia="en-US"/>
    </w:rPr>
  </w:style>
  <w:style w:type="paragraph" w:customStyle="1" w:styleId="33D0BDC2F4934362ADBD22F5406BAE5118">
    <w:name w:val="33D0BDC2F4934362ADBD22F5406BAE5118"/>
    <w:rsid w:val="00695A06"/>
    <w:pPr>
      <w:spacing w:before="120" w:after="60" w:line="240" w:lineRule="auto"/>
    </w:pPr>
    <w:rPr>
      <w:rFonts w:ascii="Arial" w:eastAsia="Cambria" w:hAnsi="Arial" w:cs="Times New Roman"/>
      <w:sz w:val="20"/>
      <w:szCs w:val="24"/>
      <w:lang w:eastAsia="en-US"/>
    </w:rPr>
  </w:style>
  <w:style w:type="paragraph" w:customStyle="1" w:styleId="7F7FE7909C5144838C577459773EECB918">
    <w:name w:val="7F7FE7909C5144838C577459773EECB918"/>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8">
    <w:name w:val="53517FCE0E3E46AF97284D545F35273018"/>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8">
    <w:name w:val="7454205EEFE84448BC6135365724C56C18"/>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8">
    <w:name w:val="3824F401F1F3414ABDC03ED4DD38107518"/>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8">
    <w:name w:val="09E9DCDAD8E44C1297A5262849B8D7E018"/>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8">
    <w:name w:val="5508F63690724FA6B0E34B454910222418"/>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8">
    <w:name w:val="4D2C22668C8848F3BE00B7D1F1F5EBC448"/>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8">
    <w:name w:val="407A5C0FE40A4AB6B0CD0840353B051648"/>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8">
    <w:name w:val="A5E7E582B4964FA9BCC39E86A022FAF748"/>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8">
    <w:name w:val="748585934C1C4CB7A7BCA1D18852E04148"/>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8">
    <w:name w:val="5A037CA63ECD4C9E956B573AA339829648"/>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8">
    <w:name w:val="ACB06D6DC7314837AFB9D933AFF9FD1548"/>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8">
    <w:name w:val="A9622A303FAD4B69A880F9747639E34C48"/>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8">
    <w:name w:val="93584707C1C44103B86D603B09CC02F548"/>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8">
    <w:name w:val="1A1ECB0C5D37448BB2C2462DC0E5BD1748"/>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8">
    <w:name w:val="5DBBBECABE5349A08A2F045A9023DCFB18"/>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7">
    <w:name w:val="6E756F08178A4F719B88B2322A4FD83717"/>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4">
    <w:name w:val="BCB9B4F8ABE84D109EA831F93878657414"/>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3">
    <w:name w:val="CC6C68968EFA488DB7EB4AB0FF27BEA413"/>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3">
    <w:name w:val="4DAD6BBA9BCA4115816FD4EF6D30959213"/>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3">
    <w:name w:val="4584390607C64B64B1391CB12D832C0E13"/>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8">
    <w:name w:val="FCDC800E8AD7477C8D448295B343CB5048"/>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8">
    <w:name w:val="D3A41A09849D4063A416012C99FD079148"/>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8">
    <w:name w:val="A0C17D1DC16F42A2B54119FBE7527F3048"/>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8">
    <w:name w:val="77EF73710E02472899BAE5257A1AD32548"/>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
    <w:name w:val="28FAC121037841A880C1ADB45D36741F"/>
    <w:rsid w:val="00695A06"/>
  </w:style>
  <w:style w:type="paragraph" w:customStyle="1" w:styleId="F61EC370DE4C43C1BEF617E00F8B7647">
    <w:name w:val="F61EC370DE4C43C1BEF617E00F8B7647"/>
    <w:rsid w:val="00695A06"/>
  </w:style>
  <w:style w:type="paragraph" w:customStyle="1" w:styleId="451E0F8CA1204DB7881C4E1E012338BF">
    <w:name w:val="451E0F8CA1204DB7881C4E1E012338BF"/>
    <w:rsid w:val="00695A06"/>
  </w:style>
  <w:style w:type="paragraph" w:customStyle="1" w:styleId="340B3EA76FFE4F04B0D32AA3DA34576D">
    <w:name w:val="340B3EA76FFE4F04B0D32AA3DA34576D"/>
    <w:rsid w:val="00695A06"/>
  </w:style>
  <w:style w:type="paragraph" w:customStyle="1" w:styleId="49B6CD5E1E8B4330B4EEE6599612528E">
    <w:name w:val="49B6CD5E1E8B4330B4EEE6599612528E"/>
    <w:rsid w:val="00695A06"/>
  </w:style>
  <w:style w:type="paragraph" w:customStyle="1" w:styleId="6375F86D5EAB4B07ACEA80D7870FD327">
    <w:name w:val="6375F86D5EAB4B07ACEA80D7870FD327"/>
    <w:rsid w:val="00695A06"/>
  </w:style>
  <w:style w:type="paragraph" w:customStyle="1" w:styleId="5D83753C3AA6476994E0F665EDAF4451">
    <w:name w:val="5D83753C3AA6476994E0F665EDAF4451"/>
    <w:rsid w:val="00695A06"/>
  </w:style>
  <w:style w:type="paragraph" w:customStyle="1" w:styleId="2BD56EF7E6A74776B58C8C02C52A5E15">
    <w:name w:val="2BD56EF7E6A74776B58C8C02C52A5E15"/>
    <w:rsid w:val="00695A06"/>
  </w:style>
  <w:style w:type="paragraph" w:customStyle="1" w:styleId="18BE69E95F4146099112F9C9E66E72D6">
    <w:name w:val="18BE69E95F4146099112F9C9E66E72D6"/>
    <w:rsid w:val="00695A06"/>
  </w:style>
  <w:style w:type="paragraph" w:customStyle="1" w:styleId="828C2A8AAEE3448896FE8D1EC77B31D8">
    <w:name w:val="828C2A8AAEE3448896FE8D1EC77B31D8"/>
    <w:rsid w:val="00695A06"/>
  </w:style>
  <w:style w:type="paragraph" w:customStyle="1" w:styleId="6C73D366631644A799500DD2F4F1C0C7">
    <w:name w:val="6C73D366631644A799500DD2F4F1C0C7"/>
    <w:rsid w:val="00695A06"/>
  </w:style>
  <w:style w:type="paragraph" w:customStyle="1" w:styleId="F48F2CC562A343F190E3F9C8CBA2C15E">
    <w:name w:val="F48F2CC562A343F190E3F9C8CBA2C15E"/>
    <w:rsid w:val="00695A06"/>
  </w:style>
  <w:style w:type="paragraph" w:customStyle="1" w:styleId="DAC911F1D8F1429490161E1A0886C285">
    <w:name w:val="DAC911F1D8F1429490161E1A0886C285"/>
    <w:rsid w:val="00695A06"/>
  </w:style>
  <w:style w:type="paragraph" w:customStyle="1" w:styleId="51E1D4E2CD934F0F8D48E06EA85FD044">
    <w:name w:val="51E1D4E2CD934F0F8D48E06EA85FD044"/>
    <w:rsid w:val="00695A06"/>
  </w:style>
  <w:style w:type="paragraph" w:customStyle="1" w:styleId="FDD77828E3E74C0D9D294B9AD5B568DB">
    <w:name w:val="FDD77828E3E74C0D9D294B9AD5B568DB"/>
    <w:rsid w:val="00695A06"/>
  </w:style>
  <w:style w:type="paragraph" w:customStyle="1" w:styleId="3724C5CDAECC49CA84D02B8FA4698353">
    <w:name w:val="3724C5CDAECC49CA84D02B8FA4698353"/>
    <w:rsid w:val="00695A06"/>
  </w:style>
  <w:style w:type="paragraph" w:customStyle="1" w:styleId="F4CB3C7AA1E344CF9CED1E2AC40FC81A">
    <w:name w:val="F4CB3C7AA1E344CF9CED1E2AC40FC81A"/>
    <w:rsid w:val="00695A06"/>
  </w:style>
  <w:style w:type="paragraph" w:customStyle="1" w:styleId="A8099DEA25E7496A9597F2059A83D985">
    <w:name w:val="A8099DEA25E7496A9597F2059A83D985"/>
    <w:rsid w:val="00695A06"/>
  </w:style>
  <w:style w:type="paragraph" w:customStyle="1" w:styleId="11D7E3AB75EE401B90481B5C42021E90">
    <w:name w:val="11D7E3AB75EE401B90481B5C42021E90"/>
    <w:rsid w:val="00695A06"/>
  </w:style>
  <w:style w:type="paragraph" w:customStyle="1" w:styleId="C656AA3FDB844E1C98C7ECD9EE574641">
    <w:name w:val="C656AA3FDB844E1C98C7ECD9EE574641"/>
    <w:rsid w:val="00695A06"/>
  </w:style>
  <w:style w:type="paragraph" w:customStyle="1" w:styleId="AF757BC1691E46A2B2F7D2FE8B157C01">
    <w:name w:val="AF757BC1691E46A2B2F7D2FE8B157C01"/>
    <w:rsid w:val="00695A06"/>
  </w:style>
  <w:style w:type="paragraph" w:customStyle="1" w:styleId="3E6770333F424C5E843D6325671B94FC">
    <w:name w:val="3E6770333F424C5E843D6325671B94FC"/>
    <w:rsid w:val="00695A06"/>
  </w:style>
  <w:style w:type="paragraph" w:customStyle="1" w:styleId="3A36BDB0318243819BF2A223F07474A6">
    <w:name w:val="3A36BDB0318243819BF2A223F07474A6"/>
    <w:rsid w:val="00695A06"/>
  </w:style>
  <w:style w:type="paragraph" w:customStyle="1" w:styleId="6B6AAE9E80564220943AFDBB063BF1FA">
    <w:name w:val="6B6AAE9E80564220943AFDBB063BF1FA"/>
    <w:rsid w:val="00695A06"/>
  </w:style>
  <w:style w:type="paragraph" w:customStyle="1" w:styleId="0FDD0717C1E64C4AB1DBDECA99D30FC9">
    <w:name w:val="0FDD0717C1E64C4AB1DBDECA99D30FC9"/>
    <w:rsid w:val="00695A06"/>
  </w:style>
  <w:style w:type="paragraph" w:customStyle="1" w:styleId="64E0D3CBFC49473CBF3989F57E09EF98">
    <w:name w:val="64E0D3CBFC49473CBF3989F57E09EF98"/>
    <w:rsid w:val="00695A06"/>
  </w:style>
  <w:style w:type="paragraph" w:customStyle="1" w:styleId="D3F95BADAD9646CEA163F17CB0427DFC">
    <w:name w:val="D3F95BADAD9646CEA163F17CB0427DFC"/>
    <w:rsid w:val="00695A06"/>
  </w:style>
  <w:style w:type="paragraph" w:customStyle="1" w:styleId="9C87DF0A0DE04600A837044709E7EFD9">
    <w:name w:val="9C87DF0A0DE04600A837044709E7EFD9"/>
    <w:rsid w:val="00695A06"/>
  </w:style>
  <w:style w:type="paragraph" w:customStyle="1" w:styleId="B3242AF941C7414E84E4168F0AD3E168">
    <w:name w:val="B3242AF941C7414E84E4168F0AD3E168"/>
    <w:rsid w:val="00695A06"/>
  </w:style>
  <w:style w:type="paragraph" w:customStyle="1" w:styleId="7893F0F4703F4365800165D5D38CFF88">
    <w:name w:val="7893F0F4703F4365800165D5D38CFF88"/>
    <w:rsid w:val="00695A06"/>
  </w:style>
  <w:style w:type="paragraph" w:customStyle="1" w:styleId="50E3BC4A5C2F41608A47C60F4B1DD648">
    <w:name w:val="50E3BC4A5C2F41608A47C60F4B1DD648"/>
    <w:rsid w:val="00695A06"/>
  </w:style>
  <w:style w:type="paragraph" w:customStyle="1" w:styleId="7E21BD64F46746158CD03199C3631781">
    <w:name w:val="7E21BD64F46746158CD03199C3631781"/>
    <w:rsid w:val="00695A06"/>
  </w:style>
  <w:style w:type="paragraph" w:customStyle="1" w:styleId="43474474A8364944818A208241561BD4">
    <w:name w:val="43474474A8364944818A208241561BD4"/>
    <w:rsid w:val="00695A06"/>
  </w:style>
  <w:style w:type="paragraph" w:customStyle="1" w:styleId="D0B16310F5CE414095BBDE1C9BB2DD09">
    <w:name w:val="D0B16310F5CE414095BBDE1C9BB2DD09"/>
    <w:rsid w:val="00695A06"/>
  </w:style>
  <w:style w:type="paragraph" w:customStyle="1" w:styleId="2F919B22B7404594AF87FFAE84439118">
    <w:name w:val="2F919B22B7404594AF87FFAE84439118"/>
    <w:rsid w:val="00695A06"/>
  </w:style>
  <w:style w:type="paragraph" w:customStyle="1" w:styleId="9F7827CA57324A5BB409B6D6E04618C0">
    <w:name w:val="9F7827CA57324A5BB409B6D6E04618C0"/>
    <w:rsid w:val="00695A06"/>
  </w:style>
  <w:style w:type="paragraph" w:customStyle="1" w:styleId="3DD24EC9858145908102615ADD1F2147">
    <w:name w:val="3DD24EC9858145908102615ADD1F2147"/>
    <w:rsid w:val="00695A06"/>
  </w:style>
  <w:style w:type="paragraph" w:customStyle="1" w:styleId="666F2C75ECCF4A9D9BD5060D3CA0071F">
    <w:name w:val="666F2C75ECCF4A9D9BD5060D3CA0071F"/>
    <w:rsid w:val="00695A06"/>
  </w:style>
  <w:style w:type="paragraph" w:customStyle="1" w:styleId="B79C1FDF843C4CD9849B172828FE6FED">
    <w:name w:val="B79C1FDF843C4CD9849B172828FE6FED"/>
    <w:rsid w:val="00695A06"/>
  </w:style>
  <w:style w:type="paragraph" w:customStyle="1" w:styleId="0D6FD05611734A0DAF270C83D66B6EA4">
    <w:name w:val="0D6FD05611734A0DAF270C83D66B6EA4"/>
    <w:rsid w:val="00695A06"/>
  </w:style>
  <w:style w:type="paragraph" w:customStyle="1" w:styleId="4A63DD39DDC54FFBA201F4CCEB8E004013">
    <w:name w:val="4A63DD39DDC54FFBA201F4CCEB8E004013"/>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1">
    <w:name w:val="C51025E4FF1546A498882AD01C03F22211"/>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5">
    <w:name w:val="AB9E0136A6094319B695645069445FA625"/>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0">
    <w:name w:val="33F1A1154A7044B899D85B47046A42FD10"/>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8">
    <w:name w:val="AEA190E7341E42CDA91ED50589E9A8308"/>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7">
    <w:name w:val="B034BEB876C04E28849433ADE47426807"/>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6">
    <w:name w:val="9A4D25EF0D2F4B17850990B81E5C0DD46"/>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6">
    <w:name w:val="EB81DFAAFD134D5DA71A22CB581F44106"/>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6">
    <w:name w:val="214C947FCBFF4F788D334D3BC69931326"/>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5">
    <w:name w:val="5A77617D5FA6435E86199C4004DEF3235"/>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3">
    <w:name w:val="92A6A1E06370498693DD635FED5AC8DA3"/>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5">
    <w:name w:val="EF6646C9A48F40D9BFBF1B43AC72DEBD5"/>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3">
    <w:name w:val="D985455B01BE4386A6A7D1E3851D94C83"/>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3">
    <w:name w:val="4C6F3D4EDF8A4230B1B8496512D385A43"/>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3">
    <w:name w:val="1EB935C7476E41509E2108FAA2E78C323"/>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3">
    <w:name w:val="A13FF5A898694CF8A401E06A9F99B9A73"/>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3">
    <w:name w:val="9425EE74CE474B319A07D13B2D556A543"/>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3">
    <w:name w:val="FA7123F0515E41EEBD1271CBAFE4C5A03"/>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3">
    <w:name w:val="6F44CF6D18D742EA91EEB9FDC0679D763"/>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3">
    <w:name w:val="DD8CC49BD7CA4121AD6CAA88923C3ABB3"/>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3">
    <w:name w:val="7AB7B6BF6C504450A92C0AE7D42687863"/>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3">
    <w:name w:val="2E9B5AB7A1E64A7FA8C478AD7619B03A3"/>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3">
    <w:name w:val="06A257CD0AD54049B152E92FCD3E5F8C3"/>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3">
    <w:name w:val="5F6C661BCA6F4F21822EFDF28A230F7C3"/>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3">
    <w:name w:val="B75B8823CE8C46479C3DC7A222205CAB3"/>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3">
    <w:name w:val="84B350C408A84A30B363C4C70F1685093"/>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3">
    <w:name w:val="8E36B7B591E04D73B301329EA0C28BA33"/>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0">
    <w:name w:val="96F95AD2849A4A198C2D8254250045C220"/>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0">
    <w:name w:val="30EA23F9EB31408CBD9F06BAF1C9975C20"/>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1">
    <w:name w:val="5D83753C3AA6476994E0F665EDAF44511"/>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1">
    <w:name w:val="28FAC121037841A880C1ADB45D36741F1"/>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1">
    <w:name w:val="2BD56EF7E6A74776B58C8C02C52A5E151"/>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1">
    <w:name w:val="F61EC370DE4C43C1BEF617E00F8B76471"/>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1">
    <w:name w:val="18BE69E95F4146099112F9C9E66E72D61"/>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1">
    <w:name w:val="451E0F8CA1204DB7881C4E1E012338BF1"/>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1">
    <w:name w:val="828C2A8AAEE3448896FE8D1EC77B31D81"/>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1">
    <w:name w:val="340B3EA76FFE4F04B0D32AA3DA34576D1"/>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1">
    <w:name w:val="6C73D366631644A799500DD2F4F1C0C71"/>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1">
    <w:name w:val="49B6CD5E1E8B4330B4EEE6599612528E1"/>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1">
    <w:name w:val="F48F2CC562A343F190E3F9C8CBA2C15E1"/>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1">
    <w:name w:val="6375F86D5EAB4B07ACEA80D7870FD3271"/>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1">
    <w:name w:val="D3F95BADAD9646CEA163F17CB0427DFC1"/>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1">
    <w:name w:val="9C87DF0A0DE04600A837044709E7EFD91"/>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19">
    <w:name w:val="53517FCE0E3E46AF97284D545F35273019"/>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19">
    <w:name w:val="7454205EEFE84448BC6135365724C56C19"/>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19">
    <w:name w:val="3824F401F1F3414ABDC03ED4DD38107519"/>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19">
    <w:name w:val="09E9DCDAD8E44C1297A5262849B8D7E019"/>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19">
    <w:name w:val="5508F63690724FA6B0E34B454910222419"/>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49">
    <w:name w:val="4D2C22668C8848F3BE00B7D1F1F5EBC449"/>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49">
    <w:name w:val="407A5C0FE40A4AB6B0CD0840353B051649"/>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49">
    <w:name w:val="A5E7E582B4964FA9BCC39E86A022FAF749"/>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49">
    <w:name w:val="748585934C1C4CB7A7BCA1D18852E04149"/>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49">
    <w:name w:val="5A037CA63ECD4C9E956B573AA339829649"/>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49">
    <w:name w:val="ACB06D6DC7314837AFB9D933AFF9FD1549"/>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49">
    <w:name w:val="A9622A303FAD4B69A880F9747639E34C49"/>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49">
    <w:name w:val="93584707C1C44103B86D603B09CC02F549"/>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49">
    <w:name w:val="1A1ECB0C5D37448BB2C2462DC0E5BD1749"/>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19">
    <w:name w:val="5DBBBECABE5349A08A2F045A9023DCFB19"/>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8">
    <w:name w:val="6E756F08178A4F719B88B2322A4FD83718"/>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5">
    <w:name w:val="BCB9B4F8ABE84D109EA831F93878657415"/>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4">
    <w:name w:val="CC6C68968EFA488DB7EB4AB0FF27BEA414"/>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4">
    <w:name w:val="4DAD6BBA9BCA4115816FD4EF6D30959214"/>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4">
    <w:name w:val="4584390607C64B64B1391CB12D832C0E14"/>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49">
    <w:name w:val="FCDC800E8AD7477C8D448295B343CB5049"/>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49">
    <w:name w:val="D3A41A09849D4063A416012C99FD079149"/>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49">
    <w:name w:val="A0C17D1DC16F42A2B54119FBE7527F3049"/>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49">
    <w:name w:val="77EF73710E02472899BAE5257A1AD32549"/>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
    <w:name w:val="FBCF3FEE950743449305713400D35BC9"/>
    <w:rsid w:val="00695A06"/>
  </w:style>
  <w:style w:type="paragraph" w:customStyle="1" w:styleId="BA5E04F50EAD4AB7B26B053DD05F512F">
    <w:name w:val="BA5E04F50EAD4AB7B26B053DD05F512F"/>
    <w:rsid w:val="00695A06"/>
  </w:style>
  <w:style w:type="paragraph" w:customStyle="1" w:styleId="D835F04CF0134E8C86496452BE87E17D">
    <w:name w:val="D835F04CF0134E8C86496452BE87E17D"/>
    <w:rsid w:val="00695A06"/>
  </w:style>
  <w:style w:type="paragraph" w:customStyle="1" w:styleId="8CC788BF428D447E887BEF149EF4F0F6">
    <w:name w:val="8CC788BF428D447E887BEF149EF4F0F6"/>
    <w:rsid w:val="00695A06"/>
  </w:style>
  <w:style w:type="paragraph" w:customStyle="1" w:styleId="2FBA7A0110F848BAA7899A0D531E210A">
    <w:name w:val="2FBA7A0110F848BAA7899A0D531E210A"/>
    <w:rsid w:val="00695A06"/>
  </w:style>
  <w:style w:type="paragraph" w:customStyle="1" w:styleId="F73021FE14AB4B22834CF028633DC738">
    <w:name w:val="F73021FE14AB4B22834CF028633DC738"/>
    <w:rsid w:val="00695A06"/>
  </w:style>
  <w:style w:type="paragraph" w:customStyle="1" w:styleId="8EB0B45AEE164B54A0FB763910786DB6">
    <w:name w:val="8EB0B45AEE164B54A0FB763910786DB6"/>
    <w:rsid w:val="00695A06"/>
  </w:style>
  <w:style w:type="paragraph" w:customStyle="1" w:styleId="B5B5A68F025F4DD397FE7A8473260932">
    <w:name w:val="B5B5A68F025F4DD397FE7A8473260932"/>
    <w:rsid w:val="00695A06"/>
  </w:style>
  <w:style w:type="paragraph" w:customStyle="1" w:styleId="70E876B96A2D44738B18C04A200FC9D9">
    <w:name w:val="70E876B96A2D44738B18C04A200FC9D9"/>
    <w:rsid w:val="00695A06"/>
  </w:style>
  <w:style w:type="paragraph" w:customStyle="1" w:styleId="DC5F7FF82ADF44A5B211D38CAEB98E99">
    <w:name w:val="DC5F7FF82ADF44A5B211D38CAEB98E99"/>
    <w:rsid w:val="00695A06"/>
  </w:style>
  <w:style w:type="paragraph" w:customStyle="1" w:styleId="3EC095BC2D1B4561A0EF18D0F2E459F1">
    <w:name w:val="3EC095BC2D1B4561A0EF18D0F2E459F1"/>
    <w:rsid w:val="00695A06"/>
  </w:style>
  <w:style w:type="paragraph" w:customStyle="1" w:styleId="363932EE9C864B81841D20E6B4C91F92">
    <w:name w:val="363932EE9C864B81841D20E6B4C91F92"/>
    <w:rsid w:val="00695A06"/>
  </w:style>
  <w:style w:type="paragraph" w:customStyle="1" w:styleId="AAF6206E5B234669B3308F22E7388F73">
    <w:name w:val="AAF6206E5B234669B3308F22E7388F73"/>
    <w:rsid w:val="00695A06"/>
  </w:style>
  <w:style w:type="paragraph" w:customStyle="1" w:styleId="9F4AA53AF5EE4FFE97075DFE5A39409D">
    <w:name w:val="9F4AA53AF5EE4FFE97075DFE5A39409D"/>
    <w:rsid w:val="00695A06"/>
  </w:style>
  <w:style w:type="paragraph" w:customStyle="1" w:styleId="9449FC9261CF4350B0109CAE118A5797">
    <w:name w:val="9449FC9261CF4350B0109CAE118A5797"/>
    <w:rsid w:val="00695A06"/>
  </w:style>
  <w:style w:type="paragraph" w:customStyle="1" w:styleId="2A7C7AA44683455E8E0FB1585B5F0466">
    <w:name w:val="2A7C7AA44683455E8E0FB1585B5F0466"/>
    <w:rsid w:val="00695A06"/>
  </w:style>
  <w:style w:type="paragraph" w:customStyle="1" w:styleId="EF5D7300002C4FBC990DE0F7E00D2C14">
    <w:name w:val="EF5D7300002C4FBC990DE0F7E00D2C14"/>
    <w:rsid w:val="00695A06"/>
  </w:style>
  <w:style w:type="paragraph" w:customStyle="1" w:styleId="133B102FB1C54C86AF4E2AD4B2D1E496">
    <w:name w:val="133B102FB1C54C86AF4E2AD4B2D1E496"/>
    <w:rsid w:val="00695A06"/>
  </w:style>
  <w:style w:type="paragraph" w:customStyle="1" w:styleId="F8CB8523570649C994CD7FC27A59F436">
    <w:name w:val="F8CB8523570649C994CD7FC27A59F436"/>
    <w:rsid w:val="00695A06"/>
  </w:style>
  <w:style w:type="paragraph" w:customStyle="1" w:styleId="7B0EB51E17DD4B118D8DE7A635F0988D">
    <w:name w:val="7B0EB51E17DD4B118D8DE7A635F0988D"/>
    <w:rsid w:val="00695A06"/>
  </w:style>
  <w:style w:type="paragraph" w:customStyle="1" w:styleId="1B553B70AADE4002AB9DF85E9171C1F1">
    <w:name w:val="1B553B70AADE4002AB9DF85E9171C1F1"/>
    <w:rsid w:val="00695A06"/>
  </w:style>
  <w:style w:type="paragraph" w:customStyle="1" w:styleId="4D6057AD7862402399C91341608665EB">
    <w:name w:val="4D6057AD7862402399C91341608665EB"/>
    <w:rsid w:val="00695A06"/>
  </w:style>
  <w:style w:type="paragraph" w:customStyle="1" w:styleId="26590DF0AAEF416EBBFD66C6D6F61960">
    <w:name w:val="26590DF0AAEF416EBBFD66C6D6F61960"/>
    <w:rsid w:val="00695A06"/>
  </w:style>
  <w:style w:type="paragraph" w:customStyle="1" w:styleId="78C0CA501DE043D5B9B37160FDBCB551">
    <w:name w:val="78C0CA501DE043D5B9B37160FDBCB551"/>
    <w:rsid w:val="00695A06"/>
  </w:style>
  <w:style w:type="paragraph" w:customStyle="1" w:styleId="AADF2A373FD14417A5619FF736A07C37">
    <w:name w:val="AADF2A373FD14417A5619FF736A07C37"/>
    <w:rsid w:val="00695A06"/>
  </w:style>
  <w:style w:type="paragraph" w:customStyle="1" w:styleId="F0CD4EEBF8DF49C3B618E175D416829B">
    <w:name w:val="F0CD4EEBF8DF49C3B618E175D416829B"/>
    <w:rsid w:val="00695A06"/>
  </w:style>
  <w:style w:type="paragraph" w:customStyle="1" w:styleId="4A63DD39DDC54FFBA201F4CCEB8E004014">
    <w:name w:val="4A63DD39DDC54FFBA201F4CCEB8E004014"/>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2">
    <w:name w:val="C51025E4FF1546A498882AD01C03F22212"/>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6">
    <w:name w:val="AB9E0136A6094319B695645069445FA626"/>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1">
    <w:name w:val="33F1A1154A7044B899D85B47046A42FD11"/>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9">
    <w:name w:val="AEA190E7341E42CDA91ED50589E9A8309"/>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8">
    <w:name w:val="B034BEB876C04E28849433ADE47426808"/>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7">
    <w:name w:val="9A4D25EF0D2F4B17850990B81E5C0DD47"/>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7">
    <w:name w:val="EB81DFAAFD134D5DA71A22CB581F44107"/>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7">
    <w:name w:val="214C947FCBFF4F788D334D3BC69931327"/>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6">
    <w:name w:val="5A77617D5FA6435E86199C4004DEF3236"/>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4">
    <w:name w:val="92A6A1E06370498693DD635FED5AC8DA4"/>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6">
    <w:name w:val="EF6646C9A48F40D9BFBF1B43AC72DEBD6"/>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4">
    <w:name w:val="D985455B01BE4386A6A7D1E3851D94C84"/>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4">
    <w:name w:val="4C6F3D4EDF8A4230B1B8496512D385A44"/>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4">
    <w:name w:val="1EB935C7476E41509E2108FAA2E78C324"/>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4">
    <w:name w:val="A13FF5A898694CF8A401E06A9F99B9A74"/>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4">
    <w:name w:val="9425EE74CE474B319A07D13B2D556A544"/>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4">
    <w:name w:val="FA7123F0515E41EEBD1271CBAFE4C5A04"/>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4">
    <w:name w:val="6F44CF6D18D742EA91EEB9FDC0679D764"/>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4">
    <w:name w:val="DD8CC49BD7CA4121AD6CAA88923C3ABB4"/>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4">
    <w:name w:val="7AB7B6BF6C504450A92C0AE7D42687864"/>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4">
    <w:name w:val="2E9B5AB7A1E64A7FA8C478AD7619B03A4"/>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4">
    <w:name w:val="06A257CD0AD54049B152E92FCD3E5F8C4"/>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4">
    <w:name w:val="5F6C661BCA6F4F21822EFDF28A230F7C4"/>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4">
    <w:name w:val="B75B8823CE8C46479C3DC7A222205CAB4"/>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4">
    <w:name w:val="84B350C408A84A30B363C4C70F1685094"/>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4">
    <w:name w:val="8E36B7B591E04D73B301329EA0C28BA34"/>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1">
    <w:name w:val="96F95AD2849A4A198C2D8254250045C221"/>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1">
    <w:name w:val="30EA23F9EB31408CBD9F06BAF1C9975C21"/>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2">
    <w:name w:val="5D83753C3AA6476994E0F665EDAF44512"/>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2">
    <w:name w:val="28FAC121037841A880C1ADB45D36741F2"/>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2">
    <w:name w:val="2BD56EF7E6A74776B58C8C02C52A5E152"/>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2">
    <w:name w:val="F61EC370DE4C43C1BEF617E00F8B76472"/>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2">
    <w:name w:val="18BE69E95F4146099112F9C9E66E72D62"/>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2">
    <w:name w:val="451E0F8CA1204DB7881C4E1E012338BF2"/>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2">
    <w:name w:val="828C2A8AAEE3448896FE8D1EC77B31D82"/>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2">
    <w:name w:val="340B3EA76FFE4F04B0D32AA3DA34576D2"/>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2">
    <w:name w:val="6C73D366631644A799500DD2F4F1C0C72"/>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2">
    <w:name w:val="49B6CD5E1E8B4330B4EEE6599612528E2"/>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2">
    <w:name w:val="F48F2CC562A343F190E3F9C8CBA2C15E2"/>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2">
    <w:name w:val="6375F86D5EAB4B07ACEA80D7870FD3272"/>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2">
    <w:name w:val="D3F95BADAD9646CEA163F17CB0427DFC2"/>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2">
    <w:name w:val="9C87DF0A0DE04600A837044709E7EFD92"/>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1">
    <w:name w:val="FBCF3FEE950743449305713400D35BC91"/>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1">
    <w:name w:val="8EB0B45AEE164B54A0FB763910786DB61"/>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1">
    <w:name w:val="BA5E04F50EAD4AB7B26B053DD05F512F1"/>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1">
    <w:name w:val="B5B5A68F025F4DD397FE7A84732609321"/>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1">
    <w:name w:val="D835F04CF0134E8C86496452BE87E17D1"/>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1">
    <w:name w:val="70E876B96A2D44738B18C04A200FC9D91"/>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1">
    <w:name w:val="F73021FE14AB4B22834CF028633DC7381"/>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1">
    <w:name w:val="363932EE9C864B81841D20E6B4C91F921"/>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0">
    <w:name w:val="53517FCE0E3E46AF97284D545F35273020"/>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0">
    <w:name w:val="7454205EEFE84448BC6135365724C56C20"/>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0">
    <w:name w:val="3824F401F1F3414ABDC03ED4DD38107520"/>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20">
    <w:name w:val="09E9DCDAD8E44C1297A5262849B8D7E020"/>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20">
    <w:name w:val="5508F63690724FA6B0E34B454910222420"/>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50">
    <w:name w:val="4D2C22668C8848F3BE00B7D1F1F5EBC450"/>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50">
    <w:name w:val="407A5C0FE40A4AB6B0CD0840353B051650"/>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50">
    <w:name w:val="A5E7E582B4964FA9BCC39E86A022FAF750"/>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50">
    <w:name w:val="748585934C1C4CB7A7BCA1D18852E04150"/>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50">
    <w:name w:val="5A037CA63ECD4C9E956B573AA339829650"/>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50">
    <w:name w:val="ACB06D6DC7314837AFB9D933AFF9FD1550"/>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50">
    <w:name w:val="A9622A303FAD4B69A880F9747639E34C50"/>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50">
    <w:name w:val="93584707C1C44103B86D603B09CC02F550"/>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50">
    <w:name w:val="1A1ECB0C5D37448BB2C2462DC0E5BD1750"/>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0">
    <w:name w:val="5DBBBECABE5349A08A2F045A9023DCFB20"/>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19">
    <w:name w:val="6E756F08178A4F719B88B2322A4FD83719"/>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6">
    <w:name w:val="BCB9B4F8ABE84D109EA831F93878657416"/>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5">
    <w:name w:val="CC6C68968EFA488DB7EB4AB0FF27BEA415"/>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5">
    <w:name w:val="4DAD6BBA9BCA4115816FD4EF6D30959215"/>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5">
    <w:name w:val="4584390607C64B64B1391CB12D832C0E15"/>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0">
    <w:name w:val="FCDC800E8AD7477C8D448295B343CB5050"/>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0">
    <w:name w:val="D3A41A09849D4063A416012C99FD079150"/>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0">
    <w:name w:val="A0C17D1DC16F42A2B54119FBE7527F3050"/>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0">
    <w:name w:val="77EF73710E02472899BAE5257A1AD32550"/>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15">
    <w:name w:val="4A63DD39DDC54FFBA201F4CCEB8E004015"/>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3">
    <w:name w:val="C51025E4FF1546A498882AD01C03F22213"/>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7">
    <w:name w:val="AB9E0136A6094319B695645069445FA627"/>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2">
    <w:name w:val="33F1A1154A7044B899D85B47046A42FD12"/>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0">
    <w:name w:val="AEA190E7341E42CDA91ED50589E9A83010"/>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9">
    <w:name w:val="B034BEB876C04E28849433ADE47426809"/>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8">
    <w:name w:val="9A4D25EF0D2F4B17850990B81E5C0DD48"/>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8">
    <w:name w:val="EB81DFAAFD134D5DA71A22CB581F44108"/>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8">
    <w:name w:val="214C947FCBFF4F788D334D3BC69931328"/>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7">
    <w:name w:val="5A77617D5FA6435E86199C4004DEF3237"/>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5">
    <w:name w:val="92A6A1E06370498693DD635FED5AC8DA5"/>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7">
    <w:name w:val="EF6646C9A48F40D9BFBF1B43AC72DEBD7"/>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5">
    <w:name w:val="D985455B01BE4386A6A7D1E3851D94C85"/>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5">
    <w:name w:val="4C6F3D4EDF8A4230B1B8496512D385A45"/>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5">
    <w:name w:val="1EB935C7476E41509E2108FAA2E78C325"/>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5">
    <w:name w:val="A13FF5A898694CF8A401E06A9F99B9A75"/>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5">
    <w:name w:val="9425EE74CE474B319A07D13B2D556A545"/>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5">
    <w:name w:val="FA7123F0515E41EEBD1271CBAFE4C5A05"/>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5">
    <w:name w:val="6F44CF6D18D742EA91EEB9FDC0679D765"/>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5">
    <w:name w:val="DD8CC49BD7CA4121AD6CAA88923C3ABB5"/>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5">
    <w:name w:val="7AB7B6BF6C504450A92C0AE7D42687865"/>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5">
    <w:name w:val="2E9B5AB7A1E64A7FA8C478AD7619B03A5"/>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5">
    <w:name w:val="06A257CD0AD54049B152E92FCD3E5F8C5"/>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5">
    <w:name w:val="5F6C661BCA6F4F21822EFDF28A230F7C5"/>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5">
    <w:name w:val="B75B8823CE8C46479C3DC7A222205CAB5"/>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5">
    <w:name w:val="84B350C408A84A30B363C4C70F1685095"/>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5">
    <w:name w:val="8E36B7B591E04D73B301329EA0C28BA35"/>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2">
    <w:name w:val="96F95AD2849A4A198C2D8254250045C222"/>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2">
    <w:name w:val="30EA23F9EB31408CBD9F06BAF1C9975C22"/>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3">
    <w:name w:val="5D83753C3AA6476994E0F665EDAF44513"/>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3">
    <w:name w:val="28FAC121037841A880C1ADB45D36741F3"/>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3">
    <w:name w:val="2BD56EF7E6A74776B58C8C02C52A5E153"/>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3">
    <w:name w:val="F61EC370DE4C43C1BEF617E00F8B76473"/>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3">
    <w:name w:val="18BE69E95F4146099112F9C9E66E72D63"/>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3">
    <w:name w:val="451E0F8CA1204DB7881C4E1E012338BF3"/>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3">
    <w:name w:val="828C2A8AAEE3448896FE8D1EC77B31D83"/>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3">
    <w:name w:val="340B3EA76FFE4F04B0D32AA3DA34576D3"/>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3">
    <w:name w:val="6C73D366631644A799500DD2F4F1C0C73"/>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3">
    <w:name w:val="49B6CD5E1E8B4330B4EEE6599612528E3"/>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3">
    <w:name w:val="F48F2CC562A343F190E3F9C8CBA2C15E3"/>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3">
    <w:name w:val="6375F86D5EAB4B07ACEA80D7870FD3273"/>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3">
    <w:name w:val="D3F95BADAD9646CEA163F17CB0427DFC3"/>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3">
    <w:name w:val="9C87DF0A0DE04600A837044709E7EFD93"/>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2">
    <w:name w:val="FBCF3FEE950743449305713400D35BC92"/>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2">
    <w:name w:val="8EB0B45AEE164B54A0FB763910786DB62"/>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2">
    <w:name w:val="BA5E04F50EAD4AB7B26B053DD05F512F2"/>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2">
    <w:name w:val="B5B5A68F025F4DD397FE7A84732609322"/>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2">
    <w:name w:val="D835F04CF0134E8C86496452BE87E17D2"/>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2">
    <w:name w:val="70E876B96A2D44738B18C04A200FC9D92"/>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2">
    <w:name w:val="F73021FE14AB4B22834CF028633DC7382"/>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2">
    <w:name w:val="363932EE9C864B81841D20E6B4C91F922"/>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1">
    <w:name w:val="53517FCE0E3E46AF97284D545F35273021"/>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1">
    <w:name w:val="7454205EEFE84448BC6135365724C56C21"/>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1">
    <w:name w:val="3824F401F1F3414ABDC03ED4DD38107521"/>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21">
    <w:name w:val="09E9DCDAD8E44C1297A5262849B8D7E021"/>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21">
    <w:name w:val="5508F63690724FA6B0E34B454910222421"/>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51">
    <w:name w:val="4D2C22668C8848F3BE00B7D1F1F5EBC451"/>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51">
    <w:name w:val="407A5C0FE40A4AB6B0CD0840353B051651"/>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51">
    <w:name w:val="A5E7E582B4964FA9BCC39E86A022FAF751"/>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51">
    <w:name w:val="748585934C1C4CB7A7BCA1D18852E04151"/>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51">
    <w:name w:val="5A037CA63ECD4C9E956B573AA339829651"/>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51">
    <w:name w:val="ACB06D6DC7314837AFB9D933AFF9FD1551"/>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51">
    <w:name w:val="A9622A303FAD4B69A880F9747639E34C51"/>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51">
    <w:name w:val="93584707C1C44103B86D603B09CC02F551"/>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51">
    <w:name w:val="1A1ECB0C5D37448BB2C2462DC0E5BD1751"/>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1">
    <w:name w:val="5DBBBECABE5349A08A2F045A9023DCFB21"/>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0">
    <w:name w:val="6E756F08178A4F719B88B2322A4FD83720"/>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7">
    <w:name w:val="BCB9B4F8ABE84D109EA831F93878657417"/>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6">
    <w:name w:val="CC6C68968EFA488DB7EB4AB0FF27BEA416"/>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6">
    <w:name w:val="4DAD6BBA9BCA4115816FD4EF6D30959216"/>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6">
    <w:name w:val="4584390607C64B64B1391CB12D832C0E16"/>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1">
    <w:name w:val="FCDC800E8AD7477C8D448295B343CB5051"/>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1">
    <w:name w:val="D3A41A09849D4063A416012C99FD079151"/>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1">
    <w:name w:val="A0C17D1DC16F42A2B54119FBE7527F3051"/>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1">
    <w:name w:val="77EF73710E02472899BAE5257A1AD32551"/>
    <w:rsid w:val="00695A06"/>
    <w:pPr>
      <w:spacing w:before="120" w:after="60" w:line="240" w:lineRule="auto"/>
    </w:pPr>
    <w:rPr>
      <w:rFonts w:ascii="Arial" w:eastAsia="Cambria" w:hAnsi="Arial" w:cs="Times New Roman"/>
      <w:sz w:val="20"/>
      <w:szCs w:val="24"/>
      <w:lang w:eastAsia="en-US"/>
    </w:rPr>
  </w:style>
  <w:style w:type="paragraph" w:customStyle="1" w:styleId="EE4AEC1D26AF4196BE3F4194D1CE4291">
    <w:name w:val="EE4AEC1D26AF4196BE3F4194D1CE4291"/>
    <w:rsid w:val="00695A06"/>
  </w:style>
  <w:style w:type="paragraph" w:customStyle="1" w:styleId="73AB623A5EA84148BF2E6273CF1E7521">
    <w:name w:val="73AB623A5EA84148BF2E6273CF1E7521"/>
    <w:rsid w:val="00695A06"/>
  </w:style>
  <w:style w:type="paragraph" w:customStyle="1" w:styleId="7A0A61E437E140FCB45CCDBFBCE0DEAD">
    <w:name w:val="7A0A61E437E140FCB45CCDBFBCE0DEAD"/>
    <w:rsid w:val="00695A06"/>
  </w:style>
  <w:style w:type="paragraph" w:customStyle="1" w:styleId="9B2496CB9861455280ACF986CDCDD69A">
    <w:name w:val="9B2496CB9861455280ACF986CDCDD69A"/>
    <w:rsid w:val="00695A06"/>
  </w:style>
  <w:style w:type="paragraph" w:customStyle="1" w:styleId="DFFBF3B327D648F2AE1DC7328F825DC6">
    <w:name w:val="DFFBF3B327D648F2AE1DC7328F825DC6"/>
    <w:rsid w:val="00695A06"/>
  </w:style>
  <w:style w:type="paragraph" w:customStyle="1" w:styleId="AE0FBEED8C9D4C4CB9F47A4C20EC3909">
    <w:name w:val="AE0FBEED8C9D4C4CB9F47A4C20EC3909"/>
    <w:rsid w:val="00695A06"/>
  </w:style>
  <w:style w:type="paragraph" w:customStyle="1" w:styleId="4A63DD39DDC54FFBA201F4CCEB8E004016">
    <w:name w:val="4A63DD39DDC54FFBA201F4CCEB8E004016"/>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4">
    <w:name w:val="C51025E4FF1546A498882AD01C03F22214"/>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8">
    <w:name w:val="AB9E0136A6094319B695645069445FA628"/>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3">
    <w:name w:val="33F1A1154A7044B899D85B47046A42FD13"/>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1">
    <w:name w:val="AEA190E7341E42CDA91ED50589E9A83011"/>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0">
    <w:name w:val="B034BEB876C04E28849433ADE474268010"/>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9">
    <w:name w:val="9A4D25EF0D2F4B17850990B81E5C0DD49"/>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9">
    <w:name w:val="EB81DFAAFD134D5DA71A22CB581F44109"/>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9">
    <w:name w:val="214C947FCBFF4F788D334D3BC69931329"/>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8">
    <w:name w:val="5A77617D5FA6435E86199C4004DEF3238"/>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6">
    <w:name w:val="92A6A1E06370498693DD635FED5AC8DA6"/>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8">
    <w:name w:val="EF6646C9A48F40D9BFBF1B43AC72DEBD8"/>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6">
    <w:name w:val="D985455B01BE4386A6A7D1E3851D94C86"/>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6">
    <w:name w:val="4C6F3D4EDF8A4230B1B8496512D385A46"/>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6">
    <w:name w:val="1EB935C7476E41509E2108FAA2E78C326"/>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6">
    <w:name w:val="A13FF5A898694CF8A401E06A9F99B9A76"/>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6">
    <w:name w:val="9425EE74CE474B319A07D13B2D556A546"/>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6">
    <w:name w:val="FA7123F0515E41EEBD1271CBAFE4C5A06"/>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6">
    <w:name w:val="6F44CF6D18D742EA91EEB9FDC0679D766"/>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6">
    <w:name w:val="DD8CC49BD7CA4121AD6CAA88923C3ABB6"/>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6">
    <w:name w:val="7AB7B6BF6C504450A92C0AE7D42687866"/>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6">
    <w:name w:val="2E9B5AB7A1E64A7FA8C478AD7619B03A6"/>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6">
    <w:name w:val="06A257CD0AD54049B152E92FCD3E5F8C6"/>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6">
    <w:name w:val="5F6C661BCA6F4F21822EFDF28A230F7C6"/>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6">
    <w:name w:val="B75B8823CE8C46479C3DC7A222205CAB6"/>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6">
    <w:name w:val="84B350C408A84A30B363C4C70F1685096"/>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6">
    <w:name w:val="8E36B7B591E04D73B301329EA0C28BA36"/>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3">
    <w:name w:val="96F95AD2849A4A198C2D8254250045C223"/>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3">
    <w:name w:val="30EA23F9EB31408CBD9F06BAF1C9975C23"/>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4">
    <w:name w:val="5D83753C3AA6476994E0F665EDAF44514"/>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4">
    <w:name w:val="28FAC121037841A880C1ADB45D36741F4"/>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4">
    <w:name w:val="2BD56EF7E6A74776B58C8C02C52A5E154"/>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4">
    <w:name w:val="F61EC370DE4C43C1BEF617E00F8B76474"/>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4">
    <w:name w:val="18BE69E95F4146099112F9C9E66E72D64"/>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4">
    <w:name w:val="451E0F8CA1204DB7881C4E1E012338BF4"/>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4">
    <w:name w:val="828C2A8AAEE3448896FE8D1EC77B31D84"/>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4">
    <w:name w:val="340B3EA76FFE4F04B0D32AA3DA34576D4"/>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4">
    <w:name w:val="6C73D366631644A799500DD2F4F1C0C74"/>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4">
    <w:name w:val="49B6CD5E1E8B4330B4EEE6599612528E4"/>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4">
    <w:name w:val="F48F2CC562A343F190E3F9C8CBA2C15E4"/>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4">
    <w:name w:val="6375F86D5EAB4B07ACEA80D7870FD3274"/>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4">
    <w:name w:val="D3F95BADAD9646CEA163F17CB0427DFC4"/>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4">
    <w:name w:val="9C87DF0A0DE04600A837044709E7EFD94"/>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3">
    <w:name w:val="FBCF3FEE950743449305713400D35BC93"/>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3">
    <w:name w:val="8EB0B45AEE164B54A0FB763910786DB63"/>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3">
    <w:name w:val="BA5E04F50EAD4AB7B26B053DD05F512F3"/>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3">
    <w:name w:val="B5B5A68F025F4DD397FE7A84732609323"/>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3">
    <w:name w:val="D835F04CF0134E8C86496452BE87E17D3"/>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3">
    <w:name w:val="70E876B96A2D44738B18C04A200FC9D93"/>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3">
    <w:name w:val="F73021FE14AB4B22834CF028633DC7383"/>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3">
    <w:name w:val="363932EE9C864B81841D20E6B4C91F923"/>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2">
    <w:name w:val="53517FCE0E3E46AF97284D545F35273022"/>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1">
    <w:name w:val="7A0A61E437E140FCB45CCDBFBCE0DEAD1"/>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2">
    <w:name w:val="7454205EEFE84448BC6135365724C56C22"/>
    <w:rsid w:val="00695A06"/>
    <w:pPr>
      <w:spacing w:before="120" w:after="60" w:line="240" w:lineRule="auto"/>
    </w:pPr>
    <w:rPr>
      <w:rFonts w:ascii="Arial" w:eastAsia="Cambria" w:hAnsi="Arial" w:cs="Times New Roman"/>
      <w:sz w:val="20"/>
      <w:szCs w:val="24"/>
      <w:lang w:eastAsia="en-US"/>
    </w:rPr>
  </w:style>
  <w:style w:type="paragraph" w:customStyle="1" w:styleId="9B2496CB9861455280ACF986CDCDD69A1">
    <w:name w:val="9B2496CB9861455280ACF986CDCDD69A1"/>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2">
    <w:name w:val="3824F401F1F3414ABDC03ED4DD38107522"/>
    <w:rsid w:val="00695A06"/>
    <w:pPr>
      <w:spacing w:before="120" w:after="60" w:line="240" w:lineRule="auto"/>
    </w:pPr>
    <w:rPr>
      <w:rFonts w:ascii="Arial" w:eastAsia="Cambria" w:hAnsi="Arial" w:cs="Times New Roman"/>
      <w:sz w:val="20"/>
      <w:szCs w:val="24"/>
      <w:lang w:eastAsia="en-US"/>
    </w:rPr>
  </w:style>
  <w:style w:type="paragraph" w:customStyle="1" w:styleId="73AB623A5EA84148BF2E6273CF1E75211">
    <w:name w:val="73AB623A5EA84148BF2E6273CF1E75211"/>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22">
    <w:name w:val="09E9DCDAD8E44C1297A5262849B8D7E022"/>
    <w:rsid w:val="00695A06"/>
    <w:pPr>
      <w:spacing w:before="120" w:after="60" w:line="240" w:lineRule="auto"/>
    </w:pPr>
    <w:rPr>
      <w:rFonts w:ascii="Arial" w:eastAsia="Cambria" w:hAnsi="Arial" w:cs="Times New Roman"/>
      <w:sz w:val="20"/>
      <w:szCs w:val="24"/>
      <w:lang w:eastAsia="en-US"/>
    </w:rPr>
  </w:style>
  <w:style w:type="paragraph" w:customStyle="1" w:styleId="DFFBF3B327D648F2AE1DC7328F825DC61">
    <w:name w:val="DFFBF3B327D648F2AE1DC7328F825DC61"/>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22">
    <w:name w:val="5508F63690724FA6B0E34B454910222422"/>
    <w:rsid w:val="00695A06"/>
    <w:pPr>
      <w:spacing w:before="120" w:after="60" w:line="240" w:lineRule="auto"/>
    </w:pPr>
    <w:rPr>
      <w:rFonts w:ascii="Arial" w:eastAsia="Cambria" w:hAnsi="Arial" w:cs="Times New Roman"/>
      <w:sz w:val="20"/>
      <w:szCs w:val="24"/>
      <w:lang w:eastAsia="en-US"/>
    </w:rPr>
  </w:style>
  <w:style w:type="paragraph" w:customStyle="1" w:styleId="AE0FBEED8C9D4C4CB9F47A4C20EC39091">
    <w:name w:val="AE0FBEED8C9D4C4CB9F47A4C20EC39091"/>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52">
    <w:name w:val="4D2C22668C8848F3BE00B7D1F1F5EBC452"/>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52">
    <w:name w:val="407A5C0FE40A4AB6B0CD0840353B051652"/>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52">
    <w:name w:val="A5E7E582B4964FA9BCC39E86A022FAF752"/>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52">
    <w:name w:val="748585934C1C4CB7A7BCA1D18852E04152"/>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52">
    <w:name w:val="5A037CA63ECD4C9E956B573AA339829652"/>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52">
    <w:name w:val="ACB06D6DC7314837AFB9D933AFF9FD1552"/>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52">
    <w:name w:val="A9622A303FAD4B69A880F9747639E34C52"/>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52">
    <w:name w:val="93584707C1C44103B86D603B09CC02F552"/>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52">
    <w:name w:val="1A1ECB0C5D37448BB2C2462DC0E5BD1752"/>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2">
    <w:name w:val="5DBBBECABE5349A08A2F045A9023DCFB22"/>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1">
    <w:name w:val="6E756F08178A4F719B88B2322A4FD83721"/>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8">
    <w:name w:val="BCB9B4F8ABE84D109EA831F93878657418"/>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7">
    <w:name w:val="CC6C68968EFA488DB7EB4AB0FF27BEA417"/>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7">
    <w:name w:val="4DAD6BBA9BCA4115816FD4EF6D30959217"/>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7">
    <w:name w:val="4584390607C64B64B1391CB12D832C0E17"/>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2">
    <w:name w:val="FCDC800E8AD7477C8D448295B343CB5052"/>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2">
    <w:name w:val="D3A41A09849D4063A416012C99FD079152"/>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2">
    <w:name w:val="A0C17D1DC16F42A2B54119FBE7527F3052"/>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2">
    <w:name w:val="77EF73710E02472899BAE5257A1AD32552"/>
    <w:rsid w:val="00695A06"/>
    <w:pPr>
      <w:spacing w:before="120" w:after="60" w:line="240" w:lineRule="auto"/>
    </w:pPr>
    <w:rPr>
      <w:rFonts w:ascii="Arial" w:eastAsia="Cambria" w:hAnsi="Arial" w:cs="Times New Roman"/>
      <w:sz w:val="20"/>
      <w:szCs w:val="24"/>
      <w:lang w:eastAsia="en-US"/>
    </w:rPr>
  </w:style>
  <w:style w:type="paragraph" w:customStyle="1" w:styleId="A24AABB08FC44709B40DAFC5CF1E07AD">
    <w:name w:val="A24AABB08FC44709B40DAFC5CF1E07AD"/>
    <w:rsid w:val="00695A06"/>
  </w:style>
  <w:style w:type="paragraph" w:customStyle="1" w:styleId="F8E7311D8FBD4609B477BC096AC6E9CF">
    <w:name w:val="F8E7311D8FBD4609B477BC096AC6E9CF"/>
    <w:rsid w:val="00695A06"/>
  </w:style>
  <w:style w:type="paragraph" w:customStyle="1" w:styleId="C403BE215AA4447DBC89A3A74400B0B3">
    <w:name w:val="C403BE215AA4447DBC89A3A74400B0B3"/>
    <w:rsid w:val="00695A06"/>
  </w:style>
  <w:style w:type="paragraph" w:customStyle="1" w:styleId="C8A48797430343029CA5170236C30100">
    <w:name w:val="C8A48797430343029CA5170236C30100"/>
    <w:rsid w:val="00695A06"/>
  </w:style>
  <w:style w:type="paragraph" w:customStyle="1" w:styleId="90639C1EF501427496156D6817D6F9E4">
    <w:name w:val="90639C1EF501427496156D6817D6F9E4"/>
    <w:rsid w:val="00695A06"/>
  </w:style>
  <w:style w:type="paragraph" w:customStyle="1" w:styleId="96B90783164341A499E0A285A31D8720">
    <w:name w:val="96B90783164341A499E0A285A31D8720"/>
    <w:rsid w:val="00695A06"/>
  </w:style>
  <w:style w:type="paragraph" w:customStyle="1" w:styleId="546FF726541240A498CAA11A4CC9948B">
    <w:name w:val="546FF726541240A498CAA11A4CC9948B"/>
    <w:rsid w:val="00695A06"/>
  </w:style>
  <w:style w:type="paragraph" w:customStyle="1" w:styleId="4A63DD39DDC54FFBA201F4CCEB8E004017">
    <w:name w:val="4A63DD39DDC54FFBA201F4CCEB8E004017"/>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5">
    <w:name w:val="C51025E4FF1546A498882AD01C03F22215"/>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29">
    <w:name w:val="AB9E0136A6094319B695645069445FA629"/>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4">
    <w:name w:val="33F1A1154A7044B899D85B47046A42FD14"/>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2">
    <w:name w:val="AEA190E7341E42CDA91ED50589E9A83012"/>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1">
    <w:name w:val="B034BEB876C04E28849433ADE474268011"/>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0">
    <w:name w:val="9A4D25EF0D2F4B17850990B81E5C0DD410"/>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0">
    <w:name w:val="EB81DFAAFD134D5DA71A22CB581F441010"/>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0">
    <w:name w:val="214C947FCBFF4F788D334D3BC699313210"/>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9">
    <w:name w:val="5A77617D5FA6435E86199C4004DEF3239"/>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7">
    <w:name w:val="92A6A1E06370498693DD635FED5AC8DA7"/>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9">
    <w:name w:val="EF6646C9A48F40D9BFBF1B43AC72DEBD9"/>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7">
    <w:name w:val="D985455B01BE4386A6A7D1E3851D94C87"/>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7">
    <w:name w:val="4C6F3D4EDF8A4230B1B8496512D385A47"/>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7">
    <w:name w:val="1EB935C7476E41509E2108FAA2E78C327"/>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7">
    <w:name w:val="A13FF5A898694CF8A401E06A9F99B9A77"/>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7">
    <w:name w:val="9425EE74CE474B319A07D13B2D556A547"/>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7">
    <w:name w:val="FA7123F0515E41EEBD1271CBAFE4C5A07"/>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7">
    <w:name w:val="6F44CF6D18D742EA91EEB9FDC0679D767"/>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7">
    <w:name w:val="DD8CC49BD7CA4121AD6CAA88923C3ABB7"/>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7">
    <w:name w:val="7AB7B6BF6C504450A92C0AE7D42687867"/>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7">
    <w:name w:val="2E9B5AB7A1E64A7FA8C478AD7619B03A7"/>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7">
    <w:name w:val="06A257CD0AD54049B152E92FCD3E5F8C7"/>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7">
    <w:name w:val="5F6C661BCA6F4F21822EFDF28A230F7C7"/>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7">
    <w:name w:val="B75B8823CE8C46479C3DC7A222205CAB7"/>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7">
    <w:name w:val="84B350C408A84A30B363C4C70F1685097"/>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7">
    <w:name w:val="8E36B7B591E04D73B301329EA0C28BA37"/>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4">
    <w:name w:val="96F95AD2849A4A198C2D8254250045C224"/>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4">
    <w:name w:val="30EA23F9EB31408CBD9F06BAF1C9975C24"/>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5">
    <w:name w:val="5D83753C3AA6476994E0F665EDAF44515"/>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5">
    <w:name w:val="28FAC121037841A880C1ADB45D36741F5"/>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5">
    <w:name w:val="2BD56EF7E6A74776B58C8C02C52A5E155"/>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5">
    <w:name w:val="F61EC370DE4C43C1BEF617E00F8B76475"/>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5">
    <w:name w:val="18BE69E95F4146099112F9C9E66E72D65"/>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5">
    <w:name w:val="451E0F8CA1204DB7881C4E1E012338BF5"/>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5">
    <w:name w:val="828C2A8AAEE3448896FE8D1EC77B31D85"/>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5">
    <w:name w:val="340B3EA76FFE4F04B0D32AA3DA34576D5"/>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5">
    <w:name w:val="6C73D366631644A799500DD2F4F1C0C75"/>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5">
    <w:name w:val="49B6CD5E1E8B4330B4EEE6599612528E5"/>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5">
    <w:name w:val="F48F2CC562A343F190E3F9C8CBA2C15E5"/>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5">
    <w:name w:val="6375F86D5EAB4B07ACEA80D7870FD3275"/>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5">
    <w:name w:val="D3F95BADAD9646CEA163F17CB0427DFC5"/>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5">
    <w:name w:val="9C87DF0A0DE04600A837044709E7EFD95"/>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4">
    <w:name w:val="FBCF3FEE950743449305713400D35BC94"/>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4">
    <w:name w:val="8EB0B45AEE164B54A0FB763910786DB64"/>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4">
    <w:name w:val="BA5E04F50EAD4AB7B26B053DD05F512F4"/>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4">
    <w:name w:val="B5B5A68F025F4DD397FE7A84732609324"/>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4">
    <w:name w:val="D835F04CF0134E8C86496452BE87E17D4"/>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4">
    <w:name w:val="70E876B96A2D44738B18C04A200FC9D94"/>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4">
    <w:name w:val="F73021FE14AB4B22834CF028633DC7384"/>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4">
    <w:name w:val="363932EE9C864B81841D20E6B4C91F924"/>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3">
    <w:name w:val="53517FCE0E3E46AF97284D545F35273023"/>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2">
    <w:name w:val="7A0A61E437E140FCB45CCDBFBCE0DEAD2"/>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3">
    <w:name w:val="7454205EEFE84448BC6135365724C56C23"/>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1">
    <w:name w:val="C8A48797430343029CA5170236C301001"/>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3">
    <w:name w:val="3824F401F1F3414ABDC03ED4DD38107523"/>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1">
    <w:name w:val="90639C1EF501427496156D6817D6F9E41"/>
    <w:rsid w:val="00695A06"/>
    <w:pPr>
      <w:spacing w:before="120" w:after="60" w:line="240" w:lineRule="auto"/>
    </w:pPr>
    <w:rPr>
      <w:rFonts w:ascii="Arial" w:eastAsia="Cambria" w:hAnsi="Arial" w:cs="Times New Roman"/>
      <w:sz w:val="20"/>
      <w:szCs w:val="24"/>
      <w:lang w:eastAsia="en-US"/>
    </w:rPr>
  </w:style>
  <w:style w:type="paragraph" w:customStyle="1" w:styleId="09E9DCDAD8E44C1297A5262849B8D7E023">
    <w:name w:val="09E9DCDAD8E44C1297A5262849B8D7E023"/>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1">
    <w:name w:val="96B90783164341A499E0A285A31D87201"/>
    <w:rsid w:val="00695A06"/>
    <w:pPr>
      <w:spacing w:before="120" w:after="60" w:line="240" w:lineRule="auto"/>
    </w:pPr>
    <w:rPr>
      <w:rFonts w:ascii="Arial" w:eastAsia="Cambria" w:hAnsi="Arial" w:cs="Times New Roman"/>
      <w:sz w:val="20"/>
      <w:szCs w:val="24"/>
      <w:lang w:eastAsia="en-US"/>
    </w:rPr>
  </w:style>
  <w:style w:type="paragraph" w:customStyle="1" w:styleId="5508F63690724FA6B0E34B454910222423">
    <w:name w:val="5508F63690724FA6B0E34B454910222423"/>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1">
    <w:name w:val="546FF726541240A498CAA11A4CC9948B1"/>
    <w:rsid w:val="00695A06"/>
    <w:pPr>
      <w:spacing w:before="120" w:after="60" w:line="240" w:lineRule="auto"/>
    </w:pPr>
    <w:rPr>
      <w:rFonts w:ascii="Arial" w:eastAsia="Cambria" w:hAnsi="Arial" w:cs="Times New Roman"/>
      <w:sz w:val="20"/>
      <w:szCs w:val="24"/>
      <w:lang w:eastAsia="en-US"/>
    </w:rPr>
  </w:style>
  <w:style w:type="paragraph" w:customStyle="1" w:styleId="4D2C22668C8848F3BE00B7D1F1F5EBC453">
    <w:name w:val="4D2C22668C8848F3BE00B7D1F1F5EBC453"/>
    <w:rsid w:val="00695A06"/>
    <w:pPr>
      <w:spacing w:before="120" w:after="60" w:line="240" w:lineRule="auto"/>
    </w:pPr>
    <w:rPr>
      <w:rFonts w:ascii="Arial" w:eastAsia="Cambria" w:hAnsi="Arial" w:cs="Times New Roman"/>
      <w:sz w:val="20"/>
      <w:szCs w:val="24"/>
      <w:lang w:eastAsia="en-US"/>
    </w:rPr>
  </w:style>
  <w:style w:type="paragraph" w:customStyle="1" w:styleId="407A5C0FE40A4AB6B0CD0840353B051653">
    <w:name w:val="407A5C0FE40A4AB6B0CD0840353B051653"/>
    <w:rsid w:val="00695A06"/>
    <w:pPr>
      <w:spacing w:before="120" w:after="60" w:line="240" w:lineRule="auto"/>
    </w:pPr>
    <w:rPr>
      <w:rFonts w:ascii="Arial" w:eastAsia="Cambria" w:hAnsi="Arial" w:cs="Times New Roman"/>
      <w:sz w:val="20"/>
      <w:szCs w:val="24"/>
      <w:lang w:eastAsia="en-US"/>
    </w:rPr>
  </w:style>
  <w:style w:type="paragraph" w:customStyle="1" w:styleId="A5E7E582B4964FA9BCC39E86A022FAF753">
    <w:name w:val="A5E7E582B4964FA9BCC39E86A022FAF753"/>
    <w:rsid w:val="00695A06"/>
    <w:pPr>
      <w:spacing w:before="120" w:after="60" w:line="240" w:lineRule="auto"/>
    </w:pPr>
    <w:rPr>
      <w:rFonts w:ascii="Arial" w:eastAsia="Cambria" w:hAnsi="Arial" w:cs="Times New Roman"/>
      <w:sz w:val="20"/>
      <w:szCs w:val="24"/>
      <w:lang w:eastAsia="en-US"/>
    </w:rPr>
  </w:style>
  <w:style w:type="paragraph" w:customStyle="1" w:styleId="748585934C1C4CB7A7BCA1D18852E04153">
    <w:name w:val="748585934C1C4CB7A7BCA1D18852E04153"/>
    <w:rsid w:val="00695A06"/>
    <w:pPr>
      <w:spacing w:before="120" w:after="60" w:line="240" w:lineRule="auto"/>
    </w:pPr>
    <w:rPr>
      <w:rFonts w:ascii="Arial" w:eastAsia="Cambria" w:hAnsi="Arial" w:cs="Times New Roman"/>
      <w:sz w:val="20"/>
      <w:szCs w:val="24"/>
      <w:lang w:eastAsia="en-US"/>
    </w:rPr>
  </w:style>
  <w:style w:type="paragraph" w:customStyle="1" w:styleId="5A037CA63ECD4C9E956B573AA339829653">
    <w:name w:val="5A037CA63ECD4C9E956B573AA339829653"/>
    <w:rsid w:val="00695A06"/>
    <w:pPr>
      <w:spacing w:before="120" w:after="60" w:line="240" w:lineRule="auto"/>
    </w:pPr>
    <w:rPr>
      <w:rFonts w:ascii="Arial" w:eastAsia="Cambria" w:hAnsi="Arial" w:cs="Times New Roman"/>
      <w:sz w:val="20"/>
      <w:szCs w:val="24"/>
      <w:lang w:eastAsia="en-US"/>
    </w:rPr>
  </w:style>
  <w:style w:type="paragraph" w:customStyle="1" w:styleId="ACB06D6DC7314837AFB9D933AFF9FD1553">
    <w:name w:val="ACB06D6DC7314837AFB9D933AFF9FD1553"/>
    <w:rsid w:val="00695A06"/>
    <w:pPr>
      <w:spacing w:before="120" w:after="60" w:line="240" w:lineRule="auto"/>
    </w:pPr>
    <w:rPr>
      <w:rFonts w:ascii="Arial" w:eastAsia="Cambria" w:hAnsi="Arial" w:cs="Times New Roman"/>
      <w:sz w:val="20"/>
      <w:szCs w:val="24"/>
      <w:lang w:eastAsia="en-US"/>
    </w:rPr>
  </w:style>
  <w:style w:type="paragraph" w:customStyle="1" w:styleId="A9622A303FAD4B69A880F9747639E34C53">
    <w:name w:val="A9622A303FAD4B69A880F9747639E34C53"/>
    <w:rsid w:val="00695A06"/>
    <w:pPr>
      <w:spacing w:before="120" w:after="60" w:line="240" w:lineRule="auto"/>
    </w:pPr>
    <w:rPr>
      <w:rFonts w:ascii="Arial" w:eastAsia="Cambria" w:hAnsi="Arial" w:cs="Times New Roman"/>
      <w:sz w:val="20"/>
      <w:szCs w:val="24"/>
      <w:lang w:eastAsia="en-US"/>
    </w:rPr>
  </w:style>
  <w:style w:type="paragraph" w:customStyle="1" w:styleId="93584707C1C44103B86D603B09CC02F553">
    <w:name w:val="93584707C1C44103B86D603B09CC02F553"/>
    <w:rsid w:val="00695A06"/>
    <w:pPr>
      <w:spacing w:before="120" w:after="60" w:line="240" w:lineRule="auto"/>
    </w:pPr>
    <w:rPr>
      <w:rFonts w:ascii="Arial" w:eastAsia="Cambria" w:hAnsi="Arial" w:cs="Times New Roman"/>
      <w:sz w:val="20"/>
      <w:szCs w:val="24"/>
      <w:lang w:eastAsia="en-US"/>
    </w:rPr>
  </w:style>
  <w:style w:type="paragraph" w:customStyle="1" w:styleId="1A1ECB0C5D37448BB2C2462DC0E5BD1753">
    <w:name w:val="1A1ECB0C5D37448BB2C2462DC0E5BD1753"/>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3">
    <w:name w:val="5DBBBECABE5349A08A2F045A9023DCFB23"/>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2">
    <w:name w:val="6E756F08178A4F719B88B2322A4FD83722"/>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19">
    <w:name w:val="BCB9B4F8ABE84D109EA831F93878657419"/>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8">
    <w:name w:val="CC6C68968EFA488DB7EB4AB0FF27BEA418"/>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8">
    <w:name w:val="4DAD6BBA9BCA4115816FD4EF6D30959218"/>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8">
    <w:name w:val="4584390607C64B64B1391CB12D832C0E18"/>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3">
    <w:name w:val="FCDC800E8AD7477C8D448295B343CB5053"/>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3">
    <w:name w:val="D3A41A09849D4063A416012C99FD079153"/>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3">
    <w:name w:val="A0C17D1DC16F42A2B54119FBE7527F3053"/>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3">
    <w:name w:val="77EF73710E02472899BAE5257A1AD32553"/>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
    <w:name w:val="8C58F98F88D745E9A9029CEDB3F67882"/>
    <w:rsid w:val="00695A06"/>
  </w:style>
  <w:style w:type="paragraph" w:customStyle="1" w:styleId="F4444DB13EA94D2FA76DD9A1D0556424">
    <w:name w:val="F4444DB13EA94D2FA76DD9A1D0556424"/>
    <w:rsid w:val="00695A06"/>
  </w:style>
  <w:style w:type="paragraph" w:customStyle="1" w:styleId="4A63DD39DDC54FFBA201F4CCEB8E004018">
    <w:name w:val="4A63DD39DDC54FFBA201F4CCEB8E004018"/>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6">
    <w:name w:val="C51025E4FF1546A498882AD01C03F22216"/>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30">
    <w:name w:val="AB9E0136A6094319B695645069445FA630"/>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5">
    <w:name w:val="33F1A1154A7044B899D85B47046A42FD15"/>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3">
    <w:name w:val="AEA190E7341E42CDA91ED50589E9A83013"/>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2">
    <w:name w:val="B034BEB876C04E28849433ADE474268012"/>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1">
    <w:name w:val="9A4D25EF0D2F4B17850990B81E5C0DD411"/>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1">
    <w:name w:val="EB81DFAAFD134D5DA71A22CB581F441011"/>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1">
    <w:name w:val="214C947FCBFF4F788D334D3BC699313211"/>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0">
    <w:name w:val="5A77617D5FA6435E86199C4004DEF32310"/>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8">
    <w:name w:val="92A6A1E06370498693DD635FED5AC8DA8"/>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0">
    <w:name w:val="EF6646C9A48F40D9BFBF1B43AC72DEBD10"/>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8">
    <w:name w:val="D985455B01BE4386A6A7D1E3851D94C88"/>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8">
    <w:name w:val="4C6F3D4EDF8A4230B1B8496512D385A48"/>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8">
    <w:name w:val="1EB935C7476E41509E2108FAA2E78C328"/>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8">
    <w:name w:val="A13FF5A898694CF8A401E06A9F99B9A78"/>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8">
    <w:name w:val="9425EE74CE474B319A07D13B2D556A548"/>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8">
    <w:name w:val="FA7123F0515E41EEBD1271CBAFE4C5A08"/>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8">
    <w:name w:val="6F44CF6D18D742EA91EEB9FDC0679D768"/>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8">
    <w:name w:val="DD8CC49BD7CA4121AD6CAA88923C3ABB8"/>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8">
    <w:name w:val="7AB7B6BF6C504450A92C0AE7D42687868"/>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8">
    <w:name w:val="2E9B5AB7A1E64A7FA8C478AD7619B03A8"/>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8">
    <w:name w:val="06A257CD0AD54049B152E92FCD3E5F8C8"/>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8">
    <w:name w:val="5F6C661BCA6F4F21822EFDF28A230F7C8"/>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8">
    <w:name w:val="B75B8823CE8C46479C3DC7A222205CAB8"/>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8">
    <w:name w:val="84B350C408A84A30B363C4C70F1685098"/>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8">
    <w:name w:val="8E36B7B591E04D73B301329EA0C28BA38"/>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5">
    <w:name w:val="96F95AD2849A4A198C2D8254250045C225"/>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5">
    <w:name w:val="30EA23F9EB31408CBD9F06BAF1C9975C25"/>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6">
    <w:name w:val="5D83753C3AA6476994E0F665EDAF44516"/>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6">
    <w:name w:val="28FAC121037841A880C1ADB45D36741F6"/>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6">
    <w:name w:val="2BD56EF7E6A74776B58C8C02C52A5E156"/>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6">
    <w:name w:val="F61EC370DE4C43C1BEF617E00F8B76476"/>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6">
    <w:name w:val="18BE69E95F4146099112F9C9E66E72D66"/>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6">
    <w:name w:val="451E0F8CA1204DB7881C4E1E012338BF6"/>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6">
    <w:name w:val="828C2A8AAEE3448896FE8D1EC77B31D86"/>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6">
    <w:name w:val="340B3EA76FFE4F04B0D32AA3DA34576D6"/>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6">
    <w:name w:val="6C73D366631644A799500DD2F4F1C0C76"/>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6">
    <w:name w:val="49B6CD5E1E8B4330B4EEE6599612528E6"/>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6">
    <w:name w:val="F48F2CC562A343F190E3F9C8CBA2C15E6"/>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6">
    <w:name w:val="6375F86D5EAB4B07ACEA80D7870FD3276"/>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6">
    <w:name w:val="D3F95BADAD9646CEA163F17CB0427DFC6"/>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6">
    <w:name w:val="9C87DF0A0DE04600A837044709E7EFD96"/>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5">
    <w:name w:val="FBCF3FEE950743449305713400D35BC95"/>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5">
    <w:name w:val="8EB0B45AEE164B54A0FB763910786DB65"/>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5">
    <w:name w:val="BA5E04F50EAD4AB7B26B053DD05F512F5"/>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5">
    <w:name w:val="B5B5A68F025F4DD397FE7A84732609325"/>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5">
    <w:name w:val="D835F04CF0134E8C86496452BE87E17D5"/>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5">
    <w:name w:val="70E876B96A2D44738B18C04A200FC9D95"/>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5">
    <w:name w:val="F73021FE14AB4B22834CF028633DC7385"/>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5">
    <w:name w:val="363932EE9C864B81841D20E6B4C91F925"/>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4">
    <w:name w:val="53517FCE0E3E46AF97284D545F35273024"/>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3">
    <w:name w:val="7A0A61E437E140FCB45CCDBFBCE0DEAD3"/>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4">
    <w:name w:val="7454205EEFE84448BC6135365724C56C24"/>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2">
    <w:name w:val="C8A48797430343029CA5170236C301002"/>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4">
    <w:name w:val="3824F401F1F3414ABDC03ED4DD38107524"/>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2">
    <w:name w:val="90639C1EF501427496156D6817D6F9E42"/>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1">
    <w:name w:val="8C58F98F88D745E9A9029CEDB3F678821"/>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2">
    <w:name w:val="96B90783164341A499E0A285A31D87202"/>
    <w:rsid w:val="00695A06"/>
    <w:pPr>
      <w:spacing w:before="120" w:after="60" w:line="240" w:lineRule="auto"/>
    </w:pPr>
    <w:rPr>
      <w:rFonts w:ascii="Arial" w:eastAsia="Cambria" w:hAnsi="Arial" w:cs="Times New Roman"/>
      <w:sz w:val="20"/>
      <w:szCs w:val="24"/>
      <w:lang w:eastAsia="en-US"/>
    </w:rPr>
  </w:style>
  <w:style w:type="paragraph" w:customStyle="1" w:styleId="F4444DB13EA94D2FA76DD9A1D05564241">
    <w:name w:val="F4444DB13EA94D2FA76DD9A1D05564241"/>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2">
    <w:name w:val="546FF726541240A498CAA11A4CC9948B2"/>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4">
    <w:name w:val="5DBBBECABE5349A08A2F045A9023DCFB24"/>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3">
    <w:name w:val="6E756F08178A4F719B88B2322A4FD83723"/>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0">
    <w:name w:val="BCB9B4F8ABE84D109EA831F93878657420"/>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19">
    <w:name w:val="CC6C68968EFA488DB7EB4AB0FF27BEA419"/>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19">
    <w:name w:val="4DAD6BBA9BCA4115816FD4EF6D30959219"/>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19">
    <w:name w:val="4584390607C64B64B1391CB12D832C0E19"/>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4">
    <w:name w:val="FCDC800E8AD7477C8D448295B343CB5054"/>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4">
    <w:name w:val="D3A41A09849D4063A416012C99FD079154"/>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4">
    <w:name w:val="A0C17D1DC16F42A2B54119FBE7527F3054"/>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4">
    <w:name w:val="77EF73710E02472899BAE5257A1AD32554"/>
    <w:rsid w:val="00695A06"/>
    <w:pPr>
      <w:spacing w:before="120" w:after="60" w:line="240" w:lineRule="auto"/>
    </w:pPr>
    <w:rPr>
      <w:rFonts w:ascii="Arial" w:eastAsia="Cambria" w:hAnsi="Arial" w:cs="Times New Roman"/>
      <w:sz w:val="20"/>
      <w:szCs w:val="24"/>
      <w:lang w:eastAsia="en-US"/>
    </w:rPr>
  </w:style>
  <w:style w:type="paragraph" w:customStyle="1" w:styleId="07619CB207E14EC480B3CF9869AC756A">
    <w:name w:val="07619CB207E14EC480B3CF9869AC756A"/>
    <w:rsid w:val="00695A06"/>
  </w:style>
  <w:style w:type="paragraph" w:customStyle="1" w:styleId="2EDBCB60B9E74987B48E03829ABD1C38">
    <w:name w:val="2EDBCB60B9E74987B48E03829ABD1C38"/>
    <w:rsid w:val="00695A06"/>
  </w:style>
  <w:style w:type="paragraph" w:customStyle="1" w:styleId="4A63DD39DDC54FFBA201F4CCEB8E004019">
    <w:name w:val="4A63DD39DDC54FFBA201F4CCEB8E004019"/>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7">
    <w:name w:val="C51025E4FF1546A498882AD01C03F22217"/>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31">
    <w:name w:val="AB9E0136A6094319B695645069445FA631"/>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6">
    <w:name w:val="33F1A1154A7044B899D85B47046A42FD16"/>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4">
    <w:name w:val="AEA190E7341E42CDA91ED50589E9A83014"/>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3">
    <w:name w:val="B034BEB876C04E28849433ADE474268013"/>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2">
    <w:name w:val="9A4D25EF0D2F4B17850990B81E5C0DD412"/>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2">
    <w:name w:val="EB81DFAAFD134D5DA71A22CB581F441012"/>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2">
    <w:name w:val="214C947FCBFF4F788D334D3BC699313212"/>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1">
    <w:name w:val="5A77617D5FA6435E86199C4004DEF32311"/>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9">
    <w:name w:val="92A6A1E06370498693DD635FED5AC8DA9"/>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1">
    <w:name w:val="EF6646C9A48F40D9BFBF1B43AC72DEBD11"/>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9">
    <w:name w:val="D985455B01BE4386A6A7D1E3851D94C89"/>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9">
    <w:name w:val="4C6F3D4EDF8A4230B1B8496512D385A49"/>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9">
    <w:name w:val="1EB935C7476E41509E2108FAA2E78C329"/>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9">
    <w:name w:val="A13FF5A898694CF8A401E06A9F99B9A79"/>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9">
    <w:name w:val="9425EE74CE474B319A07D13B2D556A549"/>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9">
    <w:name w:val="FA7123F0515E41EEBD1271CBAFE4C5A09"/>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9">
    <w:name w:val="6F44CF6D18D742EA91EEB9FDC0679D769"/>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9">
    <w:name w:val="DD8CC49BD7CA4121AD6CAA88923C3ABB9"/>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9">
    <w:name w:val="7AB7B6BF6C504450A92C0AE7D42687869"/>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9">
    <w:name w:val="2E9B5AB7A1E64A7FA8C478AD7619B03A9"/>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9">
    <w:name w:val="06A257CD0AD54049B152E92FCD3E5F8C9"/>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9">
    <w:name w:val="5F6C661BCA6F4F21822EFDF28A230F7C9"/>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9">
    <w:name w:val="B75B8823CE8C46479C3DC7A222205CAB9"/>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9">
    <w:name w:val="84B350C408A84A30B363C4C70F1685099"/>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9">
    <w:name w:val="8E36B7B591E04D73B301329EA0C28BA39"/>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6">
    <w:name w:val="96F95AD2849A4A198C2D8254250045C226"/>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6">
    <w:name w:val="30EA23F9EB31408CBD9F06BAF1C9975C26"/>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7">
    <w:name w:val="5D83753C3AA6476994E0F665EDAF44517"/>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7">
    <w:name w:val="28FAC121037841A880C1ADB45D36741F7"/>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7">
    <w:name w:val="2BD56EF7E6A74776B58C8C02C52A5E157"/>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7">
    <w:name w:val="F61EC370DE4C43C1BEF617E00F8B76477"/>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7">
    <w:name w:val="18BE69E95F4146099112F9C9E66E72D67"/>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7">
    <w:name w:val="451E0F8CA1204DB7881C4E1E012338BF7"/>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7">
    <w:name w:val="828C2A8AAEE3448896FE8D1EC77B31D87"/>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7">
    <w:name w:val="340B3EA76FFE4F04B0D32AA3DA34576D7"/>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7">
    <w:name w:val="6C73D366631644A799500DD2F4F1C0C77"/>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7">
    <w:name w:val="49B6CD5E1E8B4330B4EEE6599612528E7"/>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7">
    <w:name w:val="F48F2CC562A343F190E3F9C8CBA2C15E7"/>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7">
    <w:name w:val="6375F86D5EAB4B07ACEA80D7870FD3277"/>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7">
    <w:name w:val="D3F95BADAD9646CEA163F17CB0427DFC7"/>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7">
    <w:name w:val="9C87DF0A0DE04600A837044709E7EFD97"/>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6">
    <w:name w:val="FBCF3FEE950743449305713400D35BC96"/>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6">
    <w:name w:val="8EB0B45AEE164B54A0FB763910786DB66"/>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6">
    <w:name w:val="BA5E04F50EAD4AB7B26B053DD05F512F6"/>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6">
    <w:name w:val="B5B5A68F025F4DD397FE7A84732609326"/>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6">
    <w:name w:val="D835F04CF0134E8C86496452BE87E17D6"/>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6">
    <w:name w:val="70E876B96A2D44738B18C04A200FC9D96"/>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6">
    <w:name w:val="F73021FE14AB4B22834CF028633DC7386"/>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6">
    <w:name w:val="363932EE9C864B81841D20E6B4C91F926"/>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5">
    <w:name w:val="53517FCE0E3E46AF97284D545F35273025"/>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4">
    <w:name w:val="7A0A61E437E140FCB45CCDBFBCE0DEAD4"/>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5">
    <w:name w:val="7454205EEFE84448BC6135365724C56C25"/>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3">
    <w:name w:val="C8A48797430343029CA5170236C301003"/>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5">
    <w:name w:val="3824F401F1F3414ABDC03ED4DD38107525"/>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3">
    <w:name w:val="90639C1EF501427496156D6817D6F9E43"/>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2">
    <w:name w:val="8C58F98F88D745E9A9029CEDB3F678822"/>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3">
    <w:name w:val="96B90783164341A499E0A285A31D87203"/>
    <w:rsid w:val="00695A06"/>
    <w:pPr>
      <w:spacing w:before="120" w:after="60" w:line="240" w:lineRule="auto"/>
    </w:pPr>
    <w:rPr>
      <w:rFonts w:ascii="Arial" w:eastAsia="Cambria" w:hAnsi="Arial" w:cs="Times New Roman"/>
      <w:sz w:val="20"/>
      <w:szCs w:val="24"/>
      <w:lang w:eastAsia="en-US"/>
    </w:rPr>
  </w:style>
  <w:style w:type="paragraph" w:customStyle="1" w:styleId="F4444DB13EA94D2FA76DD9A1D05564242">
    <w:name w:val="F4444DB13EA94D2FA76DD9A1D05564242"/>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3">
    <w:name w:val="546FF726541240A498CAA11A4CC9948B3"/>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5">
    <w:name w:val="5DBBBECABE5349A08A2F045A9023DCFB25"/>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4">
    <w:name w:val="6E756F08178A4F719B88B2322A4FD83724"/>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1">
    <w:name w:val="BCB9B4F8ABE84D109EA831F93878657421"/>
    <w:rsid w:val="00695A06"/>
    <w:pPr>
      <w:spacing w:before="120" w:after="60" w:line="240" w:lineRule="auto"/>
    </w:pPr>
    <w:rPr>
      <w:rFonts w:ascii="Arial" w:eastAsia="Cambria" w:hAnsi="Arial" w:cs="Times New Roman"/>
      <w:sz w:val="20"/>
      <w:szCs w:val="24"/>
      <w:lang w:eastAsia="en-US"/>
    </w:rPr>
  </w:style>
  <w:style w:type="paragraph" w:customStyle="1" w:styleId="07619CB207E14EC480B3CF9869AC756A1">
    <w:name w:val="07619CB207E14EC480B3CF9869AC756A1"/>
    <w:rsid w:val="00695A06"/>
    <w:pPr>
      <w:spacing w:before="120" w:after="60" w:line="240" w:lineRule="auto"/>
    </w:pPr>
    <w:rPr>
      <w:rFonts w:ascii="Arial" w:eastAsia="Cambria" w:hAnsi="Arial" w:cs="Times New Roman"/>
      <w:sz w:val="20"/>
      <w:szCs w:val="24"/>
      <w:lang w:eastAsia="en-US"/>
    </w:rPr>
  </w:style>
  <w:style w:type="paragraph" w:customStyle="1" w:styleId="2EDBCB60B9E74987B48E03829ABD1C381">
    <w:name w:val="2EDBCB60B9E74987B48E03829ABD1C381"/>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20">
    <w:name w:val="CC6C68968EFA488DB7EB4AB0FF27BEA420"/>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20">
    <w:name w:val="4DAD6BBA9BCA4115816FD4EF6D30959220"/>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20">
    <w:name w:val="4584390607C64B64B1391CB12D832C0E20"/>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5">
    <w:name w:val="FCDC800E8AD7477C8D448295B343CB5055"/>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5">
    <w:name w:val="D3A41A09849D4063A416012C99FD079155"/>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5">
    <w:name w:val="A0C17D1DC16F42A2B54119FBE7527F3055"/>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5">
    <w:name w:val="77EF73710E02472899BAE5257A1AD32555"/>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20">
    <w:name w:val="4A63DD39DDC54FFBA201F4CCEB8E004020"/>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8">
    <w:name w:val="C51025E4FF1546A498882AD01C03F22218"/>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32">
    <w:name w:val="AB9E0136A6094319B695645069445FA632"/>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7">
    <w:name w:val="33F1A1154A7044B899D85B47046A42FD17"/>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5">
    <w:name w:val="AEA190E7341E42CDA91ED50589E9A83015"/>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4">
    <w:name w:val="B034BEB876C04E28849433ADE474268014"/>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3">
    <w:name w:val="9A4D25EF0D2F4B17850990B81E5C0DD413"/>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3">
    <w:name w:val="EB81DFAAFD134D5DA71A22CB581F441013"/>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3">
    <w:name w:val="214C947FCBFF4F788D334D3BC699313213"/>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2">
    <w:name w:val="5A77617D5FA6435E86199C4004DEF32312"/>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10">
    <w:name w:val="92A6A1E06370498693DD635FED5AC8DA10"/>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2">
    <w:name w:val="EF6646C9A48F40D9BFBF1B43AC72DEBD12"/>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10">
    <w:name w:val="D985455B01BE4386A6A7D1E3851D94C810"/>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10">
    <w:name w:val="4C6F3D4EDF8A4230B1B8496512D385A410"/>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10">
    <w:name w:val="1EB935C7476E41509E2108FAA2E78C3210"/>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10">
    <w:name w:val="A13FF5A898694CF8A401E06A9F99B9A710"/>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10">
    <w:name w:val="9425EE74CE474B319A07D13B2D556A5410"/>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10">
    <w:name w:val="FA7123F0515E41EEBD1271CBAFE4C5A010"/>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10">
    <w:name w:val="6F44CF6D18D742EA91EEB9FDC0679D7610"/>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10">
    <w:name w:val="DD8CC49BD7CA4121AD6CAA88923C3ABB10"/>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10">
    <w:name w:val="7AB7B6BF6C504450A92C0AE7D426878610"/>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10">
    <w:name w:val="2E9B5AB7A1E64A7FA8C478AD7619B03A10"/>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10">
    <w:name w:val="06A257CD0AD54049B152E92FCD3E5F8C10"/>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10">
    <w:name w:val="5F6C661BCA6F4F21822EFDF28A230F7C10"/>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10">
    <w:name w:val="B75B8823CE8C46479C3DC7A222205CAB10"/>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10">
    <w:name w:val="84B350C408A84A30B363C4C70F16850910"/>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10">
    <w:name w:val="8E36B7B591E04D73B301329EA0C28BA310"/>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7">
    <w:name w:val="96F95AD2849A4A198C2D8254250045C227"/>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7">
    <w:name w:val="30EA23F9EB31408CBD9F06BAF1C9975C27"/>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8">
    <w:name w:val="5D83753C3AA6476994E0F665EDAF44518"/>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8">
    <w:name w:val="28FAC121037841A880C1ADB45D36741F8"/>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8">
    <w:name w:val="2BD56EF7E6A74776B58C8C02C52A5E158"/>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8">
    <w:name w:val="F61EC370DE4C43C1BEF617E00F8B76478"/>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8">
    <w:name w:val="18BE69E95F4146099112F9C9E66E72D68"/>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8">
    <w:name w:val="451E0F8CA1204DB7881C4E1E012338BF8"/>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8">
    <w:name w:val="828C2A8AAEE3448896FE8D1EC77B31D88"/>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8">
    <w:name w:val="340B3EA76FFE4F04B0D32AA3DA34576D8"/>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8">
    <w:name w:val="6C73D366631644A799500DD2F4F1C0C78"/>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8">
    <w:name w:val="49B6CD5E1E8B4330B4EEE6599612528E8"/>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8">
    <w:name w:val="F48F2CC562A343F190E3F9C8CBA2C15E8"/>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8">
    <w:name w:val="6375F86D5EAB4B07ACEA80D7870FD3278"/>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8">
    <w:name w:val="D3F95BADAD9646CEA163F17CB0427DFC8"/>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8">
    <w:name w:val="9C87DF0A0DE04600A837044709E7EFD98"/>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7">
    <w:name w:val="FBCF3FEE950743449305713400D35BC97"/>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7">
    <w:name w:val="8EB0B45AEE164B54A0FB763910786DB67"/>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7">
    <w:name w:val="BA5E04F50EAD4AB7B26B053DD05F512F7"/>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7">
    <w:name w:val="B5B5A68F025F4DD397FE7A84732609327"/>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7">
    <w:name w:val="D835F04CF0134E8C86496452BE87E17D7"/>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7">
    <w:name w:val="70E876B96A2D44738B18C04A200FC9D97"/>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7">
    <w:name w:val="F73021FE14AB4B22834CF028633DC7387"/>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7">
    <w:name w:val="363932EE9C864B81841D20E6B4C91F927"/>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6">
    <w:name w:val="53517FCE0E3E46AF97284D545F35273026"/>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5">
    <w:name w:val="7A0A61E437E140FCB45CCDBFBCE0DEAD5"/>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6">
    <w:name w:val="7454205EEFE84448BC6135365724C56C26"/>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4">
    <w:name w:val="C8A48797430343029CA5170236C301004"/>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6">
    <w:name w:val="3824F401F1F3414ABDC03ED4DD38107526"/>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4">
    <w:name w:val="90639C1EF501427496156D6817D6F9E44"/>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3">
    <w:name w:val="8C58F98F88D745E9A9029CEDB3F678823"/>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4">
    <w:name w:val="96B90783164341A499E0A285A31D87204"/>
    <w:rsid w:val="00695A06"/>
    <w:pPr>
      <w:spacing w:before="120" w:after="60" w:line="240" w:lineRule="auto"/>
    </w:pPr>
    <w:rPr>
      <w:rFonts w:ascii="Arial" w:eastAsia="Cambria" w:hAnsi="Arial" w:cs="Times New Roman"/>
      <w:sz w:val="20"/>
      <w:szCs w:val="24"/>
      <w:lang w:eastAsia="en-US"/>
    </w:rPr>
  </w:style>
  <w:style w:type="paragraph" w:customStyle="1" w:styleId="F4444DB13EA94D2FA76DD9A1D05564243">
    <w:name w:val="F4444DB13EA94D2FA76DD9A1D05564243"/>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4">
    <w:name w:val="546FF726541240A498CAA11A4CC9948B4"/>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6">
    <w:name w:val="5DBBBECABE5349A08A2F045A9023DCFB26"/>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5">
    <w:name w:val="6E756F08178A4F719B88B2322A4FD83725"/>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2">
    <w:name w:val="BCB9B4F8ABE84D109EA831F93878657422"/>
    <w:rsid w:val="00695A06"/>
    <w:pPr>
      <w:spacing w:before="120" w:after="60" w:line="240" w:lineRule="auto"/>
    </w:pPr>
    <w:rPr>
      <w:rFonts w:ascii="Arial" w:eastAsia="Cambria" w:hAnsi="Arial" w:cs="Times New Roman"/>
      <w:sz w:val="20"/>
      <w:szCs w:val="24"/>
      <w:lang w:eastAsia="en-US"/>
    </w:rPr>
  </w:style>
  <w:style w:type="paragraph" w:customStyle="1" w:styleId="07619CB207E14EC480B3CF9869AC756A2">
    <w:name w:val="07619CB207E14EC480B3CF9869AC756A2"/>
    <w:rsid w:val="00695A06"/>
    <w:pPr>
      <w:spacing w:before="120" w:after="60" w:line="240" w:lineRule="auto"/>
    </w:pPr>
    <w:rPr>
      <w:rFonts w:ascii="Arial" w:eastAsia="Cambria" w:hAnsi="Arial" w:cs="Times New Roman"/>
      <w:sz w:val="20"/>
      <w:szCs w:val="24"/>
      <w:lang w:eastAsia="en-US"/>
    </w:rPr>
  </w:style>
  <w:style w:type="paragraph" w:customStyle="1" w:styleId="2EDBCB60B9E74987B48E03829ABD1C382">
    <w:name w:val="2EDBCB60B9E74987B48E03829ABD1C382"/>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21">
    <w:name w:val="CC6C68968EFA488DB7EB4AB0FF27BEA421"/>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21">
    <w:name w:val="4DAD6BBA9BCA4115816FD4EF6D30959221"/>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21">
    <w:name w:val="4584390607C64B64B1391CB12D832C0E21"/>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6">
    <w:name w:val="FCDC800E8AD7477C8D448295B343CB5056"/>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6">
    <w:name w:val="D3A41A09849D4063A416012C99FD079156"/>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6">
    <w:name w:val="A0C17D1DC16F42A2B54119FBE7527F3056"/>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6">
    <w:name w:val="77EF73710E02472899BAE5257A1AD32556"/>
    <w:rsid w:val="00695A06"/>
    <w:pPr>
      <w:spacing w:before="120" w:after="60" w:line="240" w:lineRule="auto"/>
    </w:pPr>
    <w:rPr>
      <w:rFonts w:ascii="Arial" w:eastAsia="Cambria" w:hAnsi="Arial" w:cs="Times New Roman"/>
      <w:sz w:val="20"/>
      <w:szCs w:val="24"/>
      <w:lang w:eastAsia="en-US"/>
    </w:rPr>
  </w:style>
  <w:style w:type="paragraph" w:customStyle="1" w:styleId="1040FDE4018842CEA3D10BB3E2792C2F">
    <w:name w:val="1040FDE4018842CEA3D10BB3E2792C2F"/>
    <w:rsid w:val="00695A06"/>
  </w:style>
  <w:style w:type="paragraph" w:customStyle="1" w:styleId="4A63DD39DDC54FFBA201F4CCEB8E004021">
    <w:name w:val="4A63DD39DDC54FFBA201F4CCEB8E004021"/>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19">
    <w:name w:val="C51025E4FF1546A498882AD01C03F22219"/>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33">
    <w:name w:val="AB9E0136A6094319B695645069445FA633"/>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8">
    <w:name w:val="33F1A1154A7044B899D85B47046A42FD18"/>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6">
    <w:name w:val="AEA190E7341E42CDA91ED50589E9A83016"/>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5">
    <w:name w:val="B034BEB876C04E28849433ADE474268015"/>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4">
    <w:name w:val="9A4D25EF0D2F4B17850990B81E5C0DD414"/>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4">
    <w:name w:val="EB81DFAAFD134D5DA71A22CB581F441014"/>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4">
    <w:name w:val="214C947FCBFF4F788D334D3BC699313214"/>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3">
    <w:name w:val="5A77617D5FA6435E86199C4004DEF32313"/>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11">
    <w:name w:val="92A6A1E06370498693DD635FED5AC8DA11"/>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3">
    <w:name w:val="EF6646C9A48F40D9BFBF1B43AC72DEBD13"/>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11">
    <w:name w:val="D985455B01BE4386A6A7D1E3851D94C811"/>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11">
    <w:name w:val="4C6F3D4EDF8A4230B1B8496512D385A411"/>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11">
    <w:name w:val="1EB935C7476E41509E2108FAA2E78C3211"/>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11">
    <w:name w:val="A13FF5A898694CF8A401E06A9F99B9A711"/>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11">
    <w:name w:val="9425EE74CE474B319A07D13B2D556A5411"/>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11">
    <w:name w:val="FA7123F0515E41EEBD1271CBAFE4C5A011"/>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11">
    <w:name w:val="6F44CF6D18D742EA91EEB9FDC0679D7611"/>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11">
    <w:name w:val="DD8CC49BD7CA4121AD6CAA88923C3ABB11"/>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11">
    <w:name w:val="7AB7B6BF6C504450A92C0AE7D426878611"/>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11">
    <w:name w:val="2E9B5AB7A1E64A7FA8C478AD7619B03A11"/>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11">
    <w:name w:val="06A257CD0AD54049B152E92FCD3E5F8C11"/>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11">
    <w:name w:val="5F6C661BCA6F4F21822EFDF28A230F7C11"/>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11">
    <w:name w:val="B75B8823CE8C46479C3DC7A222205CAB11"/>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11">
    <w:name w:val="84B350C408A84A30B363C4C70F16850911"/>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11">
    <w:name w:val="8E36B7B591E04D73B301329EA0C28BA311"/>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8">
    <w:name w:val="96F95AD2849A4A198C2D8254250045C228"/>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8">
    <w:name w:val="30EA23F9EB31408CBD9F06BAF1C9975C28"/>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9">
    <w:name w:val="5D83753C3AA6476994E0F665EDAF44519"/>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9">
    <w:name w:val="28FAC121037841A880C1ADB45D36741F9"/>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9">
    <w:name w:val="2BD56EF7E6A74776B58C8C02C52A5E159"/>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9">
    <w:name w:val="F61EC370DE4C43C1BEF617E00F8B76479"/>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9">
    <w:name w:val="18BE69E95F4146099112F9C9E66E72D69"/>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9">
    <w:name w:val="451E0F8CA1204DB7881C4E1E012338BF9"/>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9">
    <w:name w:val="828C2A8AAEE3448896FE8D1EC77B31D89"/>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9">
    <w:name w:val="340B3EA76FFE4F04B0D32AA3DA34576D9"/>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9">
    <w:name w:val="6C73D366631644A799500DD2F4F1C0C79"/>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9">
    <w:name w:val="49B6CD5E1E8B4330B4EEE6599612528E9"/>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9">
    <w:name w:val="F48F2CC562A343F190E3F9C8CBA2C15E9"/>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9">
    <w:name w:val="6375F86D5EAB4B07ACEA80D7870FD3279"/>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9">
    <w:name w:val="D3F95BADAD9646CEA163F17CB0427DFC9"/>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9">
    <w:name w:val="9C87DF0A0DE04600A837044709E7EFD99"/>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8">
    <w:name w:val="FBCF3FEE950743449305713400D35BC98"/>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8">
    <w:name w:val="8EB0B45AEE164B54A0FB763910786DB68"/>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8">
    <w:name w:val="BA5E04F50EAD4AB7B26B053DD05F512F8"/>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8">
    <w:name w:val="B5B5A68F025F4DD397FE7A84732609328"/>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8">
    <w:name w:val="D835F04CF0134E8C86496452BE87E17D8"/>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8">
    <w:name w:val="70E876B96A2D44738B18C04A200FC9D98"/>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8">
    <w:name w:val="F73021FE14AB4B22834CF028633DC7388"/>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8">
    <w:name w:val="363932EE9C864B81841D20E6B4C91F928"/>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7">
    <w:name w:val="53517FCE0E3E46AF97284D545F35273027"/>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6">
    <w:name w:val="7A0A61E437E140FCB45CCDBFBCE0DEAD6"/>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7">
    <w:name w:val="7454205EEFE84448BC6135365724C56C27"/>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5">
    <w:name w:val="C8A48797430343029CA5170236C301005"/>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7">
    <w:name w:val="3824F401F1F3414ABDC03ED4DD38107527"/>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5">
    <w:name w:val="90639C1EF501427496156D6817D6F9E45"/>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4">
    <w:name w:val="8C58F98F88D745E9A9029CEDB3F678824"/>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5">
    <w:name w:val="96B90783164341A499E0A285A31D87205"/>
    <w:rsid w:val="00695A06"/>
    <w:pPr>
      <w:spacing w:before="120" w:after="60" w:line="240" w:lineRule="auto"/>
    </w:pPr>
    <w:rPr>
      <w:rFonts w:ascii="Arial" w:eastAsia="Cambria" w:hAnsi="Arial" w:cs="Times New Roman"/>
      <w:sz w:val="20"/>
      <w:szCs w:val="24"/>
      <w:lang w:eastAsia="en-US"/>
    </w:rPr>
  </w:style>
  <w:style w:type="paragraph" w:customStyle="1" w:styleId="F4444DB13EA94D2FA76DD9A1D05564244">
    <w:name w:val="F4444DB13EA94D2FA76DD9A1D05564244"/>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5">
    <w:name w:val="546FF726541240A498CAA11A4CC9948B5"/>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7">
    <w:name w:val="5DBBBECABE5349A08A2F045A9023DCFB27"/>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6">
    <w:name w:val="6E756F08178A4F719B88B2322A4FD83726"/>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3">
    <w:name w:val="BCB9B4F8ABE84D109EA831F93878657423"/>
    <w:rsid w:val="00695A06"/>
    <w:pPr>
      <w:spacing w:before="120" w:after="60" w:line="240" w:lineRule="auto"/>
    </w:pPr>
    <w:rPr>
      <w:rFonts w:ascii="Arial" w:eastAsia="Cambria" w:hAnsi="Arial" w:cs="Times New Roman"/>
      <w:sz w:val="20"/>
      <w:szCs w:val="24"/>
      <w:lang w:eastAsia="en-US"/>
    </w:rPr>
  </w:style>
  <w:style w:type="paragraph" w:customStyle="1" w:styleId="07619CB207E14EC480B3CF9869AC756A3">
    <w:name w:val="07619CB207E14EC480B3CF9869AC756A3"/>
    <w:rsid w:val="00695A06"/>
    <w:pPr>
      <w:spacing w:before="120" w:after="60" w:line="240" w:lineRule="auto"/>
    </w:pPr>
    <w:rPr>
      <w:rFonts w:ascii="Arial" w:eastAsia="Cambria" w:hAnsi="Arial" w:cs="Times New Roman"/>
      <w:sz w:val="20"/>
      <w:szCs w:val="24"/>
      <w:lang w:eastAsia="en-US"/>
    </w:rPr>
  </w:style>
  <w:style w:type="paragraph" w:customStyle="1" w:styleId="2EDBCB60B9E74987B48E03829ABD1C383">
    <w:name w:val="2EDBCB60B9E74987B48E03829ABD1C383"/>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22">
    <w:name w:val="CC6C68968EFA488DB7EB4AB0FF27BEA422"/>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22">
    <w:name w:val="4DAD6BBA9BCA4115816FD4EF6D30959222"/>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22">
    <w:name w:val="4584390607C64B64B1391CB12D832C0E22"/>
    <w:rsid w:val="00695A06"/>
    <w:pPr>
      <w:spacing w:before="120" w:after="60" w:line="240" w:lineRule="auto"/>
    </w:pPr>
    <w:rPr>
      <w:rFonts w:ascii="Arial" w:eastAsia="Cambria" w:hAnsi="Arial" w:cs="Times New Roman"/>
      <w:sz w:val="20"/>
      <w:szCs w:val="24"/>
      <w:lang w:eastAsia="en-US"/>
    </w:rPr>
  </w:style>
  <w:style w:type="paragraph" w:customStyle="1" w:styleId="1040FDE4018842CEA3D10BB3E2792C2F1">
    <w:name w:val="1040FDE4018842CEA3D10BB3E2792C2F1"/>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7">
    <w:name w:val="FCDC800E8AD7477C8D448295B343CB5057"/>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7">
    <w:name w:val="D3A41A09849D4063A416012C99FD079157"/>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7">
    <w:name w:val="A0C17D1DC16F42A2B54119FBE7527F3057"/>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7">
    <w:name w:val="77EF73710E02472899BAE5257A1AD32557"/>
    <w:rsid w:val="00695A06"/>
    <w:pPr>
      <w:spacing w:before="120" w:after="60" w:line="240" w:lineRule="auto"/>
    </w:pPr>
    <w:rPr>
      <w:rFonts w:ascii="Arial" w:eastAsia="Cambria" w:hAnsi="Arial" w:cs="Times New Roman"/>
      <w:sz w:val="20"/>
      <w:szCs w:val="24"/>
      <w:lang w:eastAsia="en-US"/>
    </w:rPr>
  </w:style>
  <w:style w:type="paragraph" w:customStyle="1" w:styleId="4A63DD39DDC54FFBA201F4CCEB8E004022">
    <w:name w:val="4A63DD39DDC54FFBA201F4CCEB8E004022"/>
    <w:rsid w:val="00695A06"/>
    <w:pPr>
      <w:spacing w:before="120" w:after="60" w:line="240" w:lineRule="auto"/>
    </w:pPr>
    <w:rPr>
      <w:rFonts w:ascii="Arial" w:eastAsia="Cambria" w:hAnsi="Arial" w:cs="Times New Roman"/>
      <w:sz w:val="20"/>
      <w:szCs w:val="24"/>
      <w:lang w:eastAsia="en-US"/>
    </w:rPr>
  </w:style>
  <w:style w:type="paragraph" w:customStyle="1" w:styleId="C51025E4FF1546A498882AD01C03F22220">
    <w:name w:val="C51025E4FF1546A498882AD01C03F22220"/>
    <w:rsid w:val="00695A06"/>
    <w:pPr>
      <w:spacing w:before="120" w:after="60" w:line="240" w:lineRule="auto"/>
    </w:pPr>
    <w:rPr>
      <w:rFonts w:ascii="Arial" w:eastAsia="Cambria" w:hAnsi="Arial" w:cs="Times New Roman"/>
      <w:sz w:val="20"/>
      <w:szCs w:val="24"/>
      <w:lang w:eastAsia="en-US"/>
    </w:rPr>
  </w:style>
  <w:style w:type="paragraph" w:customStyle="1" w:styleId="AB9E0136A6094319B695645069445FA634">
    <w:name w:val="AB9E0136A6094319B695645069445FA634"/>
    <w:rsid w:val="00695A06"/>
    <w:pPr>
      <w:spacing w:before="120" w:after="60" w:line="240" w:lineRule="auto"/>
    </w:pPr>
    <w:rPr>
      <w:rFonts w:ascii="Arial" w:eastAsia="Cambria" w:hAnsi="Arial" w:cs="Times New Roman"/>
      <w:sz w:val="20"/>
      <w:szCs w:val="24"/>
      <w:lang w:eastAsia="en-US"/>
    </w:rPr>
  </w:style>
  <w:style w:type="paragraph" w:customStyle="1" w:styleId="33F1A1154A7044B899D85B47046A42FD19">
    <w:name w:val="33F1A1154A7044B899D85B47046A42FD19"/>
    <w:rsid w:val="00695A06"/>
    <w:pPr>
      <w:spacing w:before="120" w:after="60" w:line="240" w:lineRule="auto"/>
    </w:pPr>
    <w:rPr>
      <w:rFonts w:ascii="Arial" w:eastAsia="Cambria" w:hAnsi="Arial" w:cs="Times New Roman"/>
      <w:sz w:val="20"/>
      <w:szCs w:val="24"/>
      <w:lang w:eastAsia="en-US"/>
    </w:rPr>
  </w:style>
  <w:style w:type="paragraph" w:customStyle="1" w:styleId="AEA190E7341E42CDA91ED50589E9A83017">
    <w:name w:val="AEA190E7341E42CDA91ED50589E9A83017"/>
    <w:rsid w:val="00695A06"/>
    <w:pPr>
      <w:spacing w:before="120" w:after="60" w:line="240" w:lineRule="auto"/>
    </w:pPr>
    <w:rPr>
      <w:rFonts w:ascii="Arial" w:eastAsia="Cambria" w:hAnsi="Arial" w:cs="Times New Roman"/>
      <w:sz w:val="20"/>
      <w:szCs w:val="24"/>
      <w:lang w:eastAsia="en-US"/>
    </w:rPr>
  </w:style>
  <w:style w:type="paragraph" w:customStyle="1" w:styleId="B034BEB876C04E28849433ADE474268016">
    <w:name w:val="B034BEB876C04E28849433ADE474268016"/>
    <w:rsid w:val="00695A06"/>
    <w:pPr>
      <w:spacing w:before="120" w:after="60" w:line="240" w:lineRule="auto"/>
    </w:pPr>
    <w:rPr>
      <w:rFonts w:ascii="Arial" w:eastAsia="Cambria" w:hAnsi="Arial" w:cs="Times New Roman"/>
      <w:sz w:val="20"/>
      <w:szCs w:val="24"/>
      <w:lang w:eastAsia="en-US"/>
    </w:rPr>
  </w:style>
  <w:style w:type="paragraph" w:customStyle="1" w:styleId="9A4D25EF0D2F4B17850990B81E5C0DD415">
    <w:name w:val="9A4D25EF0D2F4B17850990B81E5C0DD415"/>
    <w:rsid w:val="00695A06"/>
    <w:pPr>
      <w:spacing w:before="120" w:after="60" w:line="240" w:lineRule="auto"/>
    </w:pPr>
    <w:rPr>
      <w:rFonts w:ascii="Arial" w:eastAsia="Cambria" w:hAnsi="Arial" w:cs="Times New Roman"/>
      <w:sz w:val="20"/>
      <w:szCs w:val="24"/>
      <w:lang w:eastAsia="en-US"/>
    </w:rPr>
  </w:style>
  <w:style w:type="paragraph" w:customStyle="1" w:styleId="EB81DFAAFD134D5DA71A22CB581F441015">
    <w:name w:val="EB81DFAAFD134D5DA71A22CB581F441015"/>
    <w:rsid w:val="00695A06"/>
    <w:pPr>
      <w:spacing w:before="120" w:after="60" w:line="240" w:lineRule="auto"/>
    </w:pPr>
    <w:rPr>
      <w:rFonts w:ascii="Arial" w:eastAsia="Cambria" w:hAnsi="Arial" w:cs="Times New Roman"/>
      <w:sz w:val="20"/>
      <w:szCs w:val="24"/>
      <w:lang w:eastAsia="en-US"/>
    </w:rPr>
  </w:style>
  <w:style w:type="paragraph" w:customStyle="1" w:styleId="214C947FCBFF4F788D334D3BC699313215">
    <w:name w:val="214C947FCBFF4F788D334D3BC699313215"/>
    <w:rsid w:val="00695A06"/>
    <w:pPr>
      <w:spacing w:before="120" w:after="60" w:line="240" w:lineRule="auto"/>
    </w:pPr>
    <w:rPr>
      <w:rFonts w:ascii="Arial" w:eastAsia="Cambria" w:hAnsi="Arial" w:cs="Times New Roman"/>
      <w:sz w:val="20"/>
      <w:szCs w:val="24"/>
      <w:lang w:eastAsia="en-US"/>
    </w:rPr>
  </w:style>
  <w:style w:type="paragraph" w:customStyle="1" w:styleId="5A77617D5FA6435E86199C4004DEF32314">
    <w:name w:val="5A77617D5FA6435E86199C4004DEF32314"/>
    <w:rsid w:val="00695A06"/>
    <w:pPr>
      <w:spacing w:before="120" w:after="60" w:line="240" w:lineRule="auto"/>
    </w:pPr>
    <w:rPr>
      <w:rFonts w:ascii="Arial" w:eastAsia="Cambria" w:hAnsi="Arial" w:cs="Times New Roman"/>
      <w:sz w:val="20"/>
      <w:szCs w:val="24"/>
      <w:lang w:eastAsia="en-US"/>
    </w:rPr>
  </w:style>
  <w:style w:type="paragraph" w:customStyle="1" w:styleId="92A6A1E06370498693DD635FED5AC8DA12">
    <w:name w:val="92A6A1E06370498693DD635FED5AC8DA12"/>
    <w:rsid w:val="00695A06"/>
    <w:pPr>
      <w:spacing w:before="120" w:after="60" w:line="240" w:lineRule="auto"/>
    </w:pPr>
    <w:rPr>
      <w:rFonts w:ascii="Arial" w:eastAsia="Cambria" w:hAnsi="Arial" w:cs="Times New Roman"/>
      <w:sz w:val="20"/>
      <w:szCs w:val="24"/>
      <w:lang w:eastAsia="en-US"/>
    </w:rPr>
  </w:style>
  <w:style w:type="paragraph" w:customStyle="1" w:styleId="EF6646C9A48F40D9BFBF1B43AC72DEBD14">
    <w:name w:val="EF6646C9A48F40D9BFBF1B43AC72DEBD14"/>
    <w:rsid w:val="00695A06"/>
    <w:pPr>
      <w:spacing w:before="120" w:after="60" w:line="240" w:lineRule="auto"/>
    </w:pPr>
    <w:rPr>
      <w:rFonts w:ascii="Arial" w:eastAsia="Cambria" w:hAnsi="Arial" w:cs="Times New Roman"/>
      <w:sz w:val="20"/>
      <w:szCs w:val="24"/>
      <w:lang w:eastAsia="en-US"/>
    </w:rPr>
  </w:style>
  <w:style w:type="paragraph" w:customStyle="1" w:styleId="D985455B01BE4386A6A7D1E3851D94C812">
    <w:name w:val="D985455B01BE4386A6A7D1E3851D94C812"/>
    <w:rsid w:val="00695A06"/>
    <w:pPr>
      <w:spacing w:before="120" w:after="60" w:line="240" w:lineRule="auto"/>
    </w:pPr>
    <w:rPr>
      <w:rFonts w:ascii="Arial" w:eastAsia="Cambria" w:hAnsi="Arial" w:cs="Times New Roman"/>
      <w:sz w:val="20"/>
      <w:szCs w:val="24"/>
      <w:lang w:eastAsia="en-US"/>
    </w:rPr>
  </w:style>
  <w:style w:type="paragraph" w:customStyle="1" w:styleId="4C6F3D4EDF8A4230B1B8496512D385A412">
    <w:name w:val="4C6F3D4EDF8A4230B1B8496512D385A412"/>
    <w:rsid w:val="00695A06"/>
    <w:pPr>
      <w:spacing w:before="120" w:after="60" w:line="240" w:lineRule="auto"/>
    </w:pPr>
    <w:rPr>
      <w:rFonts w:ascii="Arial" w:eastAsia="Cambria" w:hAnsi="Arial" w:cs="Times New Roman"/>
      <w:sz w:val="20"/>
      <w:szCs w:val="24"/>
      <w:lang w:eastAsia="en-US"/>
    </w:rPr>
  </w:style>
  <w:style w:type="paragraph" w:customStyle="1" w:styleId="1EB935C7476E41509E2108FAA2E78C3212">
    <w:name w:val="1EB935C7476E41509E2108FAA2E78C3212"/>
    <w:rsid w:val="00695A06"/>
    <w:pPr>
      <w:spacing w:before="120" w:after="60" w:line="240" w:lineRule="auto"/>
    </w:pPr>
    <w:rPr>
      <w:rFonts w:ascii="Arial" w:eastAsia="Cambria" w:hAnsi="Arial" w:cs="Times New Roman"/>
      <w:sz w:val="20"/>
      <w:szCs w:val="24"/>
      <w:lang w:eastAsia="en-US"/>
    </w:rPr>
  </w:style>
  <w:style w:type="paragraph" w:customStyle="1" w:styleId="A13FF5A898694CF8A401E06A9F99B9A712">
    <w:name w:val="A13FF5A898694CF8A401E06A9F99B9A712"/>
    <w:rsid w:val="00695A06"/>
    <w:pPr>
      <w:spacing w:before="120" w:after="60" w:line="240" w:lineRule="auto"/>
    </w:pPr>
    <w:rPr>
      <w:rFonts w:ascii="Arial" w:eastAsia="Cambria" w:hAnsi="Arial" w:cs="Times New Roman"/>
      <w:sz w:val="20"/>
      <w:szCs w:val="24"/>
      <w:lang w:eastAsia="en-US"/>
    </w:rPr>
  </w:style>
  <w:style w:type="paragraph" w:customStyle="1" w:styleId="9425EE74CE474B319A07D13B2D556A5412">
    <w:name w:val="9425EE74CE474B319A07D13B2D556A5412"/>
    <w:rsid w:val="00695A06"/>
    <w:pPr>
      <w:spacing w:before="120" w:after="60" w:line="240" w:lineRule="auto"/>
    </w:pPr>
    <w:rPr>
      <w:rFonts w:ascii="Arial" w:eastAsia="Cambria" w:hAnsi="Arial" w:cs="Times New Roman"/>
      <w:sz w:val="20"/>
      <w:szCs w:val="24"/>
      <w:lang w:eastAsia="en-US"/>
    </w:rPr>
  </w:style>
  <w:style w:type="paragraph" w:customStyle="1" w:styleId="FA7123F0515E41EEBD1271CBAFE4C5A012">
    <w:name w:val="FA7123F0515E41EEBD1271CBAFE4C5A012"/>
    <w:rsid w:val="00695A06"/>
    <w:pPr>
      <w:spacing w:before="120" w:after="60" w:line="240" w:lineRule="auto"/>
    </w:pPr>
    <w:rPr>
      <w:rFonts w:ascii="Arial" w:eastAsia="Cambria" w:hAnsi="Arial" w:cs="Times New Roman"/>
      <w:sz w:val="20"/>
      <w:szCs w:val="24"/>
      <w:lang w:eastAsia="en-US"/>
    </w:rPr>
  </w:style>
  <w:style w:type="paragraph" w:customStyle="1" w:styleId="6F44CF6D18D742EA91EEB9FDC0679D7612">
    <w:name w:val="6F44CF6D18D742EA91EEB9FDC0679D7612"/>
    <w:rsid w:val="00695A06"/>
    <w:pPr>
      <w:spacing w:before="120" w:after="60" w:line="240" w:lineRule="auto"/>
    </w:pPr>
    <w:rPr>
      <w:rFonts w:ascii="Arial" w:eastAsia="Cambria" w:hAnsi="Arial" w:cs="Times New Roman"/>
      <w:sz w:val="20"/>
      <w:szCs w:val="24"/>
      <w:lang w:eastAsia="en-US"/>
    </w:rPr>
  </w:style>
  <w:style w:type="paragraph" w:customStyle="1" w:styleId="DD8CC49BD7CA4121AD6CAA88923C3ABB12">
    <w:name w:val="DD8CC49BD7CA4121AD6CAA88923C3ABB12"/>
    <w:rsid w:val="00695A06"/>
    <w:pPr>
      <w:spacing w:before="120" w:after="60" w:line="240" w:lineRule="auto"/>
    </w:pPr>
    <w:rPr>
      <w:rFonts w:ascii="Arial" w:eastAsia="Cambria" w:hAnsi="Arial" w:cs="Times New Roman"/>
      <w:sz w:val="20"/>
      <w:szCs w:val="24"/>
      <w:lang w:eastAsia="en-US"/>
    </w:rPr>
  </w:style>
  <w:style w:type="paragraph" w:customStyle="1" w:styleId="7AB7B6BF6C504450A92C0AE7D426878612">
    <w:name w:val="7AB7B6BF6C504450A92C0AE7D426878612"/>
    <w:rsid w:val="00695A06"/>
    <w:pPr>
      <w:spacing w:before="120" w:after="60" w:line="240" w:lineRule="auto"/>
    </w:pPr>
    <w:rPr>
      <w:rFonts w:ascii="Arial" w:eastAsia="Cambria" w:hAnsi="Arial" w:cs="Times New Roman"/>
      <w:sz w:val="20"/>
      <w:szCs w:val="24"/>
      <w:lang w:eastAsia="en-US"/>
    </w:rPr>
  </w:style>
  <w:style w:type="paragraph" w:customStyle="1" w:styleId="2E9B5AB7A1E64A7FA8C478AD7619B03A12">
    <w:name w:val="2E9B5AB7A1E64A7FA8C478AD7619B03A12"/>
    <w:rsid w:val="00695A06"/>
    <w:pPr>
      <w:spacing w:before="120" w:after="60" w:line="240" w:lineRule="auto"/>
    </w:pPr>
    <w:rPr>
      <w:rFonts w:ascii="Arial" w:eastAsia="Cambria" w:hAnsi="Arial" w:cs="Times New Roman"/>
      <w:sz w:val="20"/>
      <w:szCs w:val="24"/>
      <w:lang w:eastAsia="en-US"/>
    </w:rPr>
  </w:style>
  <w:style w:type="paragraph" w:customStyle="1" w:styleId="06A257CD0AD54049B152E92FCD3E5F8C12">
    <w:name w:val="06A257CD0AD54049B152E92FCD3E5F8C12"/>
    <w:rsid w:val="00695A06"/>
    <w:pPr>
      <w:spacing w:before="120" w:after="60" w:line="240" w:lineRule="auto"/>
    </w:pPr>
    <w:rPr>
      <w:rFonts w:ascii="Arial" w:eastAsia="Cambria" w:hAnsi="Arial" w:cs="Times New Roman"/>
      <w:sz w:val="20"/>
      <w:szCs w:val="24"/>
      <w:lang w:eastAsia="en-US"/>
    </w:rPr>
  </w:style>
  <w:style w:type="paragraph" w:customStyle="1" w:styleId="5F6C661BCA6F4F21822EFDF28A230F7C12">
    <w:name w:val="5F6C661BCA6F4F21822EFDF28A230F7C12"/>
    <w:rsid w:val="00695A06"/>
    <w:pPr>
      <w:spacing w:before="120" w:after="60" w:line="240" w:lineRule="auto"/>
    </w:pPr>
    <w:rPr>
      <w:rFonts w:ascii="Arial" w:eastAsia="Cambria" w:hAnsi="Arial" w:cs="Times New Roman"/>
      <w:sz w:val="20"/>
      <w:szCs w:val="24"/>
      <w:lang w:eastAsia="en-US"/>
    </w:rPr>
  </w:style>
  <w:style w:type="paragraph" w:customStyle="1" w:styleId="B75B8823CE8C46479C3DC7A222205CAB12">
    <w:name w:val="B75B8823CE8C46479C3DC7A222205CAB12"/>
    <w:rsid w:val="00695A06"/>
    <w:pPr>
      <w:spacing w:before="120" w:after="60" w:line="240" w:lineRule="auto"/>
    </w:pPr>
    <w:rPr>
      <w:rFonts w:ascii="Arial" w:eastAsia="Cambria" w:hAnsi="Arial" w:cs="Times New Roman"/>
      <w:sz w:val="20"/>
      <w:szCs w:val="24"/>
      <w:lang w:eastAsia="en-US"/>
    </w:rPr>
  </w:style>
  <w:style w:type="paragraph" w:customStyle="1" w:styleId="84B350C408A84A30B363C4C70F16850912">
    <w:name w:val="84B350C408A84A30B363C4C70F16850912"/>
    <w:rsid w:val="00695A06"/>
    <w:pPr>
      <w:spacing w:before="120" w:after="60" w:line="240" w:lineRule="auto"/>
    </w:pPr>
    <w:rPr>
      <w:rFonts w:ascii="Arial" w:eastAsia="Cambria" w:hAnsi="Arial" w:cs="Times New Roman"/>
      <w:sz w:val="20"/>
      <w:szCs w:val="24"/>
      <w:lang w:eastAsia="en-US"/>
    </w:rPr>
  </w:style>
  <w:style w:type="paragraph" w:customStyle="1" w:styleId="8E36B7B591E04D73B301329EA0C28BA312">
    <w:name w:val="8E36B7B591E04D73B301329EA0C28BA312"/>
    <w:rsid w:val="00695A06"/>
    <w:pPr>
      <w:spacing w:before="120" w:after="60" w:line="240" w:lineRule="auto"/>
    </w:pPr>
    <w:rPr>
      <w:rFonts w:ascii="Arial" w:eastAsia="Cambria" w:hAnsi="Arial" w:cs="Times New Roman"/>
      <w:sz w:val="20"/>
      <w:szCs w:val="24"/>
      <w:lang w:eastAsia="en-US"/>
    </w:rPr>
  </w:style>
  <w:style w:type="paragraph" w:customStyle="1" w:styleId="96F95AD2849A4A198C2D8254250045C229">
    <w:name w:val="96F95AD2849A4A198C2D8254250045C229"/>
    <w:rsid w:val="00695A06"/>
    <w:pPr>
      <w:spacing w:before="120" w:after="60" w:line="240" w:lineRule="auto"/>
    </w:pPr>
    <w:rPr>
      <w:rFonts w:ascii="Arial" w:eastAsia="Cambria" w:hAnsi="Arial" w:cs="Times New Roman"/>
      <w:sz w:val="20"/>
      <w:szCs w:val="24"/>
      <w:lang w:eastAsia="en-US"/>
    </w:rPr>
  </w:style>
  <w:style w:type="paragraph" w:customStyle="1" w:styleId="30EA23F9EB31408CBD9F06BAF1C9975C29">
    <w:name w:val="30EA23F9EB31408CBD9F06BAF1C9975C29"/>
    <w:rsid w:val="00695A06"/>
    <w:pPr>
      <w:spacing w:before="120" w:after="60" w:line="240" w:lineRule="auto"/>
    </w:pPr>
    <w:rPr>
      <w:rFonts w:ascii="Arial" w:eastAsia="Cambria" w:hAnsi="Arial" w:cs="Times New Roman"/>
      <w:sz w:val="20"/>
      <w:szCs w:val="24"/>
      <w:lang w:eastAsia="en-US"/>
    </w:rPr>
  </w:style>
  <w:style w:type="paragraph" w:customStyle="1" w:styleId="5D83753C3AA6476994E0F665EDAF445110">
    <w:name w:val="5D83753C3AA6476994E0F665EDAF445110"/>
    <w:rsid w:val="00695A06"/>
    <w:pPr>
      <w:spacing w:before="120" w:after="60" w:line="240" w:lineRule="auto"/>
    </w:pPr>
    <w:rPr>
      <w:rFonts w:ascii="Arial" w:eastAsia="Cambria" w:hAnsi="Arial" w:cs="Times New Roman"/>
      <w:sz w:val="20"/>
      <w:szCs w:val="24"/>
      <w:lang w:eastAsia="en-US"/>
    </w:rPr>
  </w:style>
  <w:style w:type="paragraph" w:customStyle="1" w:styleId="28FAC121037841A880C1ADB45D36741F10">
    <w:name w:val="28FAC121037841A880C1ADB45D36741F10"/>
    <w:rsid w:val="00695A06"/>
    <w:pPr>
      <w:spacing w:before="120" w:after="60" w:line="240" w:lineRule="auto"/>
    </w:pPr>
    <w:rPr>
      <w:rFonts w:ascii="Arial" w:eastAsia="Cambria" w:hAnsi="Arial" w:cs="Times New Roman"/>
      <w:sz w:val="20"/>
      <w:szCs w:val="24"/>
      <w:lang w:eastAsia="en-US"/>
    </w:rPr>
  </w:style>
  <w:style w:type="paragraph" w:customStyle="1" w:styleId="2BD56EF7E6A74776B58C8C02C52A5E1510">
    <w:name w:val="2BD56EF7E6A74776B58C8C02C52A5E1510"/>
    <w:rsid w:val="00695A06"/>
    <w:pPr>
      <w:spacing w:before="120" w:after="60" w:line="240" w:lineRule="auto"/>
    </w:pPr>
    <w:rPr>
      <w:rFonts w:ascii="Arial" w:eastAsia="Cambria" w:hAnsi="Arial" w:cs="Times New Roman"/>
      <w:sz w:val="20"/>
      <w:szCs w:val="24"/>
      <w:lang w:eastAsia="en-US"/>
    </w:rPr>
  </w:style>
  <w:style w:type="paragraph" w:customStyle="1" w:styleId="F61EC370DE4C43C1BEF617E00F8B764710">
    <w:name w:val="F61EC370DE4C43C1BEF617E00F8B764710"/>
    <w:rsid w:val="00695A06"/>
    <w:pPr>
      <w:spacing w:before="120" w:after="60" w:line="240" w:lineRule="auto"/>
    </w:pPr>
    <w:rPr>
      <w:rFonts w:ascii="Arial" w:eastAsia="Cambria" w:hAnsi="Arial" w:cs="Times New Roman"/>
      <w:sz w:val="20"/>
      <w:szCs w:val="24"/>
      <w:lang w:eastAsia="en-US"/>
    </w:rPr>
  </w:style>
  <w:style w:type="paragraph" w:customStyle="1" w:styleId="18BE69E95F4146099112F9C9E66E72D610">
    <w:name w:val="18BE69E95F4146099112F9C9E66E72D610"/>
    <w:rsid w:val="00695A06"/>
    <w:pPr>
      <w:spacing w:before="120" w:after="60" w:line="240" w:lineRule="auto"/>
    </w:pPr>
    <w:rPr>
      <w:rFonts w:ascii="Arial" w:eastAsia="Cambria" w:hAnsi="Arial" w:cs="Times New Roman"/>
      <w:sz w:val="20"/>
      <w:szCs w:val="24"/>
      <w:lang w:eastAsia="en-US"/>
    </w:rPr>
  </w:style>
  <w:style w:type="paragraph" w:customStyle="1" w:styleId="451E0F8CA1204DB7881C4E1E012338BF10">
    <w:name w:val="451E0F8CA1204DB7881C4E1E012338BF10"/>
    <w:rsid w:val="00695A06"/>
    <w:pPr>
      <w:spacing w:before="120" w:after="60" w:line="240" w:lineRule="auto"/>
    </w:pPr>
    <w:rPr>
      <w:rFonts w:ascii="Arial" w:eastAsia="Cambria" w:hAnsi="Arial" w:cs="Times New Roman"/>
      <w:sz w:val="20"/>
      <w:szCs w:val="24"/>
      <w:lang w:eastAsia="en-US"/>
    </w:rPr>
  </w:style>
  <w:style w:type="paragraph" w:customStyle="1" w:styleId="828C2A8AAEE3448896FE8D1EC77B31D810">
    <w:name w:val="828C2A8AAEE3448896FE8D1EC77B31D810"/>
    <w:rsid w:val="00695A06"/>
    <w:pPr>
      <w:spacing w:before="120" w:after="60" w:line="240" w:lineRule="auto"/>
    </w:pPr>
    <w:rPr>
      <w:rFonts w:ascii="Arial" w:eastAsia="Cambria" w:hAnsi="Arial" w:cs="Times New Roman"/>
      <w:sz w:val="20"/>
      <w:szCs w:val="24"/>
      <w:lang w:eastAsia="en-US"/>
    </w:rPr>
  </w:style>
  <w:style w:type="paragraph" w:customStyle="1" w:styleId="340B3EA76FFE4F04B0D32AA3DA34576D10">
    <w:name w:val="340B3EA76FFE4F04B0D32AA3DA34576D10"/>
    <w:rsid w:val="00695A06"/>
    <w:pPr>
      <w:spacing w:before="120" w:after="60" w:line="240" w:lineRule="auto"/>
    </w:pPr>
    <w:rPr>
      <w:rFonts w:ascii="Arial" w:eastAsia="Cambria" w:hAnsi="Arial" w:cs="Times New Roman"/>
      <w:sz w:val="20"/>
      <w:szCs w:val="24"/>
      <w:lang w:eastAsia="en-US"/>
    </w:rPr>
  </w:style>
  <w:style w:type="paragraph" w:customStyle="1" w:styleId="6C73D366631644A799500DD2F4F1C0C710">
    <w:name w:val="6C73D366631644A799500DD2F4F1C0C710"/>
    <w:rsid w:val="00695A06"/>
    <w:pPr>
      <w:spacing w:before="120" w:after="60" w:line="240" w:lineRule="auto"/>
    </w:pPr>
    <w:rPr>
      <w:rFonts w:ascii="Arial" w:eastAsia="Cambria" w:hAnsi="Arial" w:cs="Times New Roman"/>
      <w:sz w:val="20"/>
      <w:szCs w:val="24"/>
      <w:lang w:eastAsia="en-US"/>
    </w:rPr>
  </w:style>
  <w:style w:type="paragraph" w:customStyle="1" w:styleId="49B6CD5E1E8B4330B4EEE6599612528E10">
    <w:name w:val="49B6CD5E1E8B4330B4EEE6599612528E10"/>
    <w:rsid w:val="00695A06"/>
    <w:pPr>
      <w:spacing w:before="120" w:after="60" w:line="240" w:lineRule="auto"/>
    </w:pPr>
    <w:rPr>
      <w:rFonts w:ascii="Arial" w:eastAsia="Cambria" w:hAnsi="Arial" w:cs="Times New Roman"/>
      <w:sz w:val="20"/>
      <w:szCs w:val="24"/>
      <w:lang w:eastAsia="en-US"/>
    </w:rPr>
  </w:style>
  <w:style w:type="paragraph" w:customStyle="1" w:styleId="F48F2CC562A343F190E3F9C8CBA2C15E10">
    <w:name w:val="F48F2CC562A343F190E3F9C8CBA2C15E10"/>
    <w:rsid w:val="00695A06"/>
    <w:pPr>
      <w:spacing w:before="120" w:after="60" w:line="240" w:lineRule="auto"/>
    </w:pPr>
    <w:rPr>
      <w:rFonts w:ascii="Arial" w:eastAsia="Cambria" w:hAnsi="Arial" w:cs="Times New Roman"/>
      <w:sz w:val="20"/>
      <w:szCs w:val="24"/>
      <w:lang w:eastAsia="en-US"/>
    </w:rPr>
  </w:style>
  <w:style w:type="paragraph" w:customStyle="1" w:styleId="6375F86D5EAB4B07ACEA80D7870FD32710">
    <w:name w:val="6375F86D5EAB4B07ACEA80D7870FD32710"/>
    <w:rsid w:val="00695A06"/>
    <w:pPr>
      <w:spacing w:before="120" w:after="60" w:line="240" w:lineRule="auto"/>
    </w:pPr>
    <w:rPr>
      <w:rFonts w:ascii="Arial" w:eastAsia="Cambria" w:hAnsi="Arial" w:cs="Times New Roman"/>
      <w:sz w:val="20"/>
      <w:szCs w:val="24"/>
      <w:lang w:eastAsia="en-US"/>
    </w:rPr>
  </w:style>
  <w:style w:type="paragraph" w:customStyle="1" w:styleId="D3F95BADAD9646CEA163F17CB0427DFC10">
    <w:name w:val="D3F95BADAD9646CEA163F17CB0427DFC10"/>
    <w:rsid w:val="00695A06"/>
    <w:pPr>
      <w:spacing w:before="120" w:after="60" w:line="240" w:lineRule="auto"/>
    </w:pPr>
    <w:rPr>
      <w:rFonts w:ascii="Arial" w:eastAsia="Cambria" w:hAnsi="Arial" w:cs="Times New Roman"/>
      <w:sz w:val="20"/>
      <w:szCs w:val="24"/>
      <w:lang w:eastAsia="en-US"/>
    </w:rPr>
  </w:style>
  <w:style w:type="paragraph" w:customStyle="1" w:styleId="9C87DF0A0DE04600A837044709E7EFD910">
    <w:name w:val="9C87DF0A0DE04600A837044709E7EFD910"/>
    <w:rsid w:val="00695A06"/>
    <w:pPr>
      <w:spacing w:before="120" w:after="60" w:line="240" w:lineRule="auto"/>
    </w:pPr>
    <w:rPr>
      <w:rFonts w:ascii="Arial" w:eastAsia="Cambria" w:hAnsi="Arial" w:cs="Times New Roman"/>
      <w:sz w:val="20"/>
      <w:szCs w:val="24"/>
      <w:lang w:eastAsia="en-US"/>
    </w:rPr>
  </w:style>
  <w:style w:type="paragraph" w:customStyle="1" w:styleId="FBCF3FEE950743449305713400D35BC99">
    <w:name w:val="FBCF3FEE950743449305713400D35BC99"/>
    <w:rsid w:val="00695A06"/>
    <w:pPr>
      <w:spacing w:before="120" w:after="60" w:line="240" w:lineRule="auto"/>
    </w:pPr>
    <w:rPr>
      <w:rFonts w:ascii="Arial" w:eastAsia="Cambria" w:hAnsi="Arial" w:cs="Times New Roman"/>
      <w:sz w:val="20"/>
      <w:szCs w:val="24"/>
      <w:lang w:eastAsia="en-US"/>
    </w:rPr>
  </w:style>
  <w:style w:type="paragraph" w:customStyle="1" w:styleId="8EB0B45AEE164B54A0FB763910786DB69">
    <w:name w:val="8EB0B45AEE164B54A0FB763910786DB69"/>
    <w:rsid w:val="00695A06"/>
    <w:pPr>
      <w:spacing w:before="120" w:after="60" w:line="240" w:lineRule="auto"/>
    </w:pPr>
    <w:rPr>
      <w:rFonts w:ascii="Arial" w:eastAsia="Cambria" w:hAnsi="Arial" w:cs="Times New Roman"/>
      <w:sz w:val="20"/>
      <w:szCs w:val="24"/>
      <w:lang w:eastAsia="en-US"/>
    </w:rPr>
  </w:style>
  <w:style w:type="paragraph" w:customStyle="1" w:styleId="BA5E04F50EAD4AB7B26B053DD05F512F9">
    <w:name w:val="BA5E04F50EAD4AB7B26B053DD05F512F9"/>
    <w:rsid w:val="00695A06"/>
    <w:pPr>
      <w:spacing w:before="120" w:after="60" w:line="240" w:lineRule="auto"/>
    </w:pPr>
    <w:rPr>
      <w:rFonts w:ascii="Arial" w:eastAsia="Cambria" w:hAnsi="Arial" w:cs="Times New Roman"/>
      <w:sz w:val="20"/>
      <w:szCs w:val="24"/>
      <w:lang w:eastAsia="en-US"/>
    </w:rPr>
  </w:style>
  <w:style w:type="paragraph" w:customStyle="1" w:styleId="B5B5A68F025F4DD397FE7A84732609329">
    <w:name w:val="B5B5A68F025F4DD397FE7A84732609329"/>
    <w:rsid w:val="00695A06"/>
    <w:pPr>
      <w:spacing w:before="120" w:after="60" w:line="240" w:lineRule="auto"/>
    </w:pPr>
    <w:rPr>
      <w:rFonts w:ascii="Arial" w:eastAsia="Cambria" w:hAnsi="Arial" w:cs="Times New Roman"/>
      <w:sz w:val="20"/>
      <w:szCs w:val="24"/>
      <w:lang w:eastAsia="en-US"/>
    </w:rPr>
  </w:style>
  <w:style w:type="paragraph" w:customStyle="1" w:styleId="D835F04CF0134E8C86496452BE87E17D9">
    <w:name w:val="D835F04CF0134E8C86496452BE87E17D9"/>
    <w:rsid w:val="00695A06"/>
    <w:pPr>
      <w:spacing w:before="120" w:after="60" w:line="240" w:lineRule="auto"/>
    </w:pPr>
    <w:rPr>
      <w:rFonts w:ascii="Arial" w:eastAsia="Cambria" w:hAnsi="Arial" w:cs="Times New Roman"/>
      <w:sz w:val="20"/>
      <w:szCs w:val="24"/>
      <w:lang w:eastAsia="en-US"/>
    </w:rPr>
  </w:style>
  <w:style w:type="paragraph" w:customStyle="1" w:styleId="70E876B96A2D44738B18C04A200FC9D99">
    <w:name w:val="70E876B96A2D44738B18C04A200FC9D99"/>
    <w:rsid w:val="00695A06"/>
    <w:pPr>
      <w:spacing w:before="120" w:after="60" w:line="240" w:lineRule="auto"/>
    </w:pPr>
    <w:rPr>
      <w:rFonts w:ascii="Arial" w:eastAsia="Cambria" w:hAnsi="Arial" w:cs="Times New Roman"/>
      <w:sz w:val="20"/>
      <w:szCs w:val="24"/>
      <w:lang w:eastAsia="en-US"/>
    </w:rPr>
  </w:style>
  <w:style w:type="paragraph" w:customStyle="1" w:styleId="F73021FE14AB4B22834CF028633DC7389">
    <w:name w:val="F73021FE14AB4B22834CF028633DC7389"/>
    <w:rsid w:val="00695A06"/>
    <w:pPr>
      <w:spacing w:before="120" w:after="60" w:line="240" w:lineRule="auto"/>
    </w:pPr>
    <w:rPr>
      <w:rFonts w:ascii="Arial" w:eastAsia="Cambria" w:hAnsi="Arial" w:cs="Times New Roman"/>
      <w:sz w:val="20"/>
      <w:szCs w:val="24"/>
      <w:lang w:eastAsia="en-US"/>
    </w:rPr>
  </w:style>
  <w:style w:type="paragraph" w:customStyle="1" w:styleId="363932EE9C864B81841D20E6B4C91F929">
    <w:name w:val="363932EE9C864B81841D20E6B4C91F929"/>
    <w:rsid w:val="00695A06"/>
    <w:pPr>
      <w:spacing w:before="120" w:after="60" w:line="240" w:lineRule="auto"/>
    </w:pPr>
    <w:rPr>
      <w:rFonts w:ascii="Arial" w:eastAsia="Cambria" w:hAnsi="Arial" w:cs="Times New Roman"/>
      <w:sz w:val="20"/>
      <w:szCs w:val="24"/>
      <w:lang w:eastAsia="en-US"/>
    </w:rPr>
  </w:style>
  <w:style w:type="paragraph" w:customStyle="1" w:styleId="53517FCE0E3E46AF97284D545F35273028">
    <w:name w:val="53517FCE0E3E46AF97284D545F35273028"/>
    <w:rsid w:val="00695A06"/>
    <w:pPr>
      <w:spacing w:before="120" w:after="60" w:line="240" w:lineRule="auto"/>
    </w:pPr>
    <w:rPr>
      <w:rFonts w:ascii="Arial" w:eastAsia="Cambria" w:hAnsi="Arial" w:cs="Times New Roman"/>
      <w:sz w:val="20"/>
      <w:szCs w:val="24"/>
      <w:lang w:eastAsia="en-US"/>
    </w:rPr>
  </w:style>
  <w:style w:type="paragraph" w:customStyle="1" w:styleId="7A0A61E437E140FCB45CCDBFBCE0DEAD7">
    <w:name w:val="7A0A61E437E140FCB45CCDBFBCE0DEAD7"/>
    <w:rsid w:val="00695A06"/>
    <w:pPr>
      <w:spacing w:before="120" w:after="60" w:line="240" w:lineRule="auto"/>
    </w:pPr>
    <w:rPr>
      <w:rFonts w:ascii="Arial" w:eastAsia="Cambria" w:hAnsi="Arial" w:cs="Times New Roman"/>
      <w:sz w:val="20"/>
      <w:szCs w:val="24"/>
      <w:lang w:eastAsia="en-US"/>
    </w:rPr>
  </w:style>
  <w:style w:type="paragraph" w:customStyle="1" w:styleId="7454205EEFE84448BC6135365724C56C28">
    <w:name w:val="7454205EEFE84448BC6135365724C56C28"/>
    <w:rsid w:val="00695A06"/>
    <w:pPr>
      <w:spacing w:before="120" w:after="60" w:line="240" w:lineRule="auto"/>
    </w:pPr>
    <w:rPr>
      <w:rFonts w:ascii="Arial" w:eastAsia="Cambria" w:hAnsi="Arial" w:cs="Times New Roman"/>
      <w:sz w:val="20"/>
      <w:szCs w:val="24"/>
      <w:lang w:eastAsia="en-US"/>
    </w:rPr>
  </w:style>
  <w:style w:type="paragraph" w:customStyle="1" w:styleId="C8A48797430343029CA5170236C301006">
    <w:name w:val="C8A48797430343029CA5170236C301006"/>
    <w:rsid w:val="00695A06"/>
    <w:pPr>
      <w:spacing w:before="120" w:after="60" w:line="240" w:lineRule="auto"/>
    </w:pPr>
    <w:rPr>
      <w:rFonts w:ascii="Arial" w:eastAsia="Cambria" w:hAnsi="Arial" w:cs="Times New Roman"/>
      <w:sz w:val="20"/>
      <w:szCs w:val="24"/>
      <w:lang w:eastAsia="en-US"/>
    </w:rPr>
  </w:style>
  <w:style w:type="paragraph" w:customStyle="1" w:styleId="3824F401F1F3414ABDC03ED4DD38107528">
    <w:name w:val="3824F401F1F3414ABDC03ED4DD38107528"/>
    <w:rsid w:val="00695A06"/>
    <w:pPr>
      <w:spacing w:before="120" w:after="60" w:line="240" w:lineRule="auto"/>
    </w:pPr>
    <w:rPr>
      <w:rFonts w:ascii="Arial" w:eastAsia="Cambria" w:hAnsi="Arial" w:cs="Times New Roman"/>
      <w:sz w:val="20"/>
      <w:szCs w:val="24"/>
      <w:lang w:eastAsia="en-US"/>
    </w:rPr>
  </w:style>
  <w:style w:type="paragraph" w:customStyle="1" w:styleId="90639C1EF501427496156D6817D6F9E46">
    <w:name w:val="90639C1EF501427496156D6817D6F9E46"/>
    <w:rsid w:val="00695A06"/>
    <w:pPr>
      <w:spacing w:before="120" w:after="60" w:line="240" w:lineRule="auto"/>
    </w:pPr>
    <w:rPr>
      <w:rFonts w:ascii="Arial" w:eastAsia="Cambria" w:hAnsi="Arial" w:cs="Times New Roman"/>
      <w:sz w:val="20"/>
      <w:szCs w:val="24"/>
      <w:lang w:eastAsia="en-US"/>
    </w:rPr>
  </w:style>
  <w:style w:type="paragraph" w:customStyle="1" w:styleId="8C58F98F88D745E9A9029CEDB3F678825">
    <w:name w:val="8C58F98F88D745E9A9029CEDB3F678825"/>
    <w:rsid w:val="00695A06"/>
    <w:pPr>
      <w:spacing w:before="120" w:after="60" w:line="240" w:lineRule="auto"/>
    </w:pPr>
    <w:rPr>
      <w:rFonts w:ascii="Arial" w:eastAsia="Cambria" w:hAnsi="Arial" w:cs="Times New Roman"/>
      <w:sz w:val="20"/>
      <w:szCs w:val="24"/>
      <w:lang w:eastAsia="en-US"/>
    </w:rPr>
  </w:style>
  <w:style w:type="paragraph" w:customStyle="1" w:styleId="96B90783164341A499E0A285A31D87206">
    <w:name w:val="96B90783164341A499E0A285A31D87206"/>
    <w:rsid w:val="00695A06"/>
    <w:pPr>
      <w:spacing w:before="120" w:after="60" w:line="240" w:lineRule="auto"/>
    </w:pPr>
    <w:rPr>
      <w:rFonts w:ascii="Arial" w:eastAsia="Cambria" w:hAnsi="Arial" w:cs="Times New Roman"/>
      <w:sz w:val="20"/>
      <w:szCs w:val="24"/>
      <w:lang w:eastAsia="en-US"/>
    </w:rPr>
  </w:style>
  <w:style w:type="paragraph" w:customStyle="1" w:styleId="F4444DB13EA94D2FA76DD9A1D05564245">
    <w:name w:val="F4444DB13EA94D2FA76DD9A1D05564245"/>
    <w:rsid w:val="00695A06"/>
    <w:pPr>
      <w:spacing w:before="120" w:after="60" w:line="240" w:lineRule="auto"/>
    </w:pPr>
    <w:rPr>
      <w:rFonts w:ascii="Arial" w:eastAsia="Cambria" w:hAnsi="Arial" w:cs="Times New Roman"/>
      <w:sz w:val="20"/>
      <w:szCs w:val="24"/>
      <w:lang w:eastAsia="en-US"/>
    </w:rPr>
  </w:style>
  <w:style w:type="paragraph" w:customStyle="1" w:styleId="546FF726541240A498CAA11A4CC9948B6">
    <w:name w:val="546FF726541240A498CAA11A4CC9948B6"/>
    <w:rsid w:val="00695A06"/>
    <w:pPr>
      <w:spacing w:before="120" w:after="60" w:line="240" w:lineRule="auto"/>
    </w:pPr>
    <w:rPr>
      <w:rFonts w:ascii="Arial" w:eastAsia="Cambria" w:hAnsi="Arial" w:cs="Times New Roman"/>
      <w:sz w:val="20"/>
      <w:szCs w:val="24"/>
      <w:lang w:eastAsia="en-US"/>
    </w:rPr>
  </w:style>
  <w:style w:type="paragraph" w:customStyle="1" w:styleId="5DBBBECABE5349A08A2F045A9023DCFB28">
    <w:name w:val="5DBBBECABE5349A08A2F045A9023DCFB28"/>
    <w:rsid w:val="00695A06"/>
    <w:pPr>
      <w:spacing w:before="120" w:after="60" w:line="240" w:lineRule="auto"/>
    </w:pPr>
    <w:rPr>
      <w:rFonts w:ascii="Arial" w:eastAsia="Cambria" w:hAnsi="Arial" w:cs="Times New Roman"/>
      <w:sz w:val="20"/>
      <w:szCs w:val="24"/>
      <w:lang w:eastAsia="en-US"/>
    </w:rPr>
  </w:style>
  <w:style w:type="paragraph" w:customStyle="1" w:styleId="6E756F08178A4F719B88B2322A4FD83727">
    <w:name w:val="6E756F08178A4F719B88B2322A4FD83727"/>
    <w:rsid w:val="00695A06"/>
    <w:pPr>
      <w:spacing w:before="120" w:after="60" w:line="240" w:lineRule="auto"/>
    </w:pPr>
    <w:rPr>
      <w:rFonts w:ascii="Arial" w:eastAsia="Cambria" w:hAnsi="Arial" w:cs="Times New Roman"/>
      <w:sz w:val="20"/>
      <w:szCs w:val="24"/>
      <w:lang w:eastAsia="en-US"/>
    </w:rPr>
  </w:style>
  <w:style w:type="paragraph" w:customStyle="1" w:styleId="BCB9B4F8ABE84D109EA831F93878657424">
    <w:name w:val="BCB9B4F8ABE84D109EA831F93878657424"/>
    <w:rsid w:val="00695A06"/>
    <w:pPr>
      <w:spacing w:before="120" w:after="60" w:line="240" w:lineRule="auto"/>
    </w:pPr>
    <w:rPr>
      <w:rFonts w:ascii="Arial" w:eastAsia="Cambria" w:hAnsi="Arial" w:cs="Times New Roman"/>
      <w:sz w:val="20"/>
      <w:szCs w:val="24"/>
      <w:lang w:eastAsia="en-US"/>
    </w:rPr>
  </w:style>
  <w:style w:type="paragraph" w:customStyle="1" w:styleId="07619CB207E14EC480B3CF9869AC756A4">
    <w:name w:val="07619CB207E14EC480B3CF9869AC756A4"/>
    <w:rsid w:val="00695A06"/>
    <w:pPr>
      <w:spacing w:before="120" w:after="60" w:line="240" w:lineRule="auto"/>
    </w:pPr>
    <w:rPr>
      <w:rFonts w:ascii="Arial" w:eastAsia="Cambria" w:hAnsi="Arial" w:cs="Times New Roman"/>
      <w:sz w:val="20"/>
      <w:szCs w:val="24"/>
      <w:lang w:eastAsia="en-US"/>
    </w:rPr>
  </w:style>
  <w:style w:type="paragraph" w:customStyle="1" w:styleId="2EDBCB60B9E74987B48E03829ABD1C384">
    <w:name w:val="2EDBCB60B9E74987B48E03829ABD1C384"/>
    <w:rsid w:val="00695A06"/>
    <w:pPr>
      <w:spacing w:before="120" w:after="60" w:line="240" w:lineRule="auto"/>
    </w:pPr>
    <w:rPr>
      <w:rFonts w:ascii="Arial" w:eastAsia="Cambria" w:hAnsi="Arial" w:cs="Times New Roman"/>
      <w:sz w:val="20"/>
      <w:szCs w:val="24"/>
      <w:lang w:eastAsia="en-US"/>
    </w:rPr>
  </w:style>
  <w:style w:type="paragraph" w:customStyle="1" w:styleId="CC6C68968EFA488DB7EB4AB0FF27BEA423">
    <w:name w:val="CC6C68968EFA488DB7EB4AB0FF27BEA423"/>
    <w:rsid w:val="00695A06"/>
    <w:pPr>
      <w:spacing w:before="120" w:after="60" w:line="240" w:lineRule="auto"/>
    </w:pPr>
    <w:rPr>
      <w:rFonts w:ascii="Arial" w:eastAsia="Cambria" w:hAnsi="Arial" w:cs="Times New Roman"/>
      <w:sz w:val="20"/>
      <w:szCs w:val="24"/>
      <w:lang w:eastAsia="en-US"/>
    </w:rPr>
  </w:style>
  <w:style w:type="paragraph" w:customStyle="1" w:styleId="4DAD6BBA9BCA4115816FD4EF6D30959223">
    <w:name w:val="4DAD6BBA9BCA4115816FD4EF6D30959223"/>
    <w:rsid w:val="00695A06"/>
    <w:pPr>
      <w:spacing w:before="120" w:after="60" w:line="240" w:lineRule="auto"/>
    </w:pPr>
    <w:rPr>
      <w:rFonts w:ascii="Arial" w:eastAsia="Cambria" w:hAnsi="Arial" w:cs="Times New Roman"/>
      <w:sz w:val="20"/>
      <w:szCs w:val="24"/>
      <w:lang w:eastAsia="en-US"/>
    </w:rPr>
  </w:style>
  <w:style w:type="paragraph" w:customStyle="1" w:styleId="4584390607C64B64B1391CB12D832C0E23">
    <w:name w:val="4584390607C64B64B1391CB12D832C0E23"/>
    <w:rsid w:val="00695A06"/>
    <w:pPr>
      <w:spacing w:before="120" w:after="60" w:line="240" w:lineRule="auto"/>
    </w:pPr>
    <w:rPr>
      <w:rFonts w:ascii="Arial" w:eastAsia="Cambria" w:hAnsi="Arial" w:cs="Times New Roman"/>
      <w:sz w:val="20"/>
      <w:szCs w:val="24"/>
      <w:lang w:eastAsia="en-US"/>
    </w:rPr>
  </w:style>
  <w:style w:type="paragraph" w:customStyle="1" w:styleId="1040FDE4018842CEA3D10BB3E2792C2F2">
    <w:name w:val="1040FDE4018842CEA3D10BB3E2792C2F2"/>
    <w:rsid w:val="00695A06"/>
    <w:pPr>
      <w:spacing w:before="120" w:after="60" w:line="240" w:lineRule="auto"/>
    </w:pPr>
    <w:rPr>
      <w:rFonts w:ascii="Arial" w:eastAsia="Cambria" w:hAnsi="Arial" w:cs="Times New Roman"/>
      <w:sz w:val="20"/>
      <w:szCs w:val="24"/>
      <w:lang w:eastAsia="en-US"/>
    </w:rPr>
  </w:style>
  <w:style w:type="paragraph" w:customStyle="1" w:styleId="FCDC800E8AD7477C8D448295B343CB5058">
    <w:name w:val="FCDC800E8AD7477C8D448295B343CB5058"/>
    <w:rsid w:val="00695A06"/>
    <w:pPr>
      <w:spacing w:before="120" w:after="60" w:line="240" w:lineRule="auto"/>
    </w:pPr>
    <w:rPr>
      <w:rFonts w:ascii="Arial" w:eastAsia="Cambria" w:hAnsi="Arial" w:cs="Times New Roman"/>
      <w:sz w:val="20"/>
      <w:szCs w:val="24"/>
      <w:lang w:eastAsia="en-US"/>
    </w:rPr>
  </w:style>
  <w:style w:type="paragraph" w:customStyle="1" w:styleId="D3A41A09849D4063A416012C99FD079158">
    <w:name w:val="D3A41A09849D4063A416012C99FD079158"/>
    <w:rsid w:val="00695A06"/>
    <w:pPr>
      <w:spacing w:before="120" w:after="60" w:line="240" w:lineRule="auto"/>
    </w:pPr>
    <w:rPr>
      <w:rFonts w:ascii="Arial" w:eastAsia="Cambria" w:hAnsi="Arial" w:cs="Times New Roman"/>
      <w:sz w:val="20"/>
      <w:szCs w:val="24"/>
      <w:lang w:eastAsia="en-US"/>
    </w:rPr>
  </w:style>
  <w:style w:type="paragraph" w:customStyle="1" w:styleId="A0C17D1DC16F42A2B54119FBE7527F3058">
    <w:name w:val="A0C17D1DC16F42A2B54119FBE7527F3058"/>
    <w:rsid w:val="00695A06"/>
    <w:pPr>
      <w:spacing w:before="120" w:after="60" w:line="240" w:lineRule="auto"/>
    </w:pPr>
    <w:rPr>
      <w:rFonts w:ascii="Arial" w:eastAsia="Cambria" w:hAnsi="Arial" w:cs="Times New Roman"/>
      <w:sz w:val="20"/>
      <w:szCs w:val="24"/>
      <w:lang w:eastAsia="en-US"/>
    </w:rPr>
  </w:style>
  <w:style w:type="paragraph" w:customStyle="1" w:styleId="77EF73710E02472899BAE5257A1AD32558">
    <w:name w:val="77EF73710E02472899BAE5257A1AD32558"/>
    <w:rsid w:val="00695A06"/>
    <w:pPr>
      <w:spacing w:before="120" w:after="60" w:line="240" w:lineRule="auto"/>
    </w:pPr>
    <w:rPr>
      <w:rFonts w:ascii="Arial" w:eastAsia="Cambria" w:hAnsi="Arial" w:cs="Times New Roman"/>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2D1F6-973A-4693-BCAE-9C2F55A4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ParamedicineBA-short-document-template.dotx</Template>
  <TotalTime>0</TotalTime>
  <Pages>10</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Template: Supervised practice report</vt:lpstr>
    </vt:vector>
  </TitlesOfParts>
  <Company/>
  <LinksUpToDate>false</LinksUpToDate>
  <CharactersWithSpaces>13058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Supervised practice report</dc:title>
  <dc:subject>Template</dc:subject>
  <dc:creator>Paramedicine Board</dc:creator>
  <cp:lastModifiedBy>Brett Cremer</cp:lastModifiedBy>
  <cp:revision>2</cp:revision>
  <cp:lastPrinted>2018-09-14T06:32:00Z</cp:lastPrinted>
  <dcterms:created xsi:type="dcterms:W3CDTF">2018-09-20T00:09:00Z</dcterms:created>
  <dcterms:modified xsi:type="dcterms:W3CDTF">2018-09-20T00:09:00Z</dcterms:modified>
</cp:coreProperties>
</file>